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61B2A" w14:textId="03C37D2A" w:rsidR="00535962" w:rsidRPr="00F7167E" w:rsidRDefault="00AE242C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B3D6874" wp14:editId="25CA9043">
                <wp:simplePos x="0" y="0"/>
                <wp:positionH relativeFrom="column">
                  <wp:posOffset>6715126</wp:posOffset>
                </wp:positionH>
                <wp:positionV relativeFrom="paragraph">
                  <wp:posOffset>-581025</wp:posOffset>
                </wp:positionV>
                <wp:extent cx="2476500" cy="857250"/>
                <wp:effectExtent l="19050" t="0" r="19050" b="19050"/>
                <wp:wrapNone/>
                <wp:docPr id="87295587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76500" cy="857250"/>
                          <a:chOff x="12440" y="523"/>
                          <a:chExt cx="2970" cy="1350"/>
                        </a:xfrm>
                      </wpg:grpSpPr>
                      <wps:wsp>
                        <wps:cNvPr id="147881779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21034870" name="Group 23"/>
                        <wpg:cNvGrpSpPr>
                          <a:grpSpLocks/>
                        </wpg:cNvGrpSpPr>
                        <wpg:grpSpPr bwMode="auto">
                          <a:xfrm>
                            <a:off x="12440" y="561"/>
                            <a:ext cx="2911" cy="1312"/>
                            <a:chOff x="8736" y="720"/>
                            <a:chExt cx="2424" cy="1220"/>
                          </a:xfrm>
                        </wpg:grpSpPr>
                        <wps:wsp>
                          <wps:cNvPr id="643017162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736" y="1077"/>
                              <a:ext cx="2424" cy="86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3B749C" w14:textId="37B6D0B9" w:rsidR="00957FDA" w:rsidRPr="00535962" w:rsidRDefault="00191409" w:rsidP="00957FDA">
                                <w:pPr>
                                  <w:jc w:val="center"/>
                                </w:pPr>
                                <w:r w:rsidRPr="00191409">
                                  <w:rPr>
                                    <w:lang w:val="en-US"/>
                                  </w:rPr>
                                  <w:t>AGRICULTURA-DAF-CM-2026-0123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214609002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C96497C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3D6874" id="Group 21" o:spid="_x0000_s1026" style="position:absolute;margin-left:528.75pt;margin-top:-45.75pt;width:195pt;height:67.5pt;z-index:251697152" coordorigin="12440,523" coordsize="2970,1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" filled="f"/>
                <v:group id="Group 23" o:spid="_x0000_s1028" style="position:absolute;left:12440;top:561;width:2911;height:1312" coordorigin="8736,720" coordsize="2424,1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736;top:1077;width:2424;height: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" fillcolor="white [3212]" strokecolor="white [3212]" strokeweight="2.25pt">
                    <v:textbox inset=",0">
                      <w:txbxContent>
                        <w:p w14:paraId="443B749C" w14:textId="37B6D0B9" w:rsidR="00957FDA" w:rsidRPr="00535962" w:rsidRDefault="00191409" w:rsidP="00957FDA">
                          <w:pPr>
                            <w:jc w:val="center"/>
                          </w:pPr>
                          <w:r w:rsidRPr="00191409">
                            <w:rPr>
                              <w:lang w:val="en-US"/>
                            </w:rPr>
                            <w:t>AGRICULTURA-DAF-CM-2026-0123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" fillcolor="black [3213]" strokecolor="white [3212]" strokeweight="3pt">
                    <v:textbox>
                      <w:txbxContent>
                        <w:p w14:paraId="5C96497C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272C0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1C984BF" wp14:editId="40CECF45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9493619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14E8CC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984BF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1D14E8CC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AF65C11" wp14:editId="7DA57957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272C0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DDCEF4D" wp14:editId="5C7F1976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206638385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25A4E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CEF4D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3C25A4E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F272C0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D5298D" wp14:editId="39AA92C4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3592781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5DB28ADE" w14:textId="6F18C7CC" w:rsidR="00BC61BD" w:rsidRPr="00BC61BD" w:rsidRDefault="00607851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07851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4B5D3CC" wp14:editId="0B9BC9B6">
                                      <wp:extent cx="695325" cy="647569"/>
                                      <wp:effectExtent l="0" t="0" r="0" b="635"/>
                                      <wp:docPr id="1893835456" name="Imagen 1893835456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01046" cy="65289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5298D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5DB28ADE" w14:textId="6F18C7CC" w:rsidR="00BC61BD" w:rsidRPr="00BC61BD" w:rsidRDefault="00607851">
                          <w:pPr>
                            <w:rPr>
                              <w:lang w:val="en-US"/>
                            </w:rPr>
                          </w:pPr>
                          <w:r w:rsidRPr="00607851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4B5D3CC" wp14:editId="0B9BC9B6">
                                <wp:extent cx="695325" cy="647569"/>
                                <wp:effectExtent l="0" t="0" r="0" b="635"/>
                                <wp:docPr id="1893835456" name="Imagen 1893835456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01046" cy="65289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67D160A" w14:textId="77006B39" w:rsidR="00535962" w:rsidRPr="00535962" w:rsidRDefault="00F272C0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FA7D21F" wp14:editId="0149604F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58956165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33C3C6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7D21F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2B33C3C6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434EF8B" wp14:editId="1833443D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18513752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ABB4A4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4EF8B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64ABB4A4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7C35A2B" w14:textId="1CEB50B9" w:rsidR="00535962" w:rsidRDefault="00F272C0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D659C6" wp14:editId="11203DB0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40069060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BA45FE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D659C6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0BA45FE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C6709F9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49DA8AD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7F673F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34CAC04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13EB0C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D1034A8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1C0E8A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0A9029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ED4303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D4BA3E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AEBFD34" w14:textId="77777777" w:rsidTr="00A24343">
        <w:trPr>
          <w:trHeight w:val="457"/>
          <w:jc w:val="center"/>
        </w:trPr>
        <w:tc>
          <w:tcPr>
            <w:tcW w:w="849" w:type="dxa"/>
          </w:tcPr>
          <w:p w14:paraId="600D120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78772B" w14:textId="77777777" w:rsidR="0037246F" w:rsidRDefault="0037246F" w:rsidP="00BB657B">
            <w:pPr>
              <w:spacing w:after="0" w:line="240" w:lineRule="auto"/>
            </w:pPr>
          </w:p>
          <w:p w14:paraId="58809F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70637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A4FB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F425F6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053B4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650201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11AA902" w14:textId="77777777" w:rsidTr="00A24343">
        <w:trPr>
          <w:trHeight w:val="477"/>
          <w:jc w:val="center"/>
        </w:trPr>
        <w:tc>
          <w:tcPr>
            <w:tcW w:w="849" w:type="dxa"/>
          </w:tcPr>
          <w:p w14:paraId="0A5D8E7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22FCF50" w14:textId="77777777" w:rsidR="0037246F" w:rsidRDefault="0037246F" w:rsidP="00BB657B">
            <w:pPr>
              <w:spacing w:after="0" w:line="240" w:lineRule="auto"/>
            </w:pPr>
          </w:p>
          <w:p w14:paraId="3F3106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6D73A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9E3AB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E261C3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14510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17643F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525EAC0" w14:textId="77777777" w:rsidTr="00A24343">
        <w:trPr>
          <w:trHeight w:val="477"/>
          <w:jc w:val="center"/>
        </w:trPr>
        <w:tc>
          <w:tcPr>
            <w:tcW w:w="849" w:type="dxa"/>
          </w:tcPr>
          <w:p w14:paraId="36D28D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6946799" w14:textId="77777777" w:rsidR="0037246F" w:rsidRDefault="0037246F" w:rsidP="00BB657B">
            <w:pPr>
              <w:spacing w:after="0" w:line="240" w:lineRule="auto"/>
            </w:pPr>
          </w:p>
          <w:p w14:paraId="46572D8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97B53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B37FC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DE93A8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7773D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48DF61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22ADCBA" w14:textId="77777777" w:rsidTr="00A24343">
        <w:trPr>
          <w:trHeight w:val="477"/>
          <w:jc w:val="center"/>
        </w:trPr>
        <w:tc>
          <w:tcPr>
            <w:tcW w:w="849" w:type="dxa"/>
          </w:tcPr>
          <w:p w14:paraId="7AABBC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962417D" w14:textId="77777777" w:rsidR="0037246F" w:rsidRDefault="0037246F" w:rsidP="00BB657B">
            <w:pPr>
              <w:spacing w:after="0" w:line="240" w:lineRule="auto"/>
            </w:pPr>
          </w:p>
          <w:p w14:paraId="397728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B5FA3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0F4F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95B1C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77065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DFB063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0EFC1B2" w14:textId="77777777" w:rsidTr="00A24343">
        <w:trPr>
          <w:trHeight w:val="477"/>
          <w:jc w:val="center"/>
        </w:trPr>
        <w:tc>
          <w:tcPr>
            <w:tcW w:w="849" w:type="dxa"/>
          </w:tcPr>
          <w:p w14:paraId="3162968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E34788E" w14:textId="77777777" w:rsidR="0037246F" w:rsidRDefault="0037246F" w:rsidP="00BB657B">
            <w:pPr>
              <w:spacing w:after="0" w:line="240" w:lineRule="auto"/>
            </w:pPr>
          </w:p>
          <w:p w14:paraId="2E01A1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8D264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5032DF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60830D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34620C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463BA5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F9C0CB3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08E67E58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D899DAF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3730BE4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409FE93F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51C3F4E5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596DB5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6768A25E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429D83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458E803" w14:textId="3B3A115B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272C0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33ED633" wp14:editId="2EBD9CEE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187451993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C2AD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ED633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3BC2AD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21270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7C034" w14:textId="77777777" w:rsidR="005563DC" w:rsidRDefault="005563DC" w:rsidP="001007E7">
      <w:pPr>
        <w:spacing w:after="0" w:line="240" w:lineRule="auto"/>
      </w:pPr>
      <w:r>
        <w:separator/>
      </w:r>
    </w:p>
  </w:endnote>
  <w:endnote w:type="continuationSeparator" w:id="0">
    <w:p w14:paraId="32DA9D79" w14:textId="77777777" w:rsidR="005563DC" w:rsidRDefault="005563D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FDDA6" w14:textId="73FC3933" w:rsidR="001007E7" w:rsidRDefault="00F272C0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8979003" wp14:editId="60067D27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28416484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2B864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3CBB3A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8B6ECC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897900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F2B864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3CBB3A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8B6ECC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07707A4" w14:textId="43C1F7F1" w:rsidR="001007E7" w:rsidRDefault="00F272C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7CB308" wp14:editId="6CA9A8EA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4015478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CE45C9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97CB308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3CE45C9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116CEC6F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FED21FB" wp14:editId="573D7F7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1AB7073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2A3A6" w14:textId="77777777" w:rsidR="005563DC" w:rsidRDefault="005563DC" w:rsidP="001007E7">
      <w:pPr>
        <w:spacing w:after="0" w:line="240" w:lineRule="auto"/>
      </w:pPr>
      <w:r>
        <w:separator/>
      </w:r>
    </w:p>
  </w:footnote>
  <w:footnote w:type="continuationSeparator" w:id="0">
    <w:p w14:paraId="2D4A8FEF" w14:textId="77777777" w:rsidR="005563DC" w:rsidRDefault="005563DC" w:rsidP="001007E7">
      <w:pPr>
        <w:spacing w:after="0" w:line="240" w:lineRule="auto"/>
      </w:pPr>
      <w:r>
        <w:continuationSeparator/>
      </w:r>
    </w:p>
  </w:footnote>
  <w:footnote w:id="1">
    <w:p w14:paraId="6D50A810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A4C5CD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23ED0"/>
    <w:rsid w:val="000240C1"/>
    <w:rsid w:val="00034DD9"/>
    <w:rsid w:val="0005210E"/>
    <w:rsid w:val="000615B8"/>
    <w:rsid w:val="00076F58"/>
    <w:rsid w:val="000C3CE6"/>
    <w:rsid w:val="000C512B"/>
    <w:rsid w:val="000E5217"/>
    <w:rsid w:val="000E67AB"/>
    <w:rsid w:val="001007E7"/>
    <w:rsid w:val="001020C0"/>
    <w:rsid w:val="00107A3B"/>
    <w:rsid w:val="00123B8D"/>
    <w:rsid w:val="00150D1C"/>
    <w:rsid w:val="001542F6"/>
    <w:rsid w:val="00157600"/>
    <w:rsid w:val="001659DE"/>
    <w:rsid w:val="00170EC5"/>
    <w:rsid w:val="00182A85"/>
    <w:rsid w:val="0018662F"/>
    <w:rsid w:val="00191409"/>
    <w:rsid w:val="00194FF2"/>
    <w:rsid w:val="00196920"/>
    <w:rsid w:val="001A2D93"/>
    <w:rsid w:val="001E2F17"/>
    <w:rsid w:val="001F73A7"/>
    <w:rsid w:val="00200073"/>
    <w:rsid w:val="00212706"/>
    <w:rsid w:val="002173DD"/>
    <w:rsid w:val="0025258A"/>
    <w:rsid w:val="00253DBA"/>
    <w:rsid w:val="0026335F"/>
    <w:rsid w:val="002860A4"/>
    <w:rsid w:val="002971F5"/>
    <w:rsid w:val="002C4A7E"/>
    <w:rsid w:val="002E1289"/>
    <w:rsid w:val="002E1412"/>
    <w:rsid w:val="002F3858"/>
    <w:rsid w:val="003062DA"/>
    <w:rsid w:val="00314023"/>
    <w:rsid w:val="0031441A"/>
    <w:rsid w:val="00351DE8"/>
    <w:rsid w:val="0037246F"/>
    <w:rsid w:val="00380412"/>
    <w:rsid w:val="003A4539"/>
    <w:rsid w:val="003B29C3"/>
    <w:rsid w:val="003B38E0"/>
    <w:rsid w:val="003F4B1B"/>
    <w:rsid w:val="00403697"/>
    <w:rsid w:val="0042490F"/>
    <w:rsid w:val="00446B8C"/>
    <w:rsid w:val="00466B9C"/>
    <w:rsid w:val="004767CC"/>
    <w:rsid w:val="00486318"/>
    <w:rsid w:val="00495DC4"/>
    <w:rsid w:val="0049643D"/>
    <w:rsid w:val="004A7EA0"/>
    <w:rsid w:val="004C4743"/>
    <w:rsid w:val="004E4F9F"/>
    <w:rsid w:val="00535962"/>
    <w:rsid w:val="00536295"/>
    <w:rsid w:val="00552E03"/>
    <w:rsid w:val="005537DF"/>
    <w:rsid w:val="005563DC"/>
    <w:rsid w:val="005627CF"/>
    <w:rsid w:val="00564593"/>
    <w:rsid w:val="00571813"/>
    <w:rsid w:val="005B442B"/>
    <w:rsid w:val="005C0482"/>
    <w:rsid w:val="005C3364"/>
    <w:rsid w:val="005D0D63"/>
    <w:rsid w:val="00605C45"/>
    <w:rsid w:val="00607851"/>
    <w:rsid w:val="00610339"/>
    <w:rsid w:val="00611A07"/>
    <w:rsid w:val="0062592A"/>
    <w:rsid w:val="006464C2"/>
    <w:rsid w:val="006506D0"/>
    <w:rsid w:val="00651E48"/>
    <w:rsid w:val="006709BC"/>
    <w:rsid w:val="006A3E0C"/>
    <w:rsid w:val="006A6564"/>
    <w:rsid w:val="006A7704"/>
    <w:rsid w:val="006E5FD1"/>
    <w:rsid w:val="006F112B"/>
    <w:rsid w:val="00702376"/>
    <w:rsid w:val="00722AB2"/>
    <w:rsid w:val="007376AB"/>
    <w:rsid w:val="00780880"/>
    <w:rsid w:val="007B4164"/>
    <w:rsid w:val="007B6F6F"/>
    <w:rsid w:val="007E3CE3"/>
    <w:rsid w:val="0080050A"/>
    <w:rsid w:val="00810515"/>
    <w:rsid w:val="00814A9E"/>
    <w:rsid w:val="0083342F"/>
    <w:rsid w:val="00842B48"/>
    <w:rsid w:val="00854B4F"/>
    <w:rsid w:val="008758C8"/>
    <w:rsid w:val="008B3AE5"/>
    <w:rsid w:val="008D7AFE"/>
    <w:rsid w:val="009002B4"/>
    <w:rsid w:val="0090369E"/>
    <w:rsid w:val="00907CFA"/>
    <w:rsid w:val="009230E5"/>
    <w:rsid w:val="00957FDA"/>
    <w:rsid w:val="009773D3"/>
    <w:rsid w:val="009A03EC"/>
    <w:rsid w:val="009A2AEC"/>
    <w:rsid w:val="009B0931"/>
    <w:rsid w:val="009C676F"/>
    <w:rsid w:val="009C76EA"/>
    <w:rsid w:val="009D32F9"/>
    <w:rsid w:val="009E0472"/>
    <w:rsid w:val="00A16099"/>
    <w:rsid w:val="00A23B0B"/>
    <w:rsid w:val="00A24343"/>
    <w:rsid w:val="00A3437F"/>
    <w:rsid w:val="00A640BD"/>
    <w:rsid w:val="00A9218C"/>
    <w:rsid w:val="00AA339F"/>
    <w:rsid w:val="00AB4966"/>
    <w:rsid w:val="00AC7631"/>
    <w:rsid w:val="00AD7919"/>
    <w:rsid w:val="00AE242C"/>
    <w:rsid w:val="00AE4DF2"/>
    <w:rsid w:val="00AF0D2F"/>
    <w:rsid w:val="00AF110C"/>
    <w:rsid w:val="00B3101F"/>
    <w:rsid w:val="00B420BA"/>
    <w:rsid w:val="00B603C0"/>
    <w:rsid w:val="00B61D08"/>
    <w:rsid w:val="00B62EEF"/>
    <w:rsid w:val="00B82170"/>
    <w:rsid w:val="00B8228D"/>
    <w:rsid w:val="00B9237C"/>
    <w:rsid w:val="00B97B51"/>
    <w:rsid w:val="00BA3ACB"/>
    <w:rsid w:val="00BC1D0C"/>
    <w:rsid w:val="00BC61BD"/>
    <w:rsid w:val="00BE4FB0"/>
    <w:rsid w:val="00BF1AD5"/>
    <w:rsid w:val="00C37062"/>
    <w:rsid w:val="00C44A74"/>
    <w:rsid w:val="00C66D08"/>
    <w:rsid w:val="00C67287"/>
    <w:rsid w:val="00CA1274"/>
    <w:rsid w:val="00CA4661"/>
    <w:rsid w:val="00CA46F3"/>
    <w:rsid w:val="00CD1DF5"/>
    <w:rsid w:val="00CD7B29"/>
    <w:rsid w:val="00CE0A82"/>
    <w:rsid w:val="00CE67A3"/>
    <w:rsid w:val="00D01939"/>
    <w:rsid w:val="00D13DCF"/>
    <w:rsid w:val="00D24FA7"/>
    <w:rsid w:val="00D64696"/>
    <w:rsid w:val="00D90D49"/>
    <w:rsid w:val="00DA6F89"/>
    <w:rsid w:val="00DB7775"/>
    <w:rsid w:val="00DC5D96"/>
    <w:rsid w:val="00DD4F3E"/>
    <w:rsid w:val="00E029A9"/>
    <w:rsid w:val="00E13E55"/>
    <w:rsid w:val="00E14ADD"/>
    <w:rsid w:val="00E2024D"/>
    <w:rsid w:val="00E21529"/>
    <w:rsid w:val="00E234EE"/>
    <w:rsid w:val="00E26D6A"/>
    <w:rsid w:val="00E3360B"/>
    <w:rsid w:val="00E36AEC"/>
    <w:rsid w:val="00E40A42"/>
    <w:rsid w:val="00E457D7"/>
    <w:rsid w:val="00E8073B"/>
    <w:rsid w:val="00E83803"/>
    <w:rsid w:val="00E96D05"/>
    <w:rsid w:val="00E97C9A"/>
    <w:rsid w:val="00EA7406"/>
    <w:rsid w:val="00EB128A"/>
    <w:rsid w:val="00EC40FA"/>
    <w:rsid w:val="00EF403B"/>
    <w:rsid w:val="00F03BD1"/>
    <w:rsid w:val="00F05F5D"/>
    <w:rsid w:val="00F116C5"/>
    <w:rsid w:val="00F21147"/>
    <w:rsid w:val="00F225BF"/>
    <w:rsid w:val="00F25B99"/>
    <w:rsid w:val="00F272C0"/>
    <w:rsid w:val="00F4086F"/>
    <w:rsid w:val="00F45D7E"/>
    <w:rsid w:val="00F53753"/>
    <w:rsid w:val="00F7167E"/>
    <w:rsid w:val="00F7443C"/>
    <w:rsid w:val="00F763C3"/>
    <w:rsid w:val="00F87553"/>
    <w:rsid w:val="00F94F35"/>
    <w:rsid w:val="00FC280C"/>
    <w:rsid w:val="00FC2870"/>
    <w:rsid w:val="00FE0B78"/>
    <w:rsid w:val="00FE206A"/>
    <w:rsid w:val="00FF2F16"/>
    <w:rsid w:val="00FF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86CF26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10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Olga Martinez</cp:lastModifiedBy>
  <cp:revision>44</cp:revision>
  <cp:lastPrinted>2011-03-04T18:27:00Z</cp:lastPrinted>
  <dcterms:created xsi:type="dcterms:W3CDTF">2024-03-18T15:10:00Z</dcterms:created>
  <dcterms:modified xsi:type="dcterms:W3CDTF">2026-10-09T19:44:00Z</dcterms:modified>
</cp:coreProperties>
</file>