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71DA" w14:textId="0A02CA5F" w:rsidR="00535962" w:rsidRPr="00F7167E" w:rsidRDefault="007A2DC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09E1B8" wp14:editId="20FF02CB">
                <wp:simplePos x="0" y="0"/>
                <wp:positionH relativeFrom="column">
                  <wp:posOffset>6743700</wp:posOffset>
                </wp:positionH>
                <wp:positionV relativeFrom="paragraph">
                  <wp:posOffset>-792480</wp:posOffset>
                </wp:positionV>
                <wp:extent cx="2513329" cy="687558"/>
                <wp:effectExtent l="0" t="0" r="20955" b="1778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329" cy="687558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1" cy="1039"/>
                            <a:chOff x="9151" y="720"/>
                            <a:chExt cx="2041" cy="966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10"/>
                              <a:ext cx="2041" cy="37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b/>
                                      </w:rPr>
                                      <w:alias w:val="No. del Expediente de Compras "/>
                                      <w:tag w:val="No. del Expediente de Compras "/>
                                      <w:id w:val="-1020935038"/>
                                    </w:sdtPr>
                                    <w:sdtContent>
                                      <w:p w14:paraId="104F3D92" w14:textId="2DD81783" w:rsidR="00EF0B16" w:rsidRPr="00EF0B16" w:rsidRDefault="00EF0B16" w:rsidP="00EF0B1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EF0B16">
                                          <w:rPr>
                                            <w:b/>
                                          </w:rPr>
                                          <w:t>AGRICULTURA-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DAF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-C</w:t>
                                        </w:r>
                                        <w:r w:rsidR="0050168D">
                                          <w:rPr>
                                            <w:b/>
                                          </w:rPr>
                                          <w:t>D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-2026-0</w:t>
                                        </w:r>
                                        <w:r w:rsidR="00C20532"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  <w:r w:rsidR="00785109">
                                          <w:rPr>
                                            <w:b/>
                                          </w:rPr>
                                          <w:t>41</w:t>
                                        </w:r>
                                      </w:p>
                                    </w:sdtContent>
                                  </w:sdt>
                                  <w:p w14:paraId="61405D62" w14:textId="4AF9BE90" w:rsidR="00F75AE3" w:rsidRPr="00F75AE3" w:rsidRDefault="00F75AE3" w:rsidP="00F75AE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D8DDF6B" w14:textId="7D4B5B47" w:rsidR="00A81FD3" w:rsidRPr="00535962" w:rsidRDefault="00A81FD3" w:rsidP="00A81FD3">
                                    <w:pPr>
                                      <w:jc w:val="center"/>
                                    </w:pPr>
                                  </w:p>
                                  <w:p w14:paraId="3DE234C5" w14:textId="76C0F42B" w:rsidR="009958BF" w:rsidRPr="009958BF" w:rsidRDefault="009958BF" w:rsidP="009958B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704BEC7" w14:textId="2A0F3BC4" w:rsidR="001360CC" w:rsidRPr="001360CC" w:rsidRDefault="00000000" w:rsidP="001360CC">
                                    <w:pPr>
                                      <w:jc w:val="center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  <w:p w14:paraId="67C0BE13" w14:textId="78F64E61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04E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9E1B8" id="Group 20" o:spid="_x0000_s1026" style="position:absolute;margin-left:531pt;margin-top:-62.4pt;width:197.9pt;height:54.1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51;height:1039" coordorigin="9151,720" coordsize="2041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310;width:2041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b/>
                                </w:rPr>
                                <w:alias w:val="No. del Expediente de Compras "/>
                                <w:tag w:val="No. del Expediente de Compras "/>
                                <w:id w:val="-1020935038"/>
                              </w:sdtPr>
                              <w:sdtContent>
                                <w:p w14:paraId="104F3D92" w14:textId="2DD81783" w:rsidR="00EF0B16" w:rsidRPr="00EF0B16" w:rsidRDefault="00EF0B16" w:rsidP="00EF0B1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F0B16">
                                    <w:rPr>
                                      <w:b/>
                                    </w:rPr>
                                    <w:t>AGRICULTURA-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DAF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-C</w:t>
                                  </w:r>
                                  <w:r w:rsidR="0050168D">
                                    <w:rPr>
                                      <w:b/>
                                    </w:rPr>
                                    <w:t>D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-2026-0</w:t>
                                  </w:r>
                                  <w:r w:rsidR="00C20532">
                                    <w:rPr>
                                      <w:b/>
                                    </w:rPr>
                                    <w:t>1</w:t>
                                  </w:r>
                                  <w:r w:rsidR="00785109">
                                    <w:rPr>
                                      <w:b/>
                                    </w:rPr>
                                    <w:t>41</w:t>
                                  </w:r>
                                </w:p>
                              </w:sdtContent>
                            </w:sdt>
                            <w:p w14:paraId="61405D62" w14:textId="4AF9BE90" w:rsidR="00F75AE3" w:rsidRPr="00F75AE3" w:rsidRDefault="00F75AE3" w:rsidP="00F75AE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D8DDF6B" w14:textId="7D4B5B47" w:rsidR="00A81FD3" w:rsidRPr="00535962" w:rsidRDefault="00A81FD3" w:rsidP="00A81FD3">
                              <w:pPr>
                                <w:jc w:val="center"/>
                              </w:pPr>
                            </w:p>
                            <w:p w14:paraId="3DE234C5" w14:textId="76C0F42B" w:rsidR="009958BF" w:rsidRPr="009958BF" w:rsidRDefault="009958BF" w:rsidP="009958B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704BEC7" w14:textId="2A0F3BC4" w:rsidR="001360CC" w:rsidRPr="001360CC" w:rsidRDefault="00000000" w:rsidP="001360CC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  <w:p w14:paraId="67C0BE13" w14:textId="78F64E61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D704E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1B82F7E" wp14:editId="4202E0D2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7AF6F" wp14:editId="281A62D9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F1B7B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9C025A" wp14:editId="6012FCE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AF6F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F1B7B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9C025A" wp14:editId="6012FCE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9B95C" wp14:editId="3F08B0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2296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9B95C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442296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96291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837E8" wp14:editId="5E05A7E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65E03" w14:textId="17468134" w:rsidR="002E1412" w:rsidRPr="002E1412" w:rsidRDefault="007A2DCF" w:rsidP="007A2DCF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             MINISTERIO DE AGRICULTURA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37E8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9465E03" w14:textId="17468134" w:rsidR="002E1412" w:rsidRPr="002E1412" w:rsidRDefault="007A2DCF" w:rsidP="007A2DCF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 xml:space="preserve">              MINISTERIO DE AGRICULTURA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65276" wp14:editId="7F9625A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88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5276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B688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566B67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2927" wp14:editId="58A785C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D5F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029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EB5D5F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C3D725" wp14:editId="4D21749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AA6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D725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ECAA6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73E44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9085B5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A50E9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72EA0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CE99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ADAD4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0B0ACC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066E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CA655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49F8F7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84F39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26AF2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BD6B91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87ABE8" w14:textId="77777777" w:rsidR="007372FF" w:rsidRPr="009A3A44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9A3A44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ADAA3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ADA46D" w14:textId="77777777" w:rsidTr="00822B7A">
        <w:trPr>
          <w:trHeight w:val="229"/>
          <w:jc w:val="center"/>
        </w:trPr>
        <w:tc>
          <w:tcPr>
            <w:tcW w:w="0" w:type="auto"/>
          </w:tcPr>
          <w:p w14:paraId="54E26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C4F6E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5C40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351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D33A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E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096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EDDEB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6BEC2" w14:textId="77777777" w:rsidTr="00822B7A">
        <w:trPr>
          <w:trHeight w:val="211"/>
          <w:jc w:val="center"/>
        </w:trPr>
        <w:tc>
          <w:tcPr>
            <w:tcW w:w="0" w:type="auto"/>
          </w:tcPr>
          <w:p w14:paraId="5A898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E90F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0ED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B35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39C6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758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F87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7EC7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D403BB" w14:textId="77777777" w:rsidTr="00822B7A">
        <w:trPr>
          <w:trHeight w:val="229"/>
          <w:jc w:val="center"/>
        </w:trPr>
        <w:tc>
          <w:tcPr>
            <w:tcW w:w="0" w:type="auto"/>
          </w:tcPr>
          <w:p w14:paraId="5F90DE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3C46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A79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DF1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0ED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1815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31A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F1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52AF1D" w14:textId="77777777" w:rsidTr="00822B7A">
        <w:trPr>
          <w:trHeight w:val="229"/>
          <w:jc w:val="center"/>
        </w:trPr>
        <w:tc>
          <w:tcPr>
            <w:tcW w:w="0" w:type="auto"/>
          </w:tcPr>
          <w:p w14:paraId="4F9FDF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3E84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6CC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16B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6C97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063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36B0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237B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421B0" w14:textId="77777777" w:rsidTr="00822B7A">
        <w:trPr>
          <w:trHeight w:val="229"/>
          <w:jc w:val="center"/>
        </w:trPr>
        <w:tc>
          <w:tcPr>
            <w:tcW w:w="0" w:type="auto"/>
          </w:tcPr>
          <w:p w14:paraId="1214B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584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80B80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3CF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141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1B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B1E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A6A8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DC97A9" w14:textId="77777777" w:rsidTr="00822B7A">
        <w:trPr>
          <w:trHeight w:val="229"/>
          <w:jc w:val="center"/>
        </w:trPr>
        <w:tc>
          <w:tcPr>
            <w:tcW w:w="0" w:type="auto"/>
          </w:tcPr>
          <w:p w14:paraId="6EAD64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CFA72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167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D18C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3DB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89EA9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D15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1A1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21B849" w14:textId="77777777" w:rsidTr="00822B7A">
        <w:trPr>
          <w:trHeight w:val="229"/>
          <w:jc w:val="center"/>
        </w:trPr>
        <w:tc>
          <w:tcPr>
            <w:tcW w:w="0" w:type="auto"/>
          </w:tcPr>
          <w:p w14:paraId="7DB327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F8A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63F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482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51B7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016A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6FE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9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EA9CA" w14:textId="77777777" w:rsidTr="00822B7A">
        <w:trPr>
          <w:trHeight w:val="211"/>
          <w:jc w:val="center"/>
        </w:trPr>
        <w:tc>
          <w:tcPr>
            <w:tcW w:w="0" w:type="auto"/>
          </w:tcPr>
          <w:p w14:paraId="19A78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691E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D6E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89C5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724C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E42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A57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40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4DEA81" w14:textId="77777777" w:rsidTr="00822B7A">
        <w:trPr>
          <w:trHeight w:val="229"/>
          <w:jc w:val="center"/>
        </w:trPr>
        <w:tc>
          <w:tcPr>
            <w:tcW w:w="0" w:type="auto"/>
          </w:tcPr>
          <w:p w14:paraId="162471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259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2873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156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85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8B26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405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00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9711C" w14:textId="77777777" w:rsidTr="00822B7A">
        <w:trPr>
          <w:trHeight w:val="229"/>
          <w:jc w:val="center"/>
        </w:trPr>
        <w:tc>
          <w:tcPr>
            <w:tcW w:w="0" w:type="auto"/>
          </w:tcPr>
          <w:p w14:paraId="592A2A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A6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D485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122D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76F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9304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243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964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DD514A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86A14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1E569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90FE4E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CD3AB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95372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15C6C6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ABDDE" w14:textId="77777777" w:rsidR="009B53BC" w:rsidRDefault="009B53BC" w:rsidP="001007E7">
      <w:pPr>
        <w:spacing w:after="0" w:line="240" w:lineRule="auto"/>
      </w:pPr>
      <w:r>
        <w:separator/>
      </w:r>
    </w:p>
  </w:endnote>
  <w:endnote w:type="continuationSeparator" w:id="0">
    <w:p w14:paraId="5B9B3C7E" w14:textId="77777777" w:rsidR="009B53BC" w:rsidRDefault="009B53B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DE4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DBEF56" wp14:editId="0579B51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D0B5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BE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37D0B5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5477E" wp14:editId="1634643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81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8F83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925477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84881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8F83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6C65CC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2F5A211" wp14:editId="54574B5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8A385F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3A178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AA7AE" w14:textId="77777777" w:rsidR="009B53BC" w:rsidRDefault="009B53BC" w:rsidP="001007E7">
      <w:pPr>
        <w:spacing w:after="0" w:line="240" w:lineRule="auto"/>
      </w:pPr>
      <w:r>
        <w:separator/>
      </w:r>
    </w:p>
  </w:footnote>
  <w:footnote w:type="continuationSeparator" w:id="0">
    <w:p w14:paraId="0462A552" w14:textId="77777777" w:rsidR="009B53BC" w:rsidRDefault="009B53BC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6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04E7"/>
    <w:rsid w:val="00034DD9"/>
    <w:rsid w:val="00047E1B"/>
    <w:rsid w:val="00087E54"/>
    <w:rsid w:val="00090E8D"/>
    <w:rsid w:val="00097F09"/>
    <w:rsid w:val="000A5DAC"/>
    <w:rsid w:val="000B3B70"/>
    <w:rsid w:val="000F0ED4"/>
    <w:rsid w:val="000F396E"/>
    <w:rsid w:val="001007E7"/>
    <w:rsid w:val="001020C0"/>
    <w:rsid w:val="00123B8D"/>
    <w:rsid w:val="001268EF"/>
    <w:rsid w:val="001341C6"/>
    <w:rsid w:val="001360CC"/>
    <w:rsid w:val="001550BB"/>
    <w:rsid w:val="00157600"/>
    <w:rsid w:val="00165A4D"/>
    <w:rsid w:val="00170EC5"/>
    <w:rsid w:val="00174210"/>
    <w:rsid w:val="00174649"/>
    <w:rsid w:val="00186B1E"/>
    <w:rsid w:val="00191842"/>
    <w:rsid w:val="00194FF2"/>
    <w:rsid w:val="001B36D3"/>
    <w:rsid w:val="001B48BD"/>
    <w:rsid w:val="001E2590"/>
    <w:rsid w:val="001F28CC"/>
    <w:rsid w:val="001F73A7"/>
    <w:rsid w:val="00211A29"/>
    <w:rsid w:val="00231F82"/>
    <w:rsid w:val="002345F2"/>
    <w:rsid w:val="002356C0"/>
    <w:rsid w:val="00253DBA"/>
    <w:rsid w:val="0026335F"/>
    <w:rsid w:val="002655DF"/>
    <w:rsid w:val="00275C61"/>
    <w:rsid w:val="00284B63"/>
    <w:rsid w:val="002860A4"/>
    <w:rsid w:val="002947D1"/>
    <w:rsid w:val="002971F5"/>
    <w:rsid w:val="002E1412"/>
    <w:rsid w:val="002E2A81"/>
    <w:rsid w:val="00314023"/>
    <w:rsid w:val="0031441A"/>
    <w:rsid w:val="003433A0"/>
    <w:rsid w:val="00351FE6"/>
    <w:rsid w:val="00362C0E"/>
    <w:rsid w:val="00364EB8"/>
    <w:rsid w:val="0038449F"/>
    <w:rsid w:val="003866C5"/>
    <w:rsid w:val="003B38E0"/>
    <w:rsid w:val="003B3E90"/>
    <w:rsid w:val="003F0543"/>
    <w:rsid w:val="00421EC1"/>
    <w:rsid w:val="0042490F"/>
    <w:rsid w:val="00436517"/>
    <w:rsid w:val="00464BAE"/>
    <w:rsid w:val="00466B9C"/>
    <w:rsid w:val="004762B3"/>
    <w:rsid w:val="004767CC"/>
    <w:rsid w:val="004C4743"/>
    <w:rsid w:val="0050168D"/>
    <w:rsid w:val="00507707"/>
    <w:rsid w:val="00520FDE"/>
    <w:rsid w:val="0053293F"/>
    <w:rsid w:val="00535962"/>
    <w:rsid w:val="00551CCA"/>
    <w:rsid w:val="0058223B"/>
    <w:rsid w:val="005B442B"/>
    <w:rsid w:val="005D6D12"/>
    <w:rsid w:val="005D6FF0"/>
    <w:rsid w:val="00602C05"/>
    <w:rsid w:val="006072CE"/>
    <w:rsid w:val="00611A07"/>
    <w:rsid w:val="006237D0"/>
    <w:rsid w:val="0062592A"/>
    <w:rsid w:val="00627C9C"/>
    <w:rsid w:val="00642342"/>
    <w:rsid w:val="00642DB9"/>
    <w:rsid w:val="006506D0"/>
    <w:rsid w:val="00651E48"/>
    <w:rsid w:val="00660E5F"/>
    <w:rsid w:val="006653F3"/>
    <w:rsid w:val="006709BC"/>
    <w:rsid w:val="006758C0"/>
    <w:rsid w:val="00691DFB"/>
    <w:rsid w:val="00693BF8"/>
    <w:rsid w:val="006A43C4"/>
    <w:rsid w:val="006C3C74"/>
    <w:rsid w:val="006C68D5"/>
    <w:rsid w:val="006C6F50"/>
    <w:rsid w:val="006F1094"/>
    <w:rsid w:val="007264B2"/>
    <w:rsid w:val="00734013"/>
    <w:rsid w:val="007372FF"/>
    <w:rsid w:val="00751356"/>
    <w:rsid w:val="007563D3"/>
    <w:rsid w:val="00780880"/>
    <w:rsid w:val="00785109"/>
    <w:rsid w:val="007A2DCF"/>
    <w:rsid w:val="007B50F1"/>
    <w:rsid w:val="007B6F6F"/>
    <w:rsid w:val="007D608F"/>
    <w:rsid w:val="007D7B41"/>
    <w:rsid w:val="007E48B9"/>
    <w:rsid w:val="007E6EB6"/>
    <w:rsid w:val="00810515"/>
    <w:rsid w:val="00817081"/>
    <w:rsid w:val="00822B7A"/>
    <w:rsid w:val="00830A6F"/>
    <w:rsid w:val="0083342F"/>
    <w:rsid w:val="00840E00"/>
    <w:rsid w:val="00845F7A"/>
    <w:rsid w:val="00847257"/>
    <w:rsid w:val="00851651"/>
    <w:rsid w:val="0085735C"/>
    <w:rsid w:val="008610EA"/>
    <w:rsid w:val="0086398D"/>
    <w:rsid w:val="0086773C"/>
    <w:rsid w:val="0088615A"/>
    <w:rsid w:val="008911FC"/>
    <w:rsid w:val="00896739"/>
    <w:rsid w:val="008A68D0"/>
    <w:rsid w:val="008B3AE5"/>
    <w:rsid w:val="008C1E5C"/>
    <w:rsid w:val="008C4F34"/>
    <w:rsid w:val="008E7193"/>
    <w:rsid w:val="008F3026"/>
    <w:rsid w:val="009230F5"/>
    <w:rsid w:val="0095377B"/>
    <w:rsid w:val="00962CC1"/>
    <w:rsid w:val="009711AF"/>
    <w:rsid w:val="00974F32"/>
    <w:rsid w:val="009958BF"/>
    <w:rsid w:val="009A2AEC"/>
    <w:rsid w:val="009A3A44"/>
    <w:rsid w:val="009A41E5"/>
    <w:rsid w:val="009B53BC"/>
    <w:rsid w:val="009B5828"/>
    <w:rsid w:val="009C1068"/>
    <w:rsid w:val="009D5986"/>
    <w:rsid w:val="00A16099"/>
    <w:rsid w:val="00A640BD"/>
    <w:rsid w:val="00A6449B"/>
    <w:rsid w:val="00A73BAD"/>
    <w:rsid w:val="00A8032A"/>
    <w:rsid w:val="00A81FD3"/>
    <w:rsid w:val="00AA4364"/>
    <w:rsid w:val="00AB0F33"/>
    <w:rsid w:val="00AB4966"/>
    <w:rsid w:val="00AC0F95"/>
    <w:rsid w:val="00AD7919"/>
    <w:rsid w:val="00AE0C17"/>
    <w:rsid w:val="00AF0D2F"/>
    <w:rsid w:val="00B072F5"/>
    <w:rsid w:val="00B12A3E"/>
    <w:rsid w:val="00B17B86"/>
    <w:rsid w:val="00B420BA"/>
    <w:rsid w:val="00B43FB0"/>
    <w:rsid w:val="00B504FB"/>
    <w:rsid w:val="00B62EEF"/>
    <w:rsid w:val="00B74550"/>
    <w:rsid w:val="00B97B51"/>
    <w:rsid w:val="00BB0E7C"/>
    <w:rsid w:val="00BC1D0C"/>
    <w:rsid w:val="00BC61BD"/>
    <w:rsid w:val="00BC7D10"/>
    <w:rsid w:val="00BE4FB0"/>
    <w:rsid w:val="00BF66CF"/>
    <w:rsid w:val="00C02595"/>
    <w:rsid w:val="00C157C6"/>
    <w:rsid w:val="00C20532"/>
    <w:rsid w:val="00C34339"/>
    <w:rsid w:val="00C37881"/>
    <w:rsid w:val="00C3792D"/>
    <w:rsid w:val="00C465F9"/>
    <w:rsid w:val="00C470D0"/>
    <w:rsid w:val="00C557D6"/>
    <w:rsid w:val="00C60365"/>
    <w:rsid w:val="00C61AF9"/>
    <w:rsid w:val="00C66D08"/>
    <w:rsid w:val="00C92145"/>
    <w:rsid w:val="00C95ADE"/>
    <w:rsid w:val="00CA4661"/>
    <w:rsid w:val="00CB64CA"/>
    <w:rsid w:val="00CE24EA"/>
    <w:rsid w:val="00CE67A3"/>
    <w:rsid w:val="00D24FA7"/>
    <w:rsid w:val="00D41598"/>
    <w:rsid w:val="00D53F5E"/>
    <w:rsid w:val="00D61F01"/>
    <w:rsid w:val="00D64696"/>
    <w:rsid w:val="00D73AA8"/>
    <w:rsid w:val="00D90D49"/>
    <w:rsid w:val="00DC5D96"/>
    <w:rsid w:val="00DD4F3E"/>
    <w:rsid w:val="00DE1672"/>
    <w:rsid w:val="00E02E0E"/>
    <w:rsid w:val="00E13E55"/>
    <w:rsid w:val="00E1607A"/>
    <w:rsid w:val="00E17A67"/>
    <w:rsid w:val="00E81276"/>
    <w:rsid w:val="00EA7406"/>
    <w:rsid w:val="00ED39DD"/>
    <w:rsid w:val="00EE5A28"/>
    <w:rsid w:val="00EF0B16"/>
    <w:rsid w:val="00F001A0"/>
    <w:rsid w:val="00F116C5"/>
    <w:rsid w:val="00F225BF"/>
    <w:rsid w:val="00F235C6"/>
    <w:rsid w:val="00F25B99"/>
    <w:rsid w:val="00F268B4"/>
    <w:rsid w:val="00F32D93"/>
    <w:rsid w:val="00F4086F"/>
    <w:rsid w:val="00F505C7"/>
    <w:rsid w:val="00F50CCE"/>
    <w:rsid w:val="00F525DE"/>
    <w:rsid w:val="00F53753"/>
    <w:rsid w:val="00F7167E"/>
    <w:rsid w:val="00F7443C"/>
    <w:rsid w:val="00F75AE3"/>
    <w:rsid w:val="00F7704B"/>
    <w:rsid w:val="00F9000F"/>
    <w:rsid w:val="00FB2308"/>
    <w:rsid w:val="00FB4CA6"/>
    <w:rsid w:val="00FC280C"/>
    <w:rsid w:val="00FC2870"/>
    <w:rsid w:val="00FF200B"/>
    <w:rsid w:val="00FF5EB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CB424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Alicia Johnson</cp:lastModifiedBy>
  <cp:revision>43</cp:revision>
  <cp:lastPrinted>2011-03-04T19:05:00Z</cp:lastPrinted>
  <dcterms:created xsi:type="dcterms:W3CDTF">2022-07-26T19:22:00Z</dcterms:created>
  <dcterms:modified xsi:type="dcterms:W3CDTF">2026-10-09T16:23:00Z</dcterms:modified>
</cp:coreProperties>
</file>