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FE759" w14:textId="77777777" w:rsidR="00535962" w:rsidRPr="00F7167E" w:rsidRDefault="00681727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B97E7F" wp14:editId="2736B577">
                <wp:simplePos x="0" y="0"/>
                <wp:positionH relativeFrom="column">
                  <wp:posOffset>-514350</wp:posOffset>
                </wp:positionH>
                <wp:positionV relativeFrom="paragraph">
                  <wp:posOffset>-142875</wp:posOffset>
                </wp:positionV>
                <wp:extent cx="1695450" cy="581025"/>
                <wp:effectExtent l="0" t="0" r="0" b="952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FFDD9" w14:textId="77777777" w:rsidR="00BC61BD" w:rsidRPr="00BC61BD" w:rsidRDefault="00BC61B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97E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5pt;margin-top:-11.25pt;width:133.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" filled="f" stroked="f">
                <v:textbox>
                  <w:txbxContent>
                    <w:p w14:paraId="26AFFDD9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DC5C36" wp14:editId="38CA767C">
                <wp:simplePos x="0" y="0"/>
                <wp:positionH relativeFrom="column">
                  <wp:posOffset>-595630</wp:posOffset>
                </wp:positionH>
                <wp:positionV relativeFrom="paragraph">
                  <wp:posOffset>-153670</wp:posOffset>
                </wp:positionV>
                <wp:extent cx="1860550" cy="680085"/>
                <wp:effectExtent l="0" t="0" r="0" b="5715"/>
                <wp:wrapNone/>
                <wp:docPr id="24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-877390258"/>
                              <w:picture/>
                            </w:sdtPr>
                            <w:sdtEndPr/>
                            <w:sdtContent>
                              <w:p w14:paraId="449B450A" w14:textId="77777777" w:rsidR="0094659B" w:rsidRPr="00BC61BD" w:rsidRDefault="0094659B" w:rsidP="0094659B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2BD0E6E" wp14:editId="79DF4296">
                                      <wp:extent cx="1477926" cy="401156"/>
                                      <wp:effectExtent l="0" t="0" r="0" b="0"/>
                                      <wp:docPr id="8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547073" cy="4199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C5C36" id="Cuadro de texto 9" o:spid="_x0000_s1027" type="#_x0000_t202" style="position:absolute;margin-left:-46.9pt;margin-top:-12.1pt;width:146.5pt;height:5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-877390258"/>
                        <w:picture/>
                      </w:sdtPr>
                      <w:sdtEndPr/>
                      <w:sdtContent>
                        <w:p w14:paraId="449B450A" w14:textId="77777777" w:rsidR="0094659B" w:rsidRPr="00BC61BD" w:rsidRDefault="0094659B" w:rsidP="0094659B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2BD0E6E" wp14:editId="79DF4296">
                                <wp:extent cx="1477926" cy="401156"/>
                                <wp:effectExtent l="0" t="0" r="0" b="0"/>
                                <wp:docPr id="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47073" cy="419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51C0A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4A30380E" wp14:editId="36E35617">
            <wp:simplePos x="0" y="0"/>
            <wp:positionH relativeFrom="column">
              <wp:posOffset>2328531</wp:posOffset>
            </wp:positionH>
            <wp:positionV relativeFrom="paragraph">
              <wp:posOffset>-499730</wp:posOffset>
            </wp:positionV>
            <wp:extent cx="762369" cy="80807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69" cy="808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64C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A6A8480" wp14:editId="7369FBA9">
                <wp:simplePos x="0" y="0"/>
                <wp:positionH relativeFrom="column">
                  <wp:posOffset>4540250</wp:posOffset>
                </wp:positionH>
                <wp:positionV relativeFrom="paragraph">
                  <wp:posOffset>-464185</wp:posOffset>
                </wp:positionV>
                <wp:extent cx="1615440" cy="701040"/>
                <wp:effectExtent l="6350" t="12065" r="6985" b="10795"/>
                <wp:wrapNone/>
                <wp:docPr id="1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1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396561420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9129B72" w14:textId="418522C1" w:rsidR="00051C0A" w:rsidRPr="00051C0A" w:rsidRDefault="009C4EE2" w:rsidP="00051C0A">
                                    <w:pPr>
                                      <w:jc w:val="center"/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CF1F92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6A8480" id="Group 20" o:spid="_x0000_s1028" style="position:absolute;margin-left:357.5pt;margin-top:-36.5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">
                <v:rect id="Rectangle 21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" filled="f"/>
                <v:group id="Group 22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396561420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9129B72" w14:textId="418522C1" w:rsidR="00051C0A" w:rsidRPr="00051C0A" w:rsidRDefault="009C4EE2" w:rsidP="00051C0A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73CF1F92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E88871" wp14:editId="4AC72F3E">
                <wp:simplePos x="0" y="0"/>
                <wp:positionH relativeFrom="column">
                  <wp:posOffset>-417195</wp:posOffset>
                </wp:positionH>
                <wp:positionV relativeFrom="paragraph">
                  <wp:posOffset>-421005</wp:posOffset>
                </wp:positionV>
                <wp:extent cx="948055" cy="305435"/>
                <wp:effectExtent l="1905" t="0" r="2540" b="1270"/>
                <wp:wrapNone/>
                <wp:docPr id="1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6A883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88871" id="Text Box 25" o:spid="_x0000_s1033" type="#_x0000_t202" style="position:absolute;margin-left:-32.85pt;margin-top:-33.1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" filled="f" stroked="f">
                <v:textbox inset="0,0,0,0">
                  <w:txbxContent>
                    <w:p w14:paraId="1D56A883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</w:p>
    <w:p w14:paraId="11CB3759" w14:textId="77777777" w:rsidR="00535962" w:rsidRPr="00535962" w:rsidRDefault="0068172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6C2F58" wp14:editId="0F612A4C">
                <wp:simplePos x="0" y="0"/>
                <wp:positionH relativeFrom="column">
                  <wp:posOffset>-512445</wp:posOffset>
                </wp:positionH>
                <wp:positionV relativeFrom="paragraph">
                  <wp:posOffset>125095</wp:posOffset>
                </wp:positionV>
                <wp:extent cx="2508885" cy="318770"/>
                <wp:effectExtent l="0" t="0" r="0" b="508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AB76BE" w14:textId="0F5F180B" w:rsidR="00681727" w:rsidRPr="00C543CF" w:rsidRDefault="00681727" w:rsidP="00681727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: </w:t>
                            </w:r>
                          </w:p>
                          <w:p w14:paraId="17B32C14" w14:textId="77777777" w:rsidR="005E4603" w:rsidRDefault="005E46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C2F58" id="Text Box 12" o:spid="_x0000_s1034" type="#_x0000_t202" style="position:absolute;margin-left:-40.35pt;margin-top:9.85pt;width:197.55pt;height:2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Bq57iA3gAAAAkBAAAPAAAAAAAAAAAAAAAAAEAEAABkcnMvZG93bnJldi54&#10;bWxQSwUGAAAAAAQABADzAAAASwUAAAAA&#10;" filled="f" stroked="f">
                <v:textbox>
                  <w:txbxContent>
                    <w:p w14:paraId="21AB76BE" w14:textId="0F5F180B" w:rsidR="00681727" w:rsidRPr="00C543CF" w:rsidRDefault="00681727" w:rsidP="00681727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: </w:t>
                      </w:r>
                    </w:p>
                    <w:p w14:paraId="17B32C14" w14:textId="77777777" w:rsidR="005E4603" w:rsidRDefault="005E4603"/>
                  </w:txbxContent>
                </v:textbox>
              </v:shape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A06B98" wp14:editId="2E4C72B9">
                <wp:simplePos x="0" y="0"/>
                <wp:positionH relativeFrom="column">
                  <wp:posOffset>882650</wp:posOffset>
                </wp:positionH>
                <wp:positionV relativeFrom="paragraph">
                  <wp:posOffset>83820</wp:posOffset>
                </wp:positionV>
                <wp:extent cx="3657600" cy="765175"/>
                <wp:effectExtent l="0" t="0" r="0" b="0"/>
                <wp:wrapNone/>
                <wp:docPr id="1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2225692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2582E05D" w14:textId="77777777" w:rsidR="0094659B" w:rsidRPr="00854F96" w:rsidRDefault="0094659B" w:rsidP="0094659B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28E615D8" w14:textId="77777777" w:rsidR="0094659B" w:rsidRPr="00854F96" w:rsidRDefault="0094659B" w:rsidP="0094659B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1DE0D2F1" w14:textId="77777777" w:rsidR="0094659B" w:rsidRPr="002E1412" w:rsidRDefault="00407B1A" w:rsidP="0094659B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06B98" id="Cuadro de texto 6" o:spid="_x0000_s1035" type="#_x0000_t202" style="position:absolute;margin-left:69.5pt;margin-top:6.6pt;width:4in;height:60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222569252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2582E05D" w14:textId="77777777" w:rsidR="0094659B" w:rsidRPr="00854F96" w:rsidRDefault="0094659B" w:rsidP="0094659B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28E615D8" w14:textId="77777777" w:rsidR="0094659B" w:rsidRPr="00854F96" w:rsidRDefault="0094659B" w:rsidP="0094659B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1DE0D2F1" w14:textId="77777777" w:rsidR="0094659B" w:rsidRPr="002E1412" w:rsidRDefault="000C1158" w:rsidP="0094659B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C170808" w14:textId="77777777" w:rsidR="00535962" w:rsidRDefault="00681727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D9E824" wp14:editId="53AB8B1D">
                <wp:simplePos x="0" y="0"/>
                <wp:positionH relativeFrom="column">
                  <wp:posOffset>4981575</wp:posOffset>
                </wp:positionH>
                <wp:positionV relativeFrom="paragraph">
                  <wp:posOffset>9525</wp:posOffset>
                </wp:positionV>
                <wp:extent cx="1234440" cy="257175"/>
                <wp:effectExtent l="0" t="0" r="0" b="952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5E5632" w14:textId="77777777" w:rsidR="0026335F" w:rsidRPr="00681727" w:rsidRDefault="0026335F" w:rsidP="0026335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81727">
                              <w:rPr>
                                <w:sz w:val="20"/>
                                <w:szCs w:val="20"/>
                              </w:rPr>
                              <w:t xml:space="preserve">Página </w:t>
                            </w:r>
                            <w:r w:rsidR="008E350E" w:rsidRPr="00681727">
                              <w:rPr>
                                <w:b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681727">
                              <w:rPr>
                                <w:b/>
                                <w:sz w:val="20"/>
                                <w:szCs w:val="20"/>
                              </w:rPr>
                              <w:instrText xml:space="preserve"> PAGE   \* MERGEFORMAT </w:instrText>
                            </w:r>
                            <w:r w:rsidR="008E350E" w:rsidRPr="00681727">
                              <w:rPr>
                                <w:b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D75E67" w:rsidRPr="00681727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="008E350E" w:rsidRPr="00681727">
                              <w:rPr>
                                <w:b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681727">
                              <w:rPr>
                                <w:sz w:val="20"/>
                                <w:szCs w:val="20"/>
                              </w:rPr>
                              <w:t xml:space="preserve"> de </w:t>
                            </w:r>
                            <w:r w:rsidR="001C13DB" w:rsidRPr="00681727">
                              <w:rPr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1C13DB" w:rsidRPr="00681727">
                              <w:rPr>
                                <w:sz w:val="20"/>
                                <w:szCs w:val="20"/>
                              </w:rPr>
                              <w:instrText xml:space="preserve"> NUMPAGES   \* MERGEFORMAT </w:instrText>
                            </w:r>
                            <w:r w:rsidR="001C13DB" w:rsidRPr="00681727">
                              <w:rPr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D75E67" w:rsidRPr="00681727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="001C13DB" w:rsidRPr="00681727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9E824" id="Text Box 13" o:spid="_x0000_s1036" type="#_x0000_t202" style="position:absolute;margin-left:392.25pt;margin-top:.75pt;width:97.2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" filled="f" stroked="f">
                <v:textbox>
                  <w:txbxContent>
                    <w:p w14:paraId="5B5E5632" w14:textId="77777777" w:rsidR="0026335F" w:rsidRPr="00681727" w:rsidRDefault="0026335F" w:rsidP="0026335F">
                      <w:pPr>
                        <w:rPr>
                          <w:sz w:val="20"/>
                          <w:szCs w:val="20"/>
                        </w:rPr>
                      </w:pPr>
                      <w:r w:rsidRPr="00681727">
                        <w:rPr>
                          <w:sz w:val="20"/>
                          <w:szCs w:val="20"/>
                        </w:rPr>
                        <w:t xml:space="preserve">Página </w:t>
                      </w:r>
                      <w:r w:rsidR="008E350E" w:rsidRPr="00681727">
                        <w:rPr>
                          <w:b/>
                          <w:sz w:val="20"/>
                          <w:szCs w:val="20"/>
                        </w:rPr>
                        <w:fldChar w:fldCharType="begin"/>
                      </w:r>
                      <w:r w:rsidRPr="00681727">
                        <w:rPr>
                          <w:b/>
                          <w:sz w:val="20"/>
                          <w:szCs w:val="20"/>
                        </w:rPr>
                        <w:instrText xml:space="preserve"> PAGE   \* MERGEFORMAT </w:instrText>
                      </w:r>
                      <w:r w:rsidR="008E350E" w:rsidRPr="00681727">
                        <w:rPr>
                          <w:b/>
                          <w:sz w:val="20"/>
                          <w:szCs w:val="20"/>
                        </w:rPr>
                        <w:fldChar w:fldCharType="separate"/>
                      </w:r>
                      <w:r w:rsidR="00D75E67" w:rsidRPr="00681727">
                        <w:rPr>
                          <w:b/>
                          <w:noProof/>
                          <w:sz w:val="20"/>
                          <w:szCs w:val="20"/>
                        </w:rPr>
                        <w:t>1</w:t>
                      </w:r>
                      <w:r w:rsidR="008E350E" w:rsidRPr="00681727">
                        <w:rPr>
                          <w:b/>
                          <w:sz w:val="20"/>
                          <w:szCs w:val="20"/>
                        </w:rPr>
                        <w:fldChar w:fldCharType="end"/>
                      </w:r>
                      <w:r w:rsidRPr="00681727">
                        <w:rPr>
                          <w:sz w:val="20"/>
                          <w:szCs w:val="20"/>
                        </w:rPr>
                        <w:t xml:space="preserve"> de </w:t>
                      </w:r>
                      <w:r w:rsidR="001C13DB" w:rsidRPr="00681727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="001C13DB" w:rsidRPr="00681727">
                        <w:rPr>
                          <w:sz w:val="20"/>
                          <w:szCs w:val="20"/>
                        </w:rPr>
                        <w:instrText xml:space="preserve"> NUMPAGES   \* MERGEFORMAT </w:instrText>
                      </w:r>
                      <w:r w:rsidR="001C13DB" w:rsidRPr="00681727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="00D75E67" w:rsidRPr="00681727">
                        <w:rPr>
                          <w:b/>
                          <w:noProof/>
                          <w:sz w:val="20"/>
                          <w:szCs w:val="20"/>
                        </w:rPr>
                        <w:t>12</w:t>
                      </w:r>
                      <w:r w:rsidR="001C13DB" w:rsidRPr="00681727">
                        <w:rPr>
                          <w:b/>
                          <w:noProof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A9BE54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9B8EFB4" w14:textId="77777777" w:rsidR="00A640BD" w:rsidRPr="00C66D08" w:rsidRDefault="006864C6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04AFCC" wp14:editId="09D92444">
                <wp:simplePos x="0" y="0"/>
                <wp:positionH relativeFrom="column">
                  <wp:posOffset>933450</wp:posOffset>
                </wp:positionH>
                <wp:positionV relativeFrom="paragraph">
                  <wp:posOffset>247015</wp:posOffset>
                </wp:positionV>
                <wp:extent cx="3617595" cy="304800"/>
                <wp:effectExtent l="0" t="3175" r="1905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CFED5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4AFCC" id="Text Box 18" o:spid="_x0000_s1037" type="#_x0000_t202" style="position:absolute;left:0;text-align:left;margin-left:73.5pt;margin-top:19.4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" stroked="f">
                <v:textbox>
                  <w:txbxContent>
                    <w:p w14:paraId="024CFED5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36D0845D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7872B18F" w14:textId="77777777" w:rsidR="00E832B8" w:rsidRDefault="00E832B8" w:rsidP="007C2731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14:paraId="6312A99E" w14:textId="77777777" w:rsidR="006864C6" w:rsidRDefault="006864C6" w:rsidP="007C2731">
      <w:pPr>
        <w:spacing w:after="0"/>
        <w:jc w:val="both"/>
        <w:rPr>
          <w:b/>
          <w:bCs/>
          <w:iCs/>
          <w:sz w:val="22"/>
          <w:szCs w:val="22"/>
        </w:rPr>
      </w:pPr>
    </w:p>
    <w:p w14:paraId="0C745EF4" w14:textId="77777777" w:rsidR="00E832B8" w:rsidRPr="00E832B8" w:rsidRDefault="00E832B8" w:rsidP="007C2731">
      <w:pPr>
        <w:spacing w:after="0"/>
        <w:jc w:val="both"/>
        <w:rPr>
          <w:bCs/>
          <w:iCs/>
          <w:sz w:val="22"/>
          <w:szCs w:val="22"/>
        </w:rPr>
      </w:pPr>
    </w:p>
    <w:p w14:paraId="676B75CE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14:paraId="20933E66" w14:textId="77777777" w:rsidR="007C2731" w:rsidRPr="007C2731" w:rsidRDefault="007C2731" w:rsidP="006864C6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14:paraId="4BCD8B5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7689DD2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14:paraId="5A70002E" w14:textId="77777777" w:rsidR="001126FE" w:rsidRDefault="001126FE" w:rsidP="001126FE">
      <w:pPr>
        <w:spacing w:after="0"/>
        <w:jc w:val="both"/>
        <w:rPr>
          <w:b/>
          <w:bCs/>
          <w:sz w:val="22"/>
          <w:szCs w:val="22"/>
        </w:rPr>
      </w:pPr>
    </w:p>
    <w:p w14:paraId="15C3DD6C" w14:textId="0BB770BF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</w:t>
      </w:r>
      <w:r w:rsidR="0068043A">
        <w:rPr>
          <w:sz w:val="22"/>
          <w:szCs w:val="22"/>
        </w:rPr>
        <w:t>09</w:t>
      </w:r>
      <w:r w:rsidR="00851499">
        <w:rPr>
          <w:sz w:val="22"/>
          <w:szCs w:val="22"/>
        </w:rPr>
        <w:t>-09-1983</w:t>
      </w:r>
      <w:r w:rsidRPr="007C2731">
        <w:rPr>
          <w:sz w:val="22"/>
          <w:szCs w:val="22"/>
        </w:rPr>
        <w:t xml:space="preserve">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</w:t>
      </w:r>
    </w:p>
    <w:p w14:paraId="1612439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5B8AD88" w14:textId="333B76FE" w:rsidR="007C2731" w:rsidRDefault="007C2731" w:rsidP="007C2731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="00E750FD" w:rsidRPr="00E750FD">
        <w:rPr>
          <w:b/>
          <w:sz w:val="22"/>
          <w:szCs w:val="22"/>
        </w:rPr>
        <w:t>:</w:t>
      </w:r>
      <w:r w:rsidR="00851499">
        <w:rPr>
          <w:b/>
          <w:sz w:val="22"/>
          <w:szCs w:val="22"/>
        </w:rPr>
        <w:t xml:space="preserve"> ING</w:t>
      </w:r>
      <w:r w:rsidR="00861D21">
        <w:rPr>
          <w:b/>
          <w:sz w:val="22"/>
          <w:szCs w:val="22"/>
        </w:rPr>
        <w:t>ENIERIA CIVIL</w:t>
      </w:r>
    </w:p>
    <w:p w14:paraId="28E62FE5" w14:textId="77777777" w:rsidR="00E750FD" w:rsidRDefault="00E750FD" w:rsidP="007C2731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E750FD" w:rsidRPr="000F79D9" w14:paraId="476973A7" w14:textId="77777777" w:rsidTr="00FF7446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1C836D7" w14:textId="77777777" w:rsidR="00E750FD" w:rsidRPr="000F79D9" w:rsidRDefault="00E750FD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96FF" w14:textId="77777777" w:rsidR="00E750FD" w:rsidRPr="000F79D9" w:rsidRDefault="00E750FD" w:rsidP="00D15651"/>
        </w:tc>
      </w:tr>
      <w:tr w:rsidR="00E750FD" w:rsidRPr="000F79D9" w14:paraId="3C622B65" w14:textId="77777777" w:rsidTr="00FF7446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33869E4B" w14:textId="77777777" w:rsidR="00E750FD" w:rsidRPr="000F79D9" w:rsidRDefault="00E750FD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67CE" w14:textId="176CFC92" w:rsidR="00E750FD" w:rsidRPr="000F79D9" w:rsidRDefault="00E750FD" w:rsidP="00D15651"/>
        </w:tc>
      </w:tr>
      <w:tr w:rsidR="00E750FD" w:rsidRPr="000F79D9" w14:paraId="07425ADE" w14:textId="77777777" w:rsidTr="00FF7446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D278834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E373" w14:textId="77777777" w:rsidR="00E750FD" w:rsidRPr="000F79D9" w:rsidRDefault="00E750FD" w:rsidP="00D15651"/>
        </w:tc>
      </w:tr>
      <w:tr w:rsidR="00E750FD" w:rsidRPr="000F79D9" w14:paraId="389F640D" w14:textId="77777777" w:rsidTr="00FF7446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7A4B0F2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F388" w14:textId="4B2234D2" w:rsidR="00E750FD" w:rsidRPr="000F79D9" w:rsidRDefault="00E750FD" w:rsidP="00D15651"/>
        </w:tc>
      </w:tr>
      <w:tr w:rsidR="00E750FD" w:rsidRPr="000F79D9" w14:paraId="2BD6BD1E" w14:textId="77777777" w:rsidTr="00FF7446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5CE10AD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A166" w14:textId="77777777" w:rsidR="00E750FD" w:rsidRPr="000F79D9" w:rsidRDefault="00E750FD" w:rsidP="00D15651"/>
        </w:tc>
      </w:tr>
      <w:tr w:rsidR="00E750FD" w:rsidRPr="000F79D9" w14:paraId="6A4A7226" w14:textId="77777777" w:rsidTr="00FF7446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6821F36D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A08" w14:textId="77777777" w:rsidR="00E750FD" w:rsidRPr="000F79D9" w:rsidRDefault="00E750FD" w:rsidP="00D15651"/>
        </w:tc>
      </w:tr>
      <w:tr w:rsidR="00E750FD" w:rsidRPr="000F79D9" w14:paraId="13534F57" w14:textId="77777777" w:rsidTr="00FF7446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14:paraId="450A15B7" w14:textId="77777777" w:rsidR="00E750FD" w:rsidRPr="000F79D9" w:rsidRDefault="00E750FD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14:paraId="2EEFD543" w14:textId="77777777" w:rsidR="00E750FD" w:rsidRDefault="00E750FD" w:rsidP="00E750FD">
            <w:pPr>
              <w:spacing w:after="0"/>
              <w:ind w:left="708"/>
            </w:pPr>
          </w:p>
          <w:p w14:paraId="41D545A1" w14:textId="77777777" w:rsidR="00E750FD" w:rsidRPr="000F79D9" w:rsidRDefault="00E750FD" w:rsidP="00FF7446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D069C" w14:textId="77777777" w:rsidR="00E750FD" w:rsidRPr="000F79D9" w:rsidRDefault="00E750FD" w:rsidP="00D15651"/>
        </w:tc>
      </w:tr>
      <w:tr w:rsidR="00E750FD" w:rsidRPr="000F79D9" w14:paraId="54445A1A" w14:textId="77777777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7E1766B6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777" w14:textId="77777777" w:rsidR="00E750FD" w:rsidRPr="000F79D9" w:rsidRDefault="00E750FD" w:rsidP="00D15651"/>
        </w:tc>
      </w:tr>
      <w:tr w:rsidR="00E750FD" w:rsidRPr="000F79D9" w14:paraId="7C01C957" w14:textId="77777777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D418A89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839C" w14:textId="77777777" w:rsidR="00E750FD" w:rsidRPr="000F79D9" w:rsidRDefault="00E750FD" w:rsidP="00D15651"/>
        </w:tc>
      </w:tr>
      <w:tr w:rsidR="00E750FD" w:rsidRPr="000F79D9" w14:paraId="19626501" w14:textId="77777777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B960E5B" w14:textId="77777777"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ADB8" w14:textId="77777777" w:rsidR="00E750FD" w:rsidRPr="000F79D9" w:rsidRDefault="00E750FD" w:rsidP="00D15651"/>
        </w:tc>
      </w:tr>
    </w:tbl>
    <w:p w14:paraId="6EC9A643" w14:textId="77777777" w:rsidR="00E750FD" w:rsidRPr="007C2731" w:rsidRDefault="00E750FD" w:rsidP="007C2731">
      <w:pPr>
        <w:spacing w:after="0"/>
        <w:jc w:val="both"/>
        <w:rPr>
          <w:b/>
          <w:bCs/>
          <w:sz w:val="22"/>
          <w:szCs w:val="22"/>
        </w:rPr>
      </w:pPr>
    </w:p>
    <w:p w14:paraId="48FC3C7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0FA7AEAB" w14:textId="77777777" w:rsidR="007C2731" w:rsidRPr="007C2731" w:rsidRDefault="007C2731" w:rsidP="00FF7446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14:paraId="2EE49403" w14:textId="77777777" w:rsidR="00FF7446" w:rsidRDefault="00FF7446" w:rsidP="007C2731">
      <w:pPr>
        <w:spacing w:after="0"/>
        <w:jc w:val="both"/>
        <w:rPr>
          <w:sz w:val="22"/>
          <w:szCs w:val="22"/>
        </w:rPr>
      </w:pPr>
    </w:p>
    <w:p w14:paraId="120F1248" w14:textId="77777777" w:rsidR="00FF7446" w:rsidRDefault="00FF7446" w:rsidP="00FF7446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14:paraId="673D09CE" w14:textId="77777777" w:rsidR="00FF7446" w:rsidRDefault="007C2731" w:rsidP="007C2731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14:paraId="2BADFFC6" w14:textId="77777777" w:rsidR="00044FA8" w:rsidRDefault="00FF7446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7C2731"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="007C2731" w:rsidRPr="007C2731">
        <w:rPr>
          <w:b/>
          <w:bCs/>
          <w:sz w:val="22"/>
          <w:szCs w:val="22"/>
        </w:rPr>
        <w:t>:</w:t>
      </w:r>
      <w:r w:rsidR="007C2731" w:rsidRPr="007C2731">
        <w:rPr>
          <w:sz w:val="22"/>
          <w:szCs w:val="22"/>
        </w:rPr>
        <w:t xml:space="preserve"> </w:t>
      </w:r>
      <w:r w:rsidR="007C2731" w:rsidRPr="007C2731">
        <w:rPr>
          <w:i/>
          <w:iCs/>
          <w:color w:val="FF0000"/>
          <w:sz w:val="22"/>
          <w:szCs w:val="22"/>
        </w:rPr>
        <w:t xml:space="preserve"> </w:t>
      </w:r>
    </w:p>
    <w:p w14:paraId="4D3A23E6" w14:textId="77777777" w:rsidR="00044FA8" w:rsidRDefault="00044FA8" w:rsidP="00FF7446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14:paraId="4A8007A5" w14:textId="77777777" w:rsidR="00FF7446" w:rsidRDefault="00FF7446" w:rsidP="00FF7446">
      <w:pPr>
        <w:spacing w:line="360" w:lineRule="auto"/>
        <w:jc w:val="both"/>
        <w:rPr>
          <w:b/>
          <w:bCs/>
          <w:sz w:val="22"/>
          <w:szCs w:val="22"/>
        </w:rPr>
      </w:pPr>
    </w:p>
    <w:p w14:paraId="2CB21DA8" w14:textId="77777777" w:rsidR="00FF7446" w:rsidRDefault="00FF7446" w:rsidP="00FF744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14:paraId="48289245" w14:textId="77777777" w:rsidR="00044FA8" w:rsidRDefault="00FF7446" w:rsidP="007C2731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7C2731" w:rsidRPr="007C2731">
        <w:rPr>
          <w:b/>
          <w:bCs/>
          <w:sz w:val="22"/>
          <w:szCs w:val="22"/>
        </w:rPr>
        <w:t>. Idiomas</w:t>
      </w:r>
      <w:r w:rsidR="007C2731" w:rsidRPr="007C2731">
        <w:rPr>
          <w:sz w:val="22"/>
          <w:szCs w:val="22"/>
        </w:rPr>
        <w:t xml:space="preserve">  </w:t>
      </w:r>
      <w:r w:rsidR="007C2731"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="007C2731"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1954E0" w:rsidRPr="00E832B8" w14:paraId="61B54971" w14:textId="77777777" w:rsidTr="000D1C2F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7802B8B" w14:textId="77777777" w:rsidR="001954E0" w:rsidRDefault="001954E0" w:rsidP="001954E0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6B136276" w14:textId="77777777" w:rsidR="001954E0" w:rsidRPr="001954E0" w:rsidRDefault="001954E0" w:rsidP="000D1C2F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</w:t>
            </w:r>
            <w:r w:rsidR="000D1C2F">
              <w:rPr>
                <w:b/>
                <w:bCs/>
                <w:sz w:val="20"/>
                <w:szCs w:val="22"/>
              </w:rPr>
              <w:t xml:space="preserve"> para</w:t>
            </w:r>
          </w:p>
        </w:tc>
      </w:tr>
      <w:tr w:rsidR="001954E0" w:rsidRPr="00E832B8" w14:paraId="1D879981" w14:textId="77777777" w:rsidTr="000D1C2F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2CF6891" w14:textId="77777777" w:rsidR="001954E0" w:rsidRPr="001954E0" w:rsidRDefault="001954E0" w:rsidP="001954E0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69EB4775" w14:textId="77777777"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022149F9" w14:textId="77777777"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521F803E" w14:textId="77777777"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1954E0" w:rsidRPr="00E832B8" w14:paraId="041635D8" w14:textId="77777777" w:rsidTr="000D1C2F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9F36" w14:textId="77777777"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C10C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887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FB3C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14:paraId="6AB34C55" w14:textId="77777777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5B7C" w14:textId="77777777"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90D8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7E6B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A172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14:paraId="723FFCED" w14:textId="77777777" w:rsidTr="000D1C2F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4260" w14:textId="77777777"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537D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AA90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5372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14:paraId="3D31F4CE" w14:textId="77777777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F900" w14:textId="77777777" w:rsidR="001954E0" w:rsidRPr="00E832B8" w:rsidRDefault="001954E0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33DE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8E56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460B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14:paraId="79DB7A4A" w14:textId="77777777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95063" w14:textId="77777777"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BFBA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33A3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D1CD" w14:textId="77777777"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73EF5A65" w14:textId="77777777" w:rsidR="001954E0" w:rsidRPr="000D1C2F" w:rsidRDefault="001954E0" w:rsidP="001954E0">
      <w:pPr>
        <w:jc w:val="both"/>
        <w:rPr>
          <w:iCs/>
          <w:sz w:val="20"/>
          <w:szCs w:val="22"/>
        </w:rPr>
      </w:pPr>
    </w:p>
    <w:p w14:paraId="406BDC16" w14:textId="77777777" w:rsidR="001954E0" w:rsidRPr="000D1C2F" w:rsidRDefault="001954E0" w:rsidP="001954E0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14:paraId="04E71A87" w14:textId="77777777"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14:paraId="30F15B0D" w14:textId="77777777"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14:paraId="363EC96E" w14:textId="77777777"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14:paraId="21C2544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7282766" w14:textId="77777777" w:rsidR="007C2731" w:rsidRPr="007C2731" w:rsidRDefault="000E0305" w:rsidP="00E832B8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7C2731" w:rsidRPr="007C2731">
        <w:rPr>
          <w:b/>
          <w:bCs/>
          <w:sz w:val="22"/>
          <w:szCs w:val="22"/>
        </w:rPr>
        <w:t xml:space="preserve">. Historia Laboral </w:t>
      </w:r>
    </w:p>
    <w:p w14:paraId="1A7C3459" w14:textId="77777777" w:rsidR="007C2731" w:rsidRPr="00E832B8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1"/>
        <w:gridCol w:w="985"/>
        <w:gridCol w:w="1652"/>
        <w:gridCol w:w="2119"/>
        <w:gridCol w:w="252"/>
        <w:gridCol w:w="252"/>
        <w:gridCol w:w="252"/>
        <w:gridCol w:w="252"/>
      </w:tblGrid>
      <w:tr w:rsidR="00E832B8" w:rsidRPr="000D1C2F" w14:paraId="19FFB9F6" w14:textId="77777777" w:rsidTr="001A0AB5">
        <w:trPr>
          <w:cantSplit/>
          <w:tblHeader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9F0E7F7" w14:textId="77777777" w:rsidR="00E832B8" w:rsidRPr="000D1C2F" w:rsidRDefault="00E832B8" w:rsidP="00D15651">
            <w:pPr>
              <w:keepNext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EXPERIENCIA PROFESIONAL DIRECTOR DE PROYECTO</w:t>
            </w:r>
          </w:p>
        </w:tc>
      </w:tr>
      <w:tr w:rsidR="00E832B8" w:rsidRPr="000D1C2F" w14:paraId="18BB76F7" w14:textId="77777777" w:rsidTr="001A0AB5">
        <w:trPr>
          <w:cantSplit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28DD3EF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Fechas</w:t>
            </w:r>
            <w:r w:rsidRPr="000D1C2F">
              <w:rPr>
                <w:b/>
                <w:bCs/>
                <w:sz w:val="20"/>
                <w:szCs w:val="20"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60828D5" w14:textId="77777777"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Empresa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2131EEA" w14:textId="77777777"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 xml:space="preserve">Función o </w:t>
            </w:r>
            <w:r w:rsidRPr="000D1C2F">
              <w:rPr>
                <w:b/>
                <w:bCs/>
                <w:sz w:val="20"/>
                <w:szCs w:val="20"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295D5F1" w14:textId="77777777"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Cargo desempeñado</w:t>
            </w:r>
            <w:r w:rsidRPr="000D1C2F">
              <w:rPr>
                <w:b/>
                <w:bCs/>
                <w:sz w:val="20"/>
                <w:szCs w:val="20"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93D5DB7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1</w:t>
            </w:r>
          </w:p>
          <w:p w14:paraId="1240DCD2" w14:textId="77777777"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D6425A0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2</w:t>
            </w:r>
          </w:p>
          <w:p w14:paraId="660453F3" w14:textId="77777777"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F156F89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3</w:t>
            </w:r>
          </w:p>
          <w:p w14:paraId="0464C7F2" w14:textId="77777777"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95734FB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4</w:t>
            </w:r>
          </w:p>
          <w:p w14:paraId="11983F27" w14:textId="77777777"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</w:tr>
      <w:tr w:rsidR="00E832B8" w:rsidRPr="000D1C2F" w14:paraId="1179FC04" w14:textId="77777777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9341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274A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1355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685D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925F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3781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2669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35C1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14:paraId="0EF5FC69" w14:textId="77777777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E333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C26B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0C3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5406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6C8F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5F85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6CA6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F564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14:paraId="2047B8BC" w14:textId="77777777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E05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04C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BC36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6432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A050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0835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CFDE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3FBC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14:paraId="4BD7B7F4" w14:textId="77777777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C8EE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3AFD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BE60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20C6" w14:textId="77777777" w:rsidR="00E832B8" w:rsidRPr="000D1C2F" w:rsidRDefault="00E832B8" w:rsidP="00D15651">
            <w:pPr>
              <w:pStyle w:val="TDC2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12BD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A917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9551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4CF3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14:paraId="6F368FA1" w14:textId="77777777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F5E4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036C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06AC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D66B" w14:textId="77777777"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89DB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7F3C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F132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E12F" w14:textId="77777777"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B30FF3D" w14:textId="77777777" w:rsidR="007C2731" w:rsidRPr="00E832B8" w:rsidRDefault="007C2731" w:rsidP="007C2731">
      <w:pPr>
        <w:spacing w:after="0"/>
        <w:jc w:val="both"/>
        <w:rPr>
          <w:sz w:val="22"/>
          <w:szCs w:val="22"/>
        </w:rPr>
      </w:pPr>
    </w:p>
    <w:p w14:paraId="41BC826E" w14:textId="77777777" w:rsidR="00E832B8" w:rsidRPr="00E832B8" w:rsidRDefault="00E832B8" w:rsidP="001A0AB5">
      <w:pPr>
        <w:ind w:right="-517"/>
        <w:rPr>
          <w:i/>
          <w:iCs/>
          <w:sz w:val="22"/>
          <w:szCs w:val="22"/>
        </w:rPr>
      </w:pPr>
      <w:r w:rsidRPr="00E832B8">
        <w:rPr>
          <w:i/>
          <w:iCs/>
          <w:sz w:val="22"/>
          <w:szCs w:val="22"/>
        </w:rPr>
        <w:t>* Marcar con una X si la experiencia presentada corresponde a una o más de las características evaluables:</w:t>
      </w:r>
    </w:p>
    <w:p w14:paraId="77E4836F" w14:textId="77777777"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de Software de similares características.</w:t>
      </w:r>
    </w:p>
    <w:p w14:paraId="1493327C" w14:textId="77777777"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empresas medianas a grandes (pública o privada)</w:t>
      </w:r>
    </w:p>
    <w:p w14:paraId="6E048DF2" w14:textId="77777777"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Instituciones gubernamentales.</w:t>
      </w:r>
    </w:p>
    <w:p w14:paraId="3FC66105" w14:textId="77777777"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Instituciones del Sector Justicia</w:t>
      </w:r>
    </w:p>
    <w:p w14:paraId="3884CA11" w14:textId="77777777" w:rsidR="00E832B8" w:rsidRPr="00E832B8" w:rsidRDefault="00E832B8" w:rsidP="007C2731">
      <w:pPr>
        <w:spacing w:after="0"/>
        <w:jc w:val="both"/>
        <w:rPr>
          <w:sz w:val="22"/>
          <w:szCs w:val="22"/>
          <w:lang w:val="es-MX"/>
        </w:rPr>
      </w:pPr>
    </w:p>
    <w:p w14:paraId="5948D26E" w14:textId="77777777" w:rsidR="007C2731" w:rsidRPr="007C2731" w:rsidRDefault="000E0305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7C2731" w:rsidRPr="007C2731">
        <w:rPr>
          <w:b/>
          <w:bCs/>
          <w:sz w:val="22"/>
          <w:szCs w:val="22"/>
        </w:rPr>
        <w:t>. Certificación:</w:t>
      </w:r>
    </w:p>
    <w:p w14:paraId="59BDA126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5ADC0AD1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 w:rsidR="00427AC0"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14:paraId="4697CFDD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490E2641" w14:textId="77777777" w:rsidR="00427AC0" w:rsidRDefault="00427AC0" w:rsidP="00427AC0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14:paraId="3EDE64B4" w14:textId="77777777" w:rsidR="00427AC0" w:rsidRPr="007C2731" w:rsidRDefault="00427AC0" w:rsidP="00427AC0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14:paraId="74CA261A" w14:textId="77777777" w:rsidR="0043557D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A24B60D" w14:textId="77777777" w:rsidR="001A0AB5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3D68B4EA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74F14494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66E0DE38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BB9FF4E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98441EF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31E22533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4BB9D1EB" w14:textId="77777777" w:rsidR="001A0AB5" w:rsidRDefault="001A0AB5" w:rsidP="001A0AB5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14:paraId="32B70DA5" w14:textId="77777777" w:rsidR="001A0AB5" w:rsidRDefault="001A0AB5" w:rsidP="001A0AB5">
      <w:pPr>
        <w:spacing w:after="0"/>
        <w:jc w:val="both"/>
        <w:rPr>
          <w:b/>
          <w:bCs/>
          <w:iCs/>
          <w:sz w:val="22"/>
          <w:szCs w:val="22"/>
        </w:rPr>
      </w:pPr>
    </w:p>
    <w:p w14:paraId="362338C0" w14:textId="77777777" w:rsidR="001A0AB5" w:rsidRPr="00E832B8" w:rsidRDefault="001A0AB5" w:rsidP="001A0AB5">
      <w:pPr>
        <w:spacing w:after="0"/>
        <w:jc w:val="both"/>
        <w:rPr>
          <w:bCs/>
          <w:iCs/>
          <w:sz w:val="22"/>
          <w:szCs w:val="22"/>
        </w:rPr>
      </w:pPr>
    </w:p>
    <w:p w14:paraId="0044EC6E" w14:textId="77777777" w:rsidR="001A0AB5" w:rsidRPr="007C2731" w:rsidRDefault="001A0AB5" w:rsidP="001A0AB5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14:paraId="6F2EE0CB" w14:textId="77777777" w:rsidR="001A0AB5" w:rsidRPr="007C2731" w:rsidRDefault="001A0AB5" w:rsidP="001A0AB5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14:paraId="7472CBB9" w14:textId="77777777"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14:paraId="72FE69B8" w14:textId="77777777" w:rsidR="001A0AB5" w:rsidRDefault="001A0AB5" w:rsidP="001A0AB5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14:paraId="252ABF3E" w14:textId="77777777" w:rsidR="001A0AB5" w:rsidRPr="007C2731" w:rsidRDefault="001A0AB5" w:rsidP="001A0AB5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3F769B0" w14:textId="77777777" w:rsidR="001A0AB5" w:rsidRDefault="001A0AB5" w:rsidP="001A0AB5">
      <w:pPr>
        <w:spacing w:after="0"/>
        <w:jc w:val="both"/>
        <w:rPr>
          <w:b/>
          <w:bCs/>
          <w:sz w:val="22"/>
          <w:szCs w:val="22"/>
        </w:rPr>
      </w:pPr>
    </w:p>
    <w:p w14:paraId="759E7FAB" w14:textId="77777777" w:rsidR="001A0AB5" w:rsidRPr="007C2731" w:rsidRDefault="001A0AB5" w:rsidP="001A0AB5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14:paraId="5C94B157" w14:textId="77777777"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14:paraId="4F6437F0" w14:textId="77777777" w:rsidR="001A0AB5" w:rsidRDefault="001A0AB5" w:rsidP="001A0AB5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14:paraId="52C2CA27" w14:textId="77777777" w:rsidR="001A0AB5" w:rsidRDefault="001A0AB5" w:rsidP="001A0AB5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1A0AB5" w:rsidRPr="000F79D9" w14:paraId="4EB1DAAB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5D21D73" w14:textId="77777777" w:rsidR="001A0AB5" w:rsidRPr="000F79D9" w:rsidRDefault="001A0AB5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921B" w14:textId="77777777" w:rsidR="001A0AB5" w:rsidRPr="000F79D9" w:rsidRDefault="001A0AB5" w:rsidP="00D15651"/>
        </w:tc>
      </w:tr>
      <w:tr w:rsidR="001A0AB5" w:rsidRPr="000F79D9" w14:paraId="153AE112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181EA931" w14:textId="77777777" w:rsidR="001A0AB5" w:rsidRPr="000F79D9" w:rsidRDefault="001A0AB5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72D2" w14:textId="77777777" w:rsidR="001A0AB5" w:rsidRPr="000F79D9" w:rsidRDefault="001A0AB5" w:rsidP="00D15651"/>
        </w:tc>
      </w:tr>
      <w:tr w:rsidR="001A0AB5" w:rsidRPr="000F79D9" w14:paraId="18762436" w14:textId="77777777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ED92FE8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8BE2" w14:textId="77777777" w:rsidR="001A0AB5" w:rsidRPr="000F79D9" w:rsidRDefault="001A0AB5" w:rsidP="00D15651"/>
        </w:tc>
      </w:tr>
      <w:tr w:rsidR="001A0AB5" w:rsidRPr="000F79D9" w14:paraId="0785439F" w14:textId="77777777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757ED8F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346E" w14:textId="77777777" w:rsidR="001A0AB5" w:rsidRPr="000F79D9" w:rsidRDefault="001A0AB5" w:rsidP="00D15651"/>
        </w:tc>
      </w:tr>
      <w:tr w:rsidR="001A0AB5" w:rsidRPr="000F79D9" w14:paraId="00F38F2C" w14:textId="77777777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E7FCE35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7782" w14:textId="77777777" w:rsidR="001A0AB5" w:rsidRPr="000F79D9" w:rsidRDefault="001A0AB5" w:rsidP="00D15651"/>
        </w:tc>
      </w:tr>
      <w:tr w:rsidR="001A0AB5" w:rsidRPr="000F79D9" w14:paraId="05EB9D01" w14:textId="77777777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1AC82F67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408A" w14:textId="77777777" w:rsidR="001A0AB5" w:rsidRPr="000F79D9" w:rsidRDefault="001A0AB5" w:rsidP="00D15651"/>
        </w:tc>
      </w:tr>
      <w:tr w:rsidR="001A0AB5" w:rsidRPr="000F79D9" w14:paraId="3B82DABD" w14:textId="77777777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14:paraId="3AF2E74C" w14:textId="77777777" w:rsidR="001A0AB5" w:rsidRPr="000F79D9" w:rsidRDefault="001A0AB5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14:paraId="13A02C16" w14:textId="77777777" w:rsidR="001A0AB5" w:rsidRDefault="001A0AB5" w:rsidP="00D15651">
            <w:pPr>
              <w:spacing w:after="0"/>
              <w:ind w:left="708"/>
            </w:pPr>
          </w:p>
          <w:p w14:paraId="02C7FF25" w14:textId="77777777" w:rsidR="001A0AB5" w:rsidRPr="000F79D9" w:rsidRDefault="001A0AB5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3D5EE" w14:textId="77777777" w:rsidR="001A0AB5" w:rsidRPr="000F79D9" w:rsidRDefault="001A0AB5" w:rsidP="00D15651"/>
        </w:tc>
      </w:tr>
      <w:tr w:rsidR="001A0AB5" w:rsidRPr="000F79D9" w14:paraId="4ABFADF2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60E55E2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950C" w14:textId="77777777" w:rsidR="001A0AB5" w:rsidRPr="000F79D9" w:rsidRDefault="001A0AB5" w:rsidP="00D15651"/>
        </w:tc>
      </w:tr>
      <w:tr w:rsidR="001A0AB5" w:rsidRPr="000F79D9" w14:paraId="5B1F6343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6810CC8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35C4" w14:textId="77777777" w:rsidR="001A0AB5" w:rsidRPr="000F79D9" w:rsidRDefault="001A0AB5" w:rsidP="00D15651"/>
        </w:tc>
      </w:tr>
      <w:tr w:rsidR="001A0AB5" w:rsidRPr="000F79D9" w14:paraId="6594F82C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E2FF0FB" w14:textId="77777777"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BFBF" w14:textId="77777777" w:rsidR="001A0AB5" w:rsidRPr="000F79D9" w:rsidRDefault="001A0AB5" w:rsidP="00D15651"/>
        </w:tc>
      </w:tr>
    </w:tbl>
    <w:p w14:paraId="1F019E82" w14:textId="77777777" w:rsidR="001A0AB5" w:rsidRPr="007C2731" w:rsidRDefault="001A0AB5" w:rsidP="001A0AB5">
      <w:pPr>
        <w:spacing w:after="0"/>
        <w:jc w:val="both"/>
        <w:rPr>
          <w:b/>
          <w:bCs/>
          <w:sz w:val="22"/>
          <w:szCs w:val="22"/>
        </w:rPr>
      </w:pPr>
    </w:p>
    <w:p w14:paraId="1C2A91A2" w14:textId="77777777" w:rsidR="001A0AB5" w:rsidRDefault="001A0AB5" w:rsidP="001A0AB5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821B45E" w14:textId="77777777" w:rsidR="001A0AB5" w:rsidRPr="007C2731" w:rsidRDefault="001A0AB5" w:rsidP="001A0AB5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14:paraId="30113CB0" w14:textId="77777777" w:rsidR="001A0AB5" w:rsidRDefault="001A0AB5" w:rsidP="001A0AB5">
      <w:pPr>
        <w:spacing w:after="0"/>
        <w:jc w:val="both"/>
        <w:rPr>
          <w:sz w:val="22"/>
          <w:szCs w:val="22"/>
        </w:rPr>
      </w:pPr>
    </w:p>
    <w:p w14:paraId="2051EACE" w14:textId="77777777" w:rsidR="001A0AB5" w:rsidRDefault="001A0AB5" w:rsidP="001A0AB5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14:paraId="01A9A387" w14:textId="77777777" w:rsidR="001A0AB5" w:rsidRDefault="001A0AB5" w:rsidP="001A0AB5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14:paraId="63F3187B" w14:textId="77777777" w:rsidR="00D75E67" w:rsidRDefault="00D75E67" w:rsidP="001A0AB5">
      <w:pPr>
        <w:spacing w:after="0"/>
        <w:jc w:val="both"/>
        <w:rPr>
          <w:b/>
          <w:bCs/>
          <w:sz w:val="22"/>
          <w:szCs w:val="22"/>
        </w:rPr>
      </w:pPr>
    </w:p>
    <w:p w14:paraId="7FFF077D" w14:textId="77777777" w:rsidR="00D75E67" w:rsidRDefault="00D75E67" w:rsidP="001A0AB5">
      <w:pPr>
        <w:spacing w:after="0"/>
        <w:jc w:val="both"/>
        <w:rPr>
          <w:b/>
          <w:bCs/>
          <w:sz w:val="22"/>
          <w:szCs w:val="22"/>
        </w:rPr>
      </w:pPr>
    </w:p>
    <w:p w14:paraId="75CF45C9" w14:textId="77777777" w:rsidR="00D75E67" w:rsidRDefault="00D75E67" w:rsidP="001A0AB5">
      <w:pPr>
        <w:spacing w:after="0"/>
        <w:jc w:val="both"/>
        <w:rPr>
          <w:b/>
          <w:bCs/>
          <w:sz w:val="22"/>
          <w:szCs w:val="22"/>
        </w:rPr>
      </w:pPr>
    </w:p>
    <w:p w14:paraId="2BB52822" w14:textId="77777777" w:rsidR="001A0AB5" w:rsidRDefault="001A0AB5" w:rsidP="001A0AB5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14:paraId="5FD15A6B" w14:textId="77777777" w:rsidR="001A0AB5" w:rsidRDefault="001A0AB5" w:rsidP="001A0AB5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14:paraId="7D86B24E" w14:textId="77777777" w:rsidR="001A0AB5" w:rsidRDefault="001A0AB5" w:rsidP="001A0AB5">
      <w:pPr>
        <w:spacing w:line="360" w:lineRule="auto"/>
        <w:jc w:val="both"/>
        <w:rPr>
          <w:b/>
          <w:bCs/>
          <w:sz w:val="22"/>
          <w:szCs w:val="22"/>
        </w:rPr>
      </w:pPr>
    </w:p>
    <w:p w14:paraId="337348B5" w14:textId="77777777" w:rsidR="001A0AB5" w:rsidRDefault="001A0AB5" w:rsidP="001A0AB5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14:paraId="68B910A8" w14:textId="77777777" w:rsidR="001A0AB5" w:rsidRDefault="001A0AB5" w:rsidP="001A0AB5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="0082734B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1A0AB5" w:rsidRPr="00E832B8" w14:paraId="6AF2D5BE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EC0F31F" w14:textId="77777777" w:rsidR="001A0AB5" w:rsidRDefault="001A0AB5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6B3BA9ED" w14:textId="77777777" w:rsidR="001A0AB5" w:rsidRPr="001954E0" w:rsidRDefault="001A0AB5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1A0AB5" w:rsidRPr="00E832B8" w14:paraId="24EC11DD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0FEC28D" w14:textId="77777777" w:rsidR="001A0AB5" w:rsidRPr="001954E0" w:rsidRDefault="001A0AB5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487A5DAF" w14:textId="77777777"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1968E0D6" w14:textId="77777777"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67864403" w14:textId="77777777"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1A0AB5" w:rsidRPr="00E832B8" w14:paraId="5692AA32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1EE9" w14:textId="77777777"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7908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FE13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464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14:paraId="50F629D7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2265" w14:textId="77777777"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5B8E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0869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9C55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14:paraId="56C81469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0975" w14:textId="77777777"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73A5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45E1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8069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14:paraId="21A4C224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D8EF" w14:textId="77777777" w:rsidR="001A0AB5" w:rsidRPr="00E832B8" w:rsidRDefault="001A0AB5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2C07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F545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FAC2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14:paraId="49F8FC3E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AB81" w14:textId="77777777"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5831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31F5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5C0C" w14:textId="77777777"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FF1C617" w14:textId="77777777" w:rsidR="001A0AB5" w:rsidRPr="000D1C2F" w:rsidRDefault="001A0AB5" w:rsidP="001A0AB5">
      <w:pPr>
        <w:jc w:val="both"/>
        <w:rPr>
          <w:iCs/>
          <w:sz w:val="20"/>
          <w:szCs w:val="22"/>
        </w:rPr>
      </w:pPr>
    </w:p>
    <w:p w14:paraId="29494BF4" w14:textId="77777777" w:rsidR="001A0AB5" w:rsidRPr="000D1C2F" w:rsidRDefault="001A0AB5" w:rsidP="001A0AB5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14:paraId="7BF3A32F" w14:textId="77777777"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14:paraId="4CC83038" w14:textId="77777777"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14:paraId="36EEAEC8" w14:textId="77777777"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14:paraId="7DB411B5" w14:textId="77777777"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14:paraId="001851E8" w14:textId="77777777" w:rsidR="001A0AB5" w:rsidRPr="00E832B8" w:rsidRDefault="001A0AB5" w:rsidP="001A0AB5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tbl>
      <w:tblPr>
        <w:tblpPr w:leftFromText="141" w:rightFromText="141" w:vertAnchor="text" w:horzAnchor="page" w:tblpXSpec="center" w:tblpY="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901"/>
        <w:gridCol w:w="1501"/>
        <w:gridCol w:w="1921"/>
        <w:gridCol w:w="241"/>
        <w:gridCol w:w="241"/>
        <w:gridCol w:w="261"/>
      </w:tblGrid>
      <w:tr w:rsidR="001A0AB5" w:rsidRPr="00521EE0" w14:paraId="7BAF06E4" w14:textId="77777777" w:rsidTr="001A0AB5">
        <w:trPr>
          <w:cantSplit/>
          <w:trHeight w:val="540"/>
          <w:tblHeader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00ADC37" w14:textId="77777777"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lang w:val="es-MX"/>
              </w:rPr>
              <w:br w:type="page"/>
            </w:r>
            <w:r w:rsidRPr="000F79D9">
              <w:rPr>
                <w:b/>
                <w:bCs/>
              </w:rPr>
              <w:t>EXPERIENCIA PROFESIONAL GERENTE SISTEMAS</w:t>
            </w:r>
          </w:p>
        </w:tc>
      </w:tr>
      <w:tr w:rsidR="001A0AB5" w:rsidRPr="00521EE0" w14:paraId="3A145686" w14:textId="77777777" w:rsidTr="001A0AB5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4A8494D" w14:textId="77777777" w:rsidR="001A0AB5" w:rsidRPr="000F79D9" w:rsidRDefault="001A0AB5" w:rsidP="00D15651">
            <w:pPr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Fechas</w:t>
            </w:r>
            <w:r w:rsidRPr="000F79D9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710B4D0" w14:textId="77777777"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Empresa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6F55EFC" w14:textId="77777777"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 xml:space="preserve">Función o </w:t>
            </w:r>
            <w:r w:rsidRPr="000F79D9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E49D810" w14:textId="77777777"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Cargo desempeñado</w:t>
            </w:r>
            <w:r w:rsidRPr="000F79D9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1F2DAF2" w14:textId="77777777"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1</w:t>
            </w:r>
          </w:p>
          <w:p w14:paraId="7CC63693" w14:textId="77777777" w:rsidR="001A0AB5" w:rsidRPr="000F79D9" w:rsidRDefault="001A0AB5" w:rsidP="00D15651">
            <w:pPr>
              <w:keepNext/>
              <w:rPr>
                <w:b/>
                <w:bCs/>
              </w:rPr>
            </w:pPr>
            <w:r w:rsidRPr="000F79D9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B289C3D" w14:textId="77777777"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2</w:t>
            </w:r>
          </w:p>
          <w:p w14:paraId="3FFEAD4C" w14:textId="77777777" w:rsidR="001A0AB5" w:rsidRPr="000F79D9" w:rsidRDefault="001A0AB5" w:rsidP="00D15651">
            <w:pPr>
              <w:keepNext/>
              <w:rPr>
                <w:b/>
                <w:bCs/>
              </w:rPr>
            </w:pPr>
            <w:r w:rsidRPr="000F79D9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84B0DFC" w14:textId="77777777" w:rsidR="001A0AB5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3</w:t>
            </w:r>
          </w:p>
          <w:p w14:paraId="62643A10" w14:textId="77777777"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 xml:space="preserve"> *</w:t>
            </w:r>
          </w:p>
        </w:tc>
      </w:tr>
      <w:tr w:rsidR="001A0AB5" w:rsidRPr="00521EE0" w14:paraId="655C5F4F" w14:textId="77777777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1CEF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D6E4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A90B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D806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2D87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7B99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511C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14:paraId="7DE082A7" w14:textId="77777777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461F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E6BB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7B1D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BF95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8BE0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D490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5708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14:paraId="77B8D5C6" w14:textId="77777777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3C14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8509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85D5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14DF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7657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E4CF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C70C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14:paraId="77C7F37D" w14:textId="77777777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F289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30F0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1F63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D548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0D76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4DB2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79BC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14:paraId="55DCAE0E" w14:textId="77777777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0C94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6182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869A" w14:textId="77777777"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9BA2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7FF3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EE9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AE1F" w14:textId="77777777"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E0E4447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545E0E91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3761A20C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37928A3D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0BCE24DF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7E694943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282C8FC5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509438EE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6158DD6C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293365B5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33D192B1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09F56426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260FC319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45BC5FE3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66B75E14" w14:textId="77777777"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23A12492" w14:textId="77777777" w:rsidR="001A0AB5" w:rsidRPr="00521EE0" w:rsidRDefault="001A0AB5" w:rsidP="001A0AB5">
      <w:pPr>
        <w:rPr>
          <w:i/>
          <w:iCs/>
          <w:sz w:val="22"/>
          <w:szCs w:val="22"/>
        </w:rPr>
      </w:pPr>
    </w:p>
    <w:p w14:paraId="7804BFD0" w14:textId="77777777" w:rsidR="001A0AB5" w:rsidRPr="00521EE0" w:rsidRDefault="001A0AB5" w:rsidP="001A0AB5">
      <w:pPr>
        <w:ind w:right="-517"/>
        <w:jc w:val="both"/>
        <w:rPr>
          <w:i/>
          <w:iCs/>
          <w:sz w:val="22"/>
          <w:szCs w:val="22"/>
        </w:rPr>
      </w:pPr>
      <w:r w:rsidRPr="00521EE0">
        <w:rPr>
          <w:i/>
          <w:iCs/>
          <w:sz w:val="22"/>
          <w:szCs w:val="22"/>
        </w:rPr>
        <w:t>* Marcar con una X si la experiencia presentada corresponde a una o más de las características evaluables:</w:t>
      </w:r>
    </w:p>
    <w:p w14:paraId="693F9967" w14:textId="77777777"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lastRenderedPageBreak/>
        <w:t xml:space="preserve">Participó en la elaboración del diseños lógicos,  construcción e implantación de sistemas </w:t>
      </w:r>
    </w:p>
    <w:p w14:paraId="47ECF496" w14:textId="77777777"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 xml:space="preserve">Consultor en soluciones </w:t>
      </w:r>
      <w:proofErr w:type="spellStart"/>
      <w:r w:rsidRPr="00521EE0">
        <w:rPr>
          <w:i/>
          <w:iCs/>
          <w:sz w:val="22"/>
          <w:szCs w:val="22"/>
          <w:lang w:val="es-MX"/>
        </w:rPr>
        <w:t>workflow</w:t>
      </w:r>
      <w:proofErr w:type="spellEnd"/>
    </w:p>
    <w:p w14:paraId="686FF51B" w14:textId="77777777"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14:paraId="2A1B0C1D" w14:textId="77777777" w:rsidR="001A0AB5" w:rsidRPr="00E832B8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14:paraId="6AAC7F50" w14:textId="77777777" w:rsidR="001A0AB5" w:rsidRPr="007C2731" w:rsidRDefault="001A0AB5" w:rsidP="001A0AB5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14:paraId="769D048A" w14:textId="77777777" w:rsidR="001A0AB5" w:rsidRPr="007C2731" w:rsidRDefault="001A0AB5" w:rsidP="001A0AB5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00C4123B" w14:textId="77777777" w:rsidR="001A0AB5" w:rsidRPr="007C2731" w:rsidRDefault="001A0AB5" w:rsidP="001A0AB5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14:paraId="7CFC0AB7" w14:textId="77777777" w:rsidR="001A0AB5" w:rsidRPr="007C2731" w:rsidRDefault="001A0AB5" w:rsidP="001A0AB5">
      <w:pPr>
        <w:spacing w:after="0"/>
        <w:ind w:right="-540"/>
        <w:jc w:val="both"/>
        <w:rPr>
          <w:sz w:val="22"/>
          <w:szCs w:val="22"/>
        </w:rPr>
      </w:pPr>
    </w:p>
    <w:p w14:paraId="6C3411E7" w14:textId="77777777" w:rsidR="001A0AB5" w:rsidRDefault="001A0AB5" w:rsidP="001A0AB5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14:paraId="249FC73A" w14:textId="77777777" w:rsidR="001A0AB5" w:rsidRPr="007C2731" w:rsidRDefault="001A0AB5" w:rsidP="001A0AB5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14:paraId="20AABCBC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11748C5" w14:textId="77777777" w:rsidR="001A0AB5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054F8A8E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7832D05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E6304F0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17C14926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6D200819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0E3AA5C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390B47E4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0D1BFB6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9B46BCF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69988AA3" w14:textId="77777777"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1C0B7B87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7F8E9FD7" w14:textId="77777777"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</w:p>
    <w:p w14:paraId="1D96E4FB" w14:textId="77777777" w:rsidR="00AC5CE6" w:rsidRPr="00AC5CE6" w:rsidRDefault="00AC5CE6" w:rsidP="00AC5CE6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14:paraId="40DB3DFC" w14:textId="77777777" w:rsidR="00AC5CE6" w:rsidRDefault="00AC5CE6" w:rsidP="00F14253">
      <w:pPr>
        <w:spacing w:after="0"/>
        <w:jc w:val="both"/>
        <w:rPr>
          <w:b/>
          <w:sz w:val="22"/>
          <w:szCs w:val="22"/>
        </w:rPr>
      </w:pPr>
    </w:p>
    <w:p w14:paraId="35E5CD5B" w14:textId="77777777" w:rsidR="00F14253" w:rsidRDefault="00F14253" w:rsidP="00F14253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lastRenderedPageBreak/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14:paraId="4C03E99C" w14:textId="77777777" w:rsidR="00F14253" w:rsidRDefault="00F14253" w:rsidP="00F14253">
      <w:pPr>
        <w:spacing w:after="0"/>
        <w:jc w:val="both"/>
        <w:rPr>
          <w:b/>
          <w:bCs/>
          <w:iCs/>
          <w:sz w:val="22"/>
          <w:szCs w:val="22"/>
        </w:rPr>
      </w:pPr>
    </w:p>
    <w:p w14:paraId="4D25DF6F" w14:textId="77777777" w:rsidR="00F14253" w:rsidRPr="00FF7446" w:rsidRDefault="00F14253" w:rsidP="00F14253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14:paraId="40F99664" w14:textId="77777777" w:rsidR="00F14253" w:rsidRPr="00E832B8" w:rsidRDefault="00F14253" w:rsidP="00F14253">
      <w:pPr>
        <w:spacing w:after="0"/>
        <w:jc w:val="both"/>
        <w:rPr>
          <w:bCs/>
          <w:iCs/>
          <w:sz w:val="22"/>
          <w:szCs w:val="22"/>
        </w:rPr>
      </w:pPr>
    </w:p>
    <w:p w14:paraId="420B57D7" w14:textId="77777777" w:rsidR="00F14253" w:rsidRPr="007C2731" w:rsidRDefault="00F14253" w:rsidP="00F14253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14:paraId="4835A0F5" w14:textId="77777777" w:rsidR="00F14253" w:rsidRPr="007C2731" w:rsidRDefault="00F14253" w:rsidP="00F14253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14:paraId="4C6CA647" w14:textId="77777777"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14:paraId="7F33D25F" w14:textId="77777777" w:rsidR="00F14253" w:rsidRDefault="00F14253" w:rsidP="00F14253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14:paraId="021A8BE3" w14:textId="77777777" w:rsidR="00F14253" w:rsidRPr="007C2731" w:rsidRDefault="00F14253" w:rsidP="00F14253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4F75433A" w14:textId="77777777" w:rsidR="00F14253" w:rsidRDefault="00F14253" w:rsidP="00F14253">
      <w:pPr>
        <w:spacing w:after="0"/>
        <w:jc w:val="both"/>
        <w:rPr>
          <w:b/>
          <w:bCs/>
          <w:sz w:val="22"/>
          <w:szCs w:val="22"/>
        </w:rPr>
      </w:pPr>
    </w:p>
    <w:p w14:paraId="60A0F804" w14:textId="77777777" w:rsidR="00F14253" w:rsidRPr="007C2731" w:rsidRDefault="00F14253" w:rsidP="00F14253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14:paraId="1A578A2C" w14:textId="77777777"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14:paraId="2B5C6FDC" w14:textId="77777777" w:rsidR="00F14253" w:rsidRDefault="00F14253" w:rsidP="00F14253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14:paraId="143C1567" w14:textId="77777777" w:rsidR="00F14253" w:rsidRDefault="00F14253" w:rsidP="00F14253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F14253" w:rsidRPr="000F79D9" w14:paraId="04AF11D8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00DD906" w14:textId="77777777" w:rsidR="00F14253" w:rsidRPr="000F79D9" w:rsidRDefault="00F14253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9566" w14:textId="77777777" w:rsidR="00F14253" w:rsidRPr="000F79D9" w:rsidRDefault="00F14253" w:rsidP="00D15651"/>
        </w:tc>
      </w:tr>
      <w:tr w:rsidR="00F14253" w:rsidRPr="000F79D9" w14:paraId="71422F9F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4B4C5041" w14:textId="77777777" w:rsidR="00F14253" w:rsidRPr="000F79D9" w:rsidRDefault="00F14253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DB6" w14:textId="77777777" w:rsidR="00F14253" w:rsidRPr="000F79D9" w:rsidRDefault="00F14253" w:rsidP="00D15651"/>
        </w:tc>
      </w:tr>
      <w:tr w:rsidR="00F14253" w:rsidRPr="000F79D9" w14:paraId="1FF1324E" w14:textId="77777777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329E52B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6695" w14:textId="77777777" w:rsidR="00F14253" w:rsidRPr="000F79D9" w:rsidRDefault="00F14253" w:rsidP="00D15651"/>
        </w:tc>
      </w:tr>
      <w:tr w:rsidR="00F14253" w:rsidRPr="000F79D9" w14:paraId="50B0BD4A" w14:textId="77777777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3239B74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5EB3" w14:textId="77777777" w:rsidR="00F14253" w:rsidRPr="000F79D9" w:rsidRDefault="00F14253" w:rsidP="00D15651"/>
        </w:tc>
      </w:tr>
      <w:tr w:rsidR="00F14253" w:rsidRPr="000F79D9" w14:paraId="3E25AAC9" w14:textId="77777777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75A9C90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FEF4" w14:textId="77777777" w:rsidR="00F14253" w:rsidRPr="000F79D9" w:rsidRDefault="00F14253" w:rsidP="00D15651"/>
        </w:tc>
      </w:tr>
      <w:tr w:rsidR="00F14253" w:rsidRPr="000F79D9" w14:paraId="3D82F698" w14:textId="77777777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4615BA2F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7CC2" w14:textId="77777777" w:rsidR="00F14253" w:rsidRPr="000F79D9" w:rsidRDefault="00F14253" w:rsidP="00D15651"/>
        </w:tc>
      </w:tr>
      <w:tr w:rsidR="00F14253" w:rsidRPr="000F79D9" w14:paraId="54D55125" w14:textId="77777777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14:paraId="643AF012" w14:textId="77777777" w:rsidR="00F14253" w:rsidRPr="000F79D9" w:rsidRDefault="00F14253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14:paraId="4418CDFC" w14:textId="77777777" w:rsidR="00F14253" w:rsidRDefault="00F14253" w:rsidP="00D15651">
            <w:pPr>
              <w:spacing w:after="0"/>
              <w:ind w:left="708"/>
            </w:pPr>
          </w:p>
          <w:p w14:paraId="06A32886" w14:textId="77777777" w:rsidR="00F14253" w:rsidRPr="000F79D9" w:rsidRDefault="00F14253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564657" w14:textId="77777777" w:rsidR="00F14253" w:rsidRPr="000F79D9" w:rsidRDefault="00F14253" w:rsidP="00D15651"/>
        </w:tc>
      </w:tr>
      <w:tr w:rsidR="00F14253" w:rsidRPr="000F79D9" w14:paraId="11BDA205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696D49B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01D2" w14:textId="77777777" w:rsidR="00F14253" w:rsidRPr="000F79D9" w:rsidRDefault="00F14253" w:rsidP="00D15651"/>
        </w:tc>
      </w:tr>
      <w:tr w:rsidR="00F14253" w:rsidRPr="000F79D9" w14:paraId="02BB9BC4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2FD4D4B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07EB" w14:textId="77777777" w:rsidR="00F14253" w:rsidRPr="000F79D9" w:rsidRDefault="00F14253" w:rsidP="00D15651"/>
        </w:tc>
      </w:tr>
      <w:tr w:rsidR="00F14253" w:rsidRPr="000F79D9" w14:paraId="2A99AE71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72535610" w14:textId="77777777"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95EF" w14:textId="77777777" w:rsidR="00F14253" w:rsidRPr="000F79D9" w:rsidRDefault="00F14253" w:rsidP="00D15651"/>
        </w:tc>
      </w:tr>
    </w:tbl>
    <w:p w14:paraId="64C5FCDE" w14:textId="77777777" w:rsidR="00F14253" w:rsidRPr="007C2731" w:rsidRDefault="00F14253" w:rsidP="00F14253">
      <w:pPr>
        <w:spacing w:after="0"/>
        <w:jc w:val="both"/>
        <w:rPr>
          <w:b/>
          <w:bCs/>
          <w:sz w:val="22"/>
          <w:szCs w:val="22"/>
        </w:rPr>
      </w:pPr>
    </w:p>
    <w:p w14:paraId="1A82BCFF" w14:textId="77777777" w:rsidR="00F14253" w:rsidRDefault="00F14253" w:rsidP="00F14253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4994F24" w14:textId="77777777" w:rsidR="00F14253" w:rsidRPr="007C2731" w:rsidRDefault="00F14253" w:rsidP="00F14253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14:paraId="287DDD04" w14:textId="77777777" w:rsidR="00F14253" w:rsidRDefault="00F14253" w:rsidP="00F14253">
      <w:pPr>
        <w:spacing w:after="0"/>
        <w:jc w:val="both"/>
        <w:rPr>
          <w:sz w:val="22"/>
          <w:szCs w:val="22"/>
        </w:rPr>
      </w:pPr>
    </w:p>
    <w:p w14:paraId="7F949A1F" w14:textId="77777777" w:rsidR="00F14253" w:rsidRDefault="00F14253" w:rsidP="00F14253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14:paraId="02E995E5" w14:textId="77777777" w:rsidR="00F14253" w:rsidRDefault="00F14253" w:rsidP="00F14253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14:paraId="562824C4" w14:textId="77777777" w:rsidR="00AC5CE6" w:rsidRDefault="00AC5CE6" w:rsidP="00F14253">
      <w:pPr>
        <w:spacing w:after="0"/>
        <w:jc w:val="both"/>
        <w:rPr>
          <w:b/>
          <w:bCs/>
          <w:sz w:val="22"/>
          <w:szCs w:val="22"/>
        </w:rPr>
      </w:pPr>
    </w:p>
    <w:p w14:paraId="5D176459" w14:textId="77777777" w:rsidR="00F14253" w:rsidRDefault="00F14253" w:rsidP="00F14253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14:paraId="65717F73" w14:textId="77777777" w:rsidR="00F14253" w:rsidRDefault="00F14253" w:rsidP="00F14253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14:paraId="4E3345CE" w14:textId="77777777" w:rsidR="00F14253" w:rsidRDefault="00F14253" w:rsidP="00F14253">
      <w:pPr>
        <w:spacing w:line="360" w:lineRule="auto"/>
        <w:jc w:val="both"/>
        <w:rPr>
          <w:b/>
          <w:bCs/>
          <w:sz w:val="22"/>
          <w:szCs w:val="22"/>
        </w:rPr>
      </w:pPr>
    </w:p>
    <w:p w14:paraId="2009C050" w14:textId="77777777" w:rsidR="00F14253" w:rsidRDefault="00F14253" w:rsidP="00F14253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14:paraId="312373B0" w14:textId="77777777" w:rsidR="00F14253" w:rsidRDefault="00F14253" w:rsidP="00F14253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F14253" w:rsidRPr="00E832B8" w14:paraId="400D66D0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819EA60" w14:textId="77777777" w:rsidR="00F14253" w:rsidRDefault="00F14253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55412AA2" w14:textId="77777777" w:rsidR="00F14253" w:rsidRPr="001954E0" w:rsidRDefault="00F14253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F14253" w:rsidRPr="00E832B8" w14:paraId="1180AEBA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D2E0ADC" w14:textId="77777777" w:rsidR="00F14253" w:rsidRPr="001954E0" w:rsidRDefault="00F14253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4A6376D5" w14:textId="77777777"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64D2AC35" w14:textId="77777777"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01255D80" w14:textId="77777777"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F14253" w:rsidRPr="00E832B8" w14:paraId="1D30FF03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C408" w14:textId="77777777"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1733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C8C4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0977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14:paraId="05BFB3E7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D553" w14:textId="77777777"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DD0B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DA2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8324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14:paraId="3C6CEC0A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64C2" w14:textId="77777777"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3707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C522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8F07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14:paraId="4BD84ED0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1612" w14:textId="77777777" w:rsidR="00F14253" w:rsidRPr="00E832B8" w:rsidRDefault="00F14253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9399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0D02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B096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14:paraId="39EB2179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546F" w14:textId="77777777"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FC1D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E3E9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59C2" w14:textId="77777777"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C6FE911" w14:textId="77777777" w:rsidR="00F14253" w:rsidRPr="000D1C2F" w:rsidRDefault="00F14253" w:rsidP="00F14253">
      <w:pPr>
        <w:jc w:val="both"/>
        <w:rPr>
          <w:iCs/>
          <w:sz w:val="20"/>
          <w:szCs w:val="22"/>
        </w:rPr>
      </w:pPr>
    </w:p>
    <w:p w14:paraId="3C4CD6F1" w14:textId="77777777" w:rsidR="00F14253" w:rsidRPr="000D1C2F" w:rsidRDefault="00F14253" w:rsidP="00F14253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14:paraId="6ADEA401" w14:textId="77777777"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14:paraId="7A46AD00" w14:textId="77777777"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14:paraId="0467D5E9" w14:textId="77777777"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14:paraId="1E85F755" w14:textId="77777777"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14:paraId="146E2763" w14:textId="77777777" w:rsidR="00F14253" w:rsidRPr="00E832B8" w:rsidRDefault="00F14253" w:rsidP="00F14253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14:paraId="60E9BA95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AC5CE6" w:rsidRPr="00521EE0" w14:paraId="1F6791A2" w14:textId="77777777" w:rsidTr="00AC5CE6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1A7DA1F" w14:textId="77777777" w:rsidR="00AC5CE6" w:rsidRPr="00EA1F30" w:rsidRDefault="00AC5CE6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AC5CE6" w:rsidRPr="00521EE0" w14:paraId="795A568B" w14:textId="77777777" w:rsidTr="00AC5CE6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34ABA6F" w14:textId="77777777" w:rsidR="00AC5CE6" w:rsidRPr="00EA1F30" w:rsidRDefault="00AC5CE6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4DF1DB6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E83A822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BD5F219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9B58971" w14:textId="77777777"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14:paraId="04667E29" w14:textId="77777777"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B0290A8" w14:textId="77777777"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14:paraId="5C746BD9" w14:textId="77777777"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AC5CE6" w:rsidRPr="00521EE0" w14:paraId="728018DF" w14:textId="77777777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1639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48C6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9305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FE69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C294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B010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4DD7CC4B" w14:textId="77777777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12A8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8362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23F6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7AA6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E375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DF56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03648499" w14:textId="77777777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4238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4A8B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7510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B3F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CE32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3378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3C18D273" w14:textId="77777777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9AC1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A84B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1858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C4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F8F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D4C9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55074D98" w14:textId="77777777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5ECC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6EF6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8557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60BB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9EC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1981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43890FF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591F32C5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1CEB88E2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12EF0D5D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77E0524B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73C1F936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73827118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6E3995E2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3237FC28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28D16A84" w14:textId="77777777"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04F01795" w14:textId="77777777" w:rsidR="00F14253" w:rsidRPr="00E832B8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14:paraId="09C56980" w14:textId="77777777"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56D1A14" w14:textId="77777777"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58E7583" w14:textId="77777777"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53F135B" w14:textId="77777777"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</w:p>
    <w:p w14:paraId="0FD67223" w14:textId="77777777"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14:paraId="30E567BB" w14:textId="77777777" w:rsidR="00AC5CE6" w:rsidRPr="00521EE0" w:rsidRDefault="00AC5CE6" w:rsidP="00AC5CE6">
      <w:pPr>
        <w:numPr>
          <w:ilvl w:val="0"/>
          <w:numId w:val="5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lastRenderedPageBreak/>
        <w:t>Proyecto de similar naturaleza</w:t>
      </w:r>
    </w:p>
    <w:p w14:paraId="6BC9418E" w14:textId="77777777" w:rsidR="00AC5CE6" w:rsidRPr="00521EE0" w:rsidRDefault="00AC5CE6" w:rsidP="00AC5CE6">
      <w:pPr>
        <w:numPr>
          <w:ilvl w:val="0"/>
          <w:numId w:val="5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14:paraId="22E4CF83" w14:textId="77777777"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EF98FDC" w14:textId="77777777"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0710B867" w14:textId="77777777" w:rsidR="00F14253" w:rsidRPr="007C2731" w:rsidRDefault="00F14253" w:rsidP="00F14253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14:paraId="277EF3DA" w14:textId="77777777" w:rsidR="00F14253" w:rsidRPr="007C2731" w:rsidRDefault="00F14253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4C5DC105" w14:textId="77777777" w:rsidR="00F14253" w:rsidRPr="007C2731" w:rsidRDefault="00F14253" w:rsidP="00F14253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14:paraId="43C2B9F4" w14:textId="77777777" w:rsidR="00F14253" w:rsidRPr="007C2731" w:rsidRDefault="00F14253" w:rsidP="00F14253">
      <w:pPr>
        <w:spacing w:after="0"/>
        <w:ind w:right="-540"/>
        <w:jc w:val="both"/>
        <w:rPr>
          <w:sz w:val="22"/>
          <w:szCs w:val="22"/>
        </w:rPr>
      </w:pPr>
    </w:p>
    <w:p w14:paraId="20649704" w14:textId="77777777" w:rsidR="00F14253" w:rsidRDefault="00F14253" w:rsidP="00F14253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14:paraId="4E0231F8" w14:textId="77777777" w:rsidR="00F14253" w:rsidRPr="007C2731" w:rsidRDefault="00F14253" w:rsidP="00F14253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14:paraId="4543D5CE" w14:textId="77777777"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66E0A17" w14:textId="77777777" w:rsidR="00AC5CE6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5685EE6B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6B186572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21F8B9CE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5DFCE32F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49A469A0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4374FA03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79A82B97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439D2C47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7FB87356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622D9863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A3BE868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374F9A79" w14:textId="77777777"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14:paraId="03E5F2BF" w14:textId="77777777" w:rsidR="00AC5CE6" w:rsidRPr="00AC5CE6" w:rsidRDefault="00AC5CE6" w:rsidP="00AC5CE6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14:paraId="279E343F" w14:textId="77777777" w:rsidR="00AC5CE6" w:rsidRDefault="00AC5CE6" w:rsidP="00AC5CE6">
      <w:pPr>
        <w:spacing w:after="0"/>
        <w:jc w:val="both"/>
        <w:rPr>
          <w:b/>
          <w:sz w:val="22"/>
          <w:szCs w:val="22"/>
        </w:rPr>
      </w:pPr>
    </w:p>
    <w:p w14:paraId="7B472AD4" w14:textId="77777777"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lastRenderedPageBreak/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14:paraId="7442EDF7" w14:textId="77777777"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</w:p>
    <w:p w14:paraId="46B00CC0" w14:textId="77777777" w:rsidR="00AC5CE6" w:rsidRPr="00FF7446" w:rsidRDefault="00AC5CE6" w:rsidP="00AC5CE6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14:paraId="6AE5EA81" w14:textId="77777777" w:rsidR="00AC5CE6" w:rsidRPr="00E832B8" w:rsidRDefault="00AC5CE6" w:rsidP="00AC5CE6">
      <w:pPr>
        <w:spacing w:after="0"/>
        <w:jc w:val="both"/>
        <w:rPr>
          <w:bCs/>
          <w:iCs/>
          <w:sz w:val="22"/>
          <w:szCs w:val="22"/>
        </w:rPr>
      </w:pPr>
    </w:p>
    <w:p w14:paraId="11623F04" w14:textId="77777777" w:rsidR="00AC5CE6" w:rsidRPr="007C2731" w:rsidRDefault="00AC5CE6" w:rsidP="00AC5CE6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14:paraId="01184284" w14:textId="77777777" w:rsidR="00AC5CE6" w:rsidRPr="007C2731" w:rsidRDefault="00AC5CE6" w:rsidP="00AC5CE6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14:paraId="1ABC6F10" w14:textId="77777777"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14:paraId="49FD79A0" w14:textId="77777777" w:rsidR="00AC5CE6" w:rsidRDefault="00AC5CE6" w:rsidP="00AC5CE6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14:paraId="1C2FD90A" w14:textId="77777777" w:rsidR="00AC5CE6" w:rsidRPr="007C2731" w:rsidRDefault="00AC5CE6" w:rsidP="00AC5CE6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2A6119F" w14:textId="77777777"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14:paraId="67FEFB6B" w14:textId="77777777" w:rsidR="00AC5CE6" w:rsidRPr="007C2731" w:rsidRDefault="00AC5CE6" w:rsidP="00AC5CE6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14:paraId="3C001F0C" w14:textId="77777777"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14:paraId="6BB3EDC4" w14:textId="77777777" w:rsidR="00AC5CE6" w:rsidRDefault="00AC5CE6" w:rsidP="00AC5CE6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14:paraId="70B5734F" w14:textId="77777777" w:rsidR="00AC5CE6" w:rsidRDefault="00AC5CE6" w:rsidP="00AC5CE6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AC5CE6" w:rsidRPr="000F79D9" w14:paraId="7B85D1AD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7C158852" w14:textId="77777777" w:rsidR="00AC5CE6" w:rsidRPr="000F79D9" w:rsidRDefault="00AC5CE6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9DE9" w14:textId="77777777" w:rsidR="00AC5CE6" w:rsidRPr="000F79D9" w:rsidRDefault="00AC5CE6" w:rsidP="00D15651"/>
        </w:tc>
      </w:tr>
      <w:tr w:rsidR="00AC5CE6" w:rsidRPr="000F79D9" w14:paraId="2E3E6A1F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57C9D87A" w14:textId="77777777" w:rsidR="00AC5CE6" w:rsidRPr="000F79D9" w:rsidRDefault="00AC5CE6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9942" w14:textId="77777777" w:rsidR="00AC5CE6" w:rsidRPr="000F79D9" w:rsidRDefault="00AC5CE6" w:rsidP="00D15651"/>
        </w:tc>
      </w:tr>
      <w:tr w:rsidR="00AC5CE6" w:rsidRPr="000F79D9" w14:paraId="5A9D6486" w14:textId="77777777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B79E587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43B5" w14:textId="77777777" w:rsidR="00AC5CE6" w:rsidRPr="000F79D9" w:rsidRDefault="00AC5CE6" w:rsidP="00D15651"/>
        </w:tc>
      </w:tr>
      <w:tr w:rsidR="00AC5CE6" w:rsidRPr="000F79D9" w14:paraId="6B104E65" w14:textId="77777777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3264690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F301" w14:textId="77777777" w:rsidR="00AC5CE6" w:rsidRPr="000F79D9" w:rsidRDefault="00AC5CE6" w:rsidP="00D15651"/>
        </w:tc>
      </w:tr>
      <w:tr w:rsidR="00AC5CE6" w:rsidRPr="000F79D9" w14:paraId="019F12E7" w14:textId="77777777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B9C5B25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8E5A" w14:textId="77777777" w:rsidR="00AC5CE6" w:rsidRPr="000F79D9" w:rsidRDefault="00AC5CE6" w:rsidP="00D15651"/>
        </w:tc>
      </w:tr>
      <w:tr w:rsidR="00AC5CE6" w:rsidRPr="000F79D9" w14:paraId="009E5590" w14:textId="77777777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4EA4D33A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3177" w14:textId="77777777" w:rsidR="00AC5CE6" w:rsidRPr="000F79D9" w:rsidRDefault="00AC5CE6" w:rsidP="00D15651"/>
        </w:tc>
      </w:tr>
      <w:tr w:rsidR="00AC5CE6" w:rsidRPr="000F79D9" w14:paraId="4430FD08" w14:textId="77777777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14:paraId="554512AF" w14:textId="77777777" w:rsidR="00AC5CE6" w:rsidRPr="000F79D9" w:rsidRDefault="00AC5CE6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14:paraId="55EAA535" w14:textId="77777777" w:rsidR="00AC5CE6" w:rsidRDefault="00AC5CE6" w:rsidP="00D15651">
            <w:pPr>
              <w:spacing w:after="0"/>
              <w:ind w:left="708"/>
            </w:pPr>
          </w:p>
          <w:p w14:paraId="25D0BB32" w14:textId="77777777" w:rsidR="00AC5CE6" w:rsidRPr="000F79D9" w:rsidRDefault="00AC5CE6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A37F1" w14:textId="77777777" w:rsidR="00AC5CE6" w:rsidRPr="000F79D9" w:rsidRDefault="00AC5CE6" w:rsidP="00D15651"/>
        </w:tc>
      </w:tr>
      <w:tr w:rsidR="00AC5CE6" w:rsidRPr="000F79D9" w14:paraId="35409459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667E5A3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6DDC" w14:textId="77777777" w:rsidR="00AC5CE6" w:rsidRPr="000F79D9" w:rsidRDefault="00AC5CE6" w:rsidP="00D15651"/>
        </w:tc>
      </w:tr>
      <w:tr w:rsidR="00AC5CE6" w:rsidRPr="000F79D9" w14:paraId="598F5DB9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987E4E4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A80A" w14:textId="77777777" w:rsidR="00AC5CE6" w:rsidRPr="000F79D9" w:rsidRDefault="00AC5CE6" w:rsidP="00D15651"/>
        </w:tc>
      </w:tr>
      <w:tr w:rsidR="00AC5CE6" w:rsidRPr="000F79D9" w14:paraId="77F400E6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C0B7718" w14:textId="77777777"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BB59" w14:textId="77777777" w:rsidR="00AC5CE6" w:rsidRPr="000F79D9" w:rsidRDefault="00AC5CE6" w:rsidP="00D15651"/>
        </w:tc>
      </w:tr>
    </w:tbl>
    <w:p w14:paraId="66D360E7" w14:textId="77777777" w:rsidR="00AC5CE6" w:rsidRPr="007C2731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14:paraId="563966BE" w14:textId="77777777" w:rsidR="00AC5CE6" w:rsidRDefault="00AC5CE6" w:rsidP="00AC5CE6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73276548" w14:textId="77777777" w:rsidR="00AC5CE6" w:rsidRPr="007C2731" w:rsidRDefault="00AC5CE6" w:rsidP="00AC5CE6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14:paraId="49656854" w14:textId="77777777" w:rsidR="00AC5CE6" w:rsidRDefault="00AC5CE6" w:rsidP="00AC5CE6">
      <w:pPr>
        <w:spacing w:after="0"/>
        <w:jc w:val="both"/>
        <w:rPr>
          <w:sz w:val="22"/>
          <w:szCs w:val="22"/>
        </w:rPr>
      </w:pPr>
    </w:p>
    <w:p w14:paraId="52602B04" w14:textId="77777777" w:rsidR="00AC5CE6" w:rsidRDefault="00AC5CE6" w:rsidP="00AC5CE6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14:paraId="4E5F23C0" w14:textId="77777777"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14:paraId="32EB5AC9" w14:textId="77777777"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14:paraId="0A06A94A" w14:textId="77777777" w:rsidR="00AC5CE6" w:rsidRDefault="00AC5CE6" w:rsidP="00AC5CE6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14:paraId="3C992E4F" w14:textId="77777777" w:rsidR="00AC5CE6" w:rsidRDefault="00AC5CE6" w:rsidP="00AC5CE6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14:paraId="5B926FE7" w14:textId="77777777" w:rsidR="00AC5CE6" w:rsidRDefault="00AC5CE6" w:rsidP="00AC5CE6">
      <w:pPr>
        <w:spacing w:line="360" w:lineRule="auto"/>
        <w:jc w:val="both"/>
        <w:rPr>
          <w:b/>
          <w:bCs/>
          <w:sz w:val="22"/>
          <w:szCs w:val="22"/>
        </w:rPr>
      </w:pPr>
    </w:p>
    <w:p w14:paraId="1BDBDDA4" w14:textId="77777777" w:rsidR="00AC5CE6" w:rsidRDefault="00AC5CE6" w:rsidP="00AC5CE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14:paraId="5CD2A58F" w14:textId="77777777" w:rsidR="00AC5CE6" w:rsidRDefault="00AC5CE6" w:rsidP="00AC5CE6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AC5CE6" w:rsidRPr="00E832B8" w14:paraId="3CECE611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82635A5" w14:textId="77777777" w:rsidR="00AC5CE6" w:rsidRDefault="00AC5CE6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0CE4B47D" w14:textId="77777777" w:rsidR="00AC5CE6" w:rsidRPr="001954E0" w:rsidRDefault="00AC5CE6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AC5CE6" w:rsidRPr="00E832B8" w14:paraId="0F06CD36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742FF07" w14:textId="77777777" w:rsidR="00AC5CE6" w:rsidRPr="001954E0" w:rsidRDefault="00AC5CE6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103E9C1E" w14:textId="77777777"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4CF7E5F1" w14:textId="77777777"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5D3D2D7C" w14:textId="77777777"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AC5CE6" w:rsidRPr="00E832B8" w14:paraId="55144483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37F5" w14:textId="77777777"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7357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B96E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8F39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14:paraId="492D6F61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4862" w14:textId="77777777"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9591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BDD5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6C46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14:paraId="17CF9B7C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ADAF" w14:textId="77777777"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FD6C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F2F9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1306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14:paraId="2423011E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9068" w14:textId="77777777" w:rsidR="00AC5CE6" w:rsidRPr="00E832B8" w:rsidRDefault="00AC5CE6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ADA3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2778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1DF4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14:paraId="3476FA17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AFE4" w14:textId="77777777"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AF6B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83CD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008E" w14:textId="77777777"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5365082A" w14:textId="77777777" w:rsidR="00AC5CE6" w:rsidRPr="000D1C2F" w:rsidRDefault="00AC5CE6" w:rsidP="00AC5CE6">
      <w:pPr>
        <w:jc w:val="both"/>
        <w:rPr>
          <w:iCs/>
          <w:sz w:val="20"/>
          <w:szCs w:val="22"/>
        </w:rPr>
      </w:pPr>
    </w:p>
    <w:p w14:paraId="65F71BDB" w14:textId="77777777" w:rsidR="00AC5CE6" w:rsidRPr="000D1C2F" w:rsidRDefault="00AC5CE6" w:rsidP="00AC5CE6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14:paraId="53F49047" w14:textId="77777777"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14:paraId="684FC6F6" w14:textId="77777777"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14:paraId="5790BD08" w14:textId="77777777"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14:paraId="66B0CACC" w14:textId="77777777"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14:paraId="2760EDB8" w14:textId="77777777" w:rsidR="00AC5CE6" w:rsidRPr="00E832B8" w:rsidRDefault="00AC5CE6" w:rsidP="00AC5CE6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14:paraId="4C8C7E1D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AC5CE6" w:rsidRPr="00521EE0" w14:paraId="55A4EF51" w14:textId="77777777" w:rsidTr="00D15651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4CF094F" w14:textId="77777777" w:rsidR="00AC5CE6" w:rsidRPr="00EA1F30" w:rsidRDefault="00AC5CE6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AC5CE6" w:rsidRPr="00521EE0" w14:paraId="01ECCBE0" w14:textId="77777777" w:rsidTr="00D15651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37DEB8A" w14:textId="77777777" w:rsidR="00AC5CE6" w:rsidRPr="00EA1F30" w:rsidRDefault="00AC5CE6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0C1E34E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939D678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AE576BD" w14:textId="77777777"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008F808" w14:textId="77777777"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14:paraId="3320120D" w14:textId="77777777"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0615549" w14:textId="77777777"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14:paraId="6111C62E" w14:textId="77777777"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AC5CE6" w:rsidRPr="00521EE0" w14:paraId="69947842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F8D5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06E2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CE1C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0959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7AD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0D5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10019083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749C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6F71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3C1D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D3E4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A3E1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9E3E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42489DBB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98DB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C3ED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480B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ABE2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C76F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A7FE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1B7309F2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DC55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9B12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D47D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75CF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5B18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79D6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14:paraId="0D58828B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3E7D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1660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6054" w14:textId="77777777"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4F4E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468B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08DB" w14:textId="77777777"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794BED4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40698490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2B0F4EF9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055564F3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380E847C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1FFD6A75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57E9C313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3DED8F10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5D962683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6450574A" w14:textId="77777777"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79319AB4" w14:textId="77777777" w:rsidR="00AC5CE6" w:rsidRPr="00E832B8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14:paraId="7F08F003" w14:textId="77777777"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14EC906A" w14:textId="77777777"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526CE695" w14:textId="77777777"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6D6C52F" w14:textId="77777777"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</w:p>
    <w:p w14:paraId="68577ADB" w14:textId="77777777"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14:paraId="7F111B24" w14:textId="77777777" w:rsidR="00AC5CE6" w:rsidRPr="00521EE0" w:rsidRDefault="00AC5CE6" w:rsidP="005A2D69">
      <w:pPr>
        <w:numPr>
          <w:ilvl w:val="0"/>
          <w:numId w:val="9"/>
        </w:numPr>
        <w:tabs>
          <w:tab w:val="clear" w:pos="360"/>
          <w:tab w:val="num" w:pos="1134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lastRenderedPageBreak/>
        <w:t>Proyecto de similar naturaleza</w:t>
      </w:r>
    </w:p>
    <w:p w14:paraId="4E4B3062" w14:textId="77777777" w:rsidR="00AC5CE6" w:rsidRPr="00521EE0" w:rsidRDefault="00AC5CE6" w:rsidP="005A2D69">
      <w:pPr>
        <w:numPr>
          <w:ilvl w:val="0"/>
          <w:numId w:val="9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14:paraId="358C06A1" w14:textId="77777777"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57E71EF6" w14:textId="77777777"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589BA05A" w14:textId="77777777" w:rsidR="00AC5CE6" w:rsidRPr="007C2731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14:paraId="6563867E" w14:textId="77777777" w:rsidR="00AC5CE6" w:rsidRPr="007C2731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62B7BE5" w14:textId="77777777" w:rsidR="00AC5CE6" w:rsidRPr="007C2731" w:rsidRDefault="00AC5CE6" w:rsidP="00AC5CE6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14:paraId="3D3CDE27" w14:textId="77777777" w:rsidR="00AC5CE6" w:rsidRPr="007C2731" w:rsidRDefault="00AC5CE6" w:rsidP="00AC5CE6">
      <w:pPr>
        <w:spacing w:after="0"/>
        <w:ind w:right="-540"/>
        <w:jc w:val="both"/>
        <w:rPr>
          <w:sz w:val="22"/>
          <w:szCs w:val="22"/>
        </w:rPr>
      </w:pPr>
    </w:p>
    <w:p w14:paraId="63234F77" w14:textId="77777777" w:rsidR="00AC5CE6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14:paraId="5CAC6524" w14:textId="77777777" w:rsidR="00AC5CE6" w:rsidRPr="007C2731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14:paraId="5CB0F8E8" w14:textId="77777777" w:rsidR="00AC5CE6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</w:p>
    <w:p w14:paraId="0C49CC87" w14:textId="77777777" w:rsidR="007C2731" w:rsidRDefault="007C2731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06380E45" w14:textId="77777777" w:rsidR="00607AD9" w:rsidRDefault="00607AD9" w:rsidP="00044FA8">
      <w:pPr>
        <w:spacing w:before="240" w:after="0"/>
        <w:jc w:val="both"/>
        <w:rPr>
          <w:sz w:val="22"/>
          <w:szCs w:val="22"/>
        </w:rPr>
      </w:pPr>
    </w:p>
    <w:p w14:paraId="2F881B86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1394AED6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4A040256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16DA78BC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56566F74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4CFEA6F5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6057DB78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258B7BF6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731F5F63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159B3CB3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7F744982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2B35000E" w14:textId="77777777"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14:paraId="2B4FEE6E" w14:textId="77777777" w:rsidR="00D75E67" w:rsidRDefault="00D75E67" w:rsidP="00D75E67">
      <w:pPr>
        <w:spacing w:after="0"/>
        <w:jc w:val="center"/>
        <w:rPr>
          <w:sz w:val="22"/>
          <w:szCs w:val="22"/>
        </w:rPr>
      </w:pPr>
    </w:p>
    <w:p w14:paraId="347AC788" w14:textId="77777777" w:rsidR="00D75E67" w:rsidRPr="00AC5CE6" w:rsidRDefault="00D75E67" w:rsidP="00D75E67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14:paraId="65457084" w14:textId="77777777" w:rsidR="00D75E67" w:rsidRDefault="00D75E67" w:rsidP="00D75E67">
      <w:pPr>
        <w:spacing w:after="0"/>
        <w:jc w:val="both"/>
        <w:rPr>
          <w:b/>
          <w:sz w:val="22"/>
          <w:szCs w:val="22"/>
        </w:rPr>
      </w:pPr>
    </w:p>
    <w:p w14:paraId="33FA5610" w14:textId="77777777" w:rsidR="00D75E67" w:rsidRDefault="00D75E67" w:rsidP="00D75E67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14:paraId="25C4830C" w14:textId="77777777" w:rsidR="00D75E67" w:rsidRDefault="00D75E67" w:rsidP="00D75E67">
      <w:pPr>
        <w:spacing w:after="0"/>
        <w:jc w:val="both"/>
        <w:rPr>
          <w:b/>
          <w:bCs/>
          <w:iCs/>
          <w:sz w:val="22"/>
          <w:szCs w:val="22"/>
        </w:rPr>
      </w:pPr>
    </w:p>
    <w:p w14:paraId="7EE43806" w14:textId="77777777" w:rsidR="00D75E67" w:rsidRPr="00FF7446" w:rsidRDefault="00D75E67" w:rsidP="00D75E67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14:paraId="14464820" w14:textId="77777777" w:rsidR="00D75E67" w:rsidRPr="00E832B8" w:rsidRDefault="00D75E67" w:rsidP="00D75E67">
      <w:pPr>
        <w:spacing w:after="0"/>
        <w:jc w:val="both"/>
        <w:rPr>
          <w:bCs/>
          <w:iCs/>
          <w:sz w:val="22"/>
          <w:szCs w:val="22"/>
        </w:rPr>
      </w:pPr>
    </w:p>
    <w:p w14:paraId="6749B689" w14:textId="77777777" w:rsidR="00D75E67" w:rsidRPr="007C2731" w:rsidRDefault="00D75E67" w:rsidP="00D75E67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14:paraId="11EC877B" w14:textId="77777777" w:rsidR="00D75E67" w:rsidRPr="007C2731" w:rsidRDefault="00D75E67" w:rsidP="00D75E67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14:paraId="3A1627C4" w14:textId="77777777"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14:paraId="7F0058E0" w14:textId="77777777" w:rsidR="00D75E67" w:rsidRDefault="00D75E67" w:rsidP="00D75E67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14:paraId="4B5E7EF0" w14:textId="77777777" w:rsidR="00D75E67" w:rsidRPr="007C2731" w:rsidRDefault="00D75E67" w:rsidP="00D75E67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033896E1" w14:textId="77777777"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14:paraId="2D00F97A" w14:textId="77777777" w:rsidR="00D75E67" w:rsidRPr="007C2731" w:rsidRDefault="00D75E67" w:rsidP="00D75E67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14:paraId="196F7898" w14:textId="77777777"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14:paraId="64721D55" w14:textId="77777777" w:rsidR="00D75E67" w:rsidRDefault="00D75E67" w:rsidP="00D75E67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14:paraId="08DC35FA" w14:textId="77777777" w:rsidR="00D75E67" w:rsidRDefault="00D75E67" w:rsidP="00D75E67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D75E67" w:rsidRPr="000F79D9" w14:paraId="1372A66C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30F611C" w14:textId="77777777" w:rsidR="00D75E67" w:rsidRPr="000F79D9" w:rsidRDefault="00D75E67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25E0" w14:textId="77777777" w:rsidR="00D75E67" w:rsidRPr="000F79D9" w:rsidRDefault="00D75E67" w:rsidP="00D15651"/>
        </w:tc>
      </w:tr>
      <w:tr w:rsidR="00D75E67" w:rsidRPr="000F79D9" w14:paraId="7EE8BB06" w14:textId="77777777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30672F82" w14:textId="77777777" w:rsidR="00D75E67" w:rsidRPr="000F79D9" w:rsidRDefault="00D75E67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5287" w14:textId="77777777" w:rsidR="00D75E67" w:rsidRPr="000F79D9" w:rsidRDefault="00D75E67" w:rsidP="00D15651"/>
        </w:tc>
      </w:tr>
      <w:tr w:rsidR="00D75E67" w:rsidRPr="000F79D9" w14:paraId="22B85903" w14:textId="77777777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15BE3A8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8536" w14:textId="77777777" w:rsidR="00D75E67" w:rsidRPr="000F79D9" w:rsidRDefault="00D75E67" w:rsidP="00D15651"/>
        </w:tc>
      </w:tr>
      <w:tr w:rsidR="00D75E67" w:rsidRPr="000F79D9" w14:paraId="1ADB3CEC" w14:textId="77777777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53B8D40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9CD4" w14:textId="77777777" w:rsidR="00D75E67" w:rsidRPr="000F79D9" w:rsidRDefault="00D75E67" w:rsidP="00D15651"/>
        </w:tc>
      </w:tr>
      <w:tr w:rsidR="00D75E67" w:rsidRPr="000F79D9" w14:paraId="3FFF842A" w14:textId="77777777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7BCDD48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1229" w14:textId="77777777" w:rsidR="00D75E67" w:rsidRPr="000F79D9" w:rsidRDefault="00D75E67" w:rsidP="00D15651"/>
        </w:tc>
      </w:tr>
      <w:tr w:rsidR="00D75E67" w:rsidRPr="000F79D9" w14:paraId="72C2AAE7" w14:textId="77777777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14:paraId="487E0DDB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7928" w14:textId="77777777" w:rsidR="00D75E67" w:rsidRPr="000F79D9" w:rsidRDefault="00D75E67" w:rsidP="00D15651"/>
        </w:tc>
      </w:tr>
      <w:tr w:rsidR="00D75E67" w:rsidRPr="000F79D9" w14:paraId="4EF04165" w14:textId="77777777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14:paraId="312342AD" w14:textId="77777777" w:rsidR="00D75E67" w:rsidRPr="000F79D9" w:rsidRDefault="00D75E67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14:paraId="30C1A9E9" w14:textId="77777777" w:rsidR="00D75E67" w:rsidRDefault="00D75E67" w:rsidP="00D15651">
            <w:pPr>
              <w:spacing w:after="0"/>
              <w:ind w:left="708"/>
            </w:pPr>
          </w:p>
          <w:p w14:paraId="10A018ED" w14:textId="77777777" w:rsidR="00D75E67" w:rsidRPr="000F79D9" w:rsidRDefault="00D75E67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9084C" w14:textId="77777777" w:rsidR="00D75E67" w:rsidRPr="000F79D9" w:rsidRDefault="00D75E67" w:rsidP="00D15651"/>
        </w:tc>
      </w:tr>
      <w:tr w:rsidR="00D75E67" w:rsidRPr="000F79D9" w14:paraId="0E19AAA2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7209AE35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2462" w14:textId="77777777" w:rsidR="00D75E67" w:rsidRPr="000F79D9" w:rsidRDefault="00D75E67" w:rsidP="00D15651"/>
        </w:tc>
      </w:tr>
      <w:tr w:rsidR="00D75E67" w:rsidRPr="000F79D9" w14:paraId="628E2462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9B3B30A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4439" w14:textId="77777777" w:rsidR="00D75E67" w:rsidRPr="000F79D9" w:rsidRDefault="00D75E67" w:rsidP="00D15651"/>
        </w:tc>
      </w:tr>
      <w:tr w:rsidR="00D75E67" w:rsidRPr="000F79D9" w14:paraId="1A9E9660" w14:textId="77777777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216B01A" w14:textId="77777777"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8985" w14:textId="77777777" w:rsidR="00D75E67" w:rsidRPr="000F79D9" w:rsidRDefault="00D75E67" w:rsidP="00D15651"/>
        </w:tc>
      </w:tr>
    </w:tbl>
    <w:p w14:paraId="50FBB04C" w14:textId="77777777" w:rsidR="00D75E67" w:rsidRPr="007C2731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14:paraId="62A74220" w14:textId="77777777" w:rsidR="00D75E67" w:rsidRDefault="00D75E67" w:rsidP="00D75E67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45A0C2C1" w14:textId="77777777" w:rsidR="00D75E67" w:rsidRPr="007C2731" w:rsidRDefault="00D75E67" w:rsidP="00D75E67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14:paraId="435C4CFD" w14:textId="77777777" w:rsidR="00D75E67" w:rsidRDefault="00D75E67" w:rsidP="00D75E67">
      <w:pPr>
        <w:spacing w:after="0"/>
        <w:jc w:val="both"/>
        <w:rPr>
          <w:sz w:val="22"/>
          <w:szCs w:val="22"/>
        </w:rPr>
      </w:pPr>
    </w:p>
    <w:p w14:paraId="47026ECF" w14:textId="77777777" w:rsidR="00D75E67" w:rsidRDefault="00D75E67" w:rsidP="00D75E67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14:paraId="4361E06D" w14:textId="77777777"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14:paraId="1CEB9EA6" w14:textId="77777777"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14:paraId="1632131C" w14:textId="77777777"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14:paraId="1A13D39E" w14:textId="77777777" w:rsidR="00D75E67" w:rsidRDefault="00D75E67" w:rsidP="00D75E67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14:paraId="05AA21F4" w14:textId="77777777" w:rsidR="00D75E67" w:rsidRDefault="00D75E67" w:rsidP="00D75E67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14:paraId="6AE5410A" w14:textId="77777777" w:rsidR="00D75E67" w:rsidRDefault="00D75E67" w:rsidP="00D75E67">
      <w:pPr>
        <w:spacing w:line="360" w:lineRule="auto"/>
        <w:jc w:val="both"/>
        <w:rPr>
          <w:b/>
          <w:bCs/>
          <w:sz w:val="22"/>
          <w:szCs w:val="22"/>
        </w:rPr>
      </w:pPr>
    </w:p>
    <w:p w14:paraId="77FD0DB2" w14:textId="77777777" w:rsidR="00D75E67" w:rsidRDefault="00D75E67" w:rsidP="00D75E67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14:paraId="4203699D" w14:textId="77777777" w:rsidR="00D75E67" w:rsidRDefault="00D75E67" w:rsidP="00D75E67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D75E67" w:rsidRPr="00E832B8" w14:paraId="38FBBCF7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7F780EF" w14:textId="77777777" w:rsidR="00D75E67" w:rsidRDefault="00D75E67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0D19FC96" w14:textId="77777777" w:rsidR="00D75E67" w:rsidRPr="001954E0" w:rsidRDefault="00D75E67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D75E67" w:rsidRPr="00E832B8" w14:paraId="2983B3DC" w14:textId="77777777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C8D2B98" w14:textId="77777777" w:rsidR="00D75E67" w:rsidRPr="001954E0" w:rsidRDefault="00D75E67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3ECE3438" w14:textId="77777777"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07B6258F" w14:textId="77777777"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14:paraId="71CB90EC" w14:textId="77777777"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D75E67" w:rsidRPr="00E832B8" w14:paraId="0DF0908B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B7CB" w14:textId="77777777"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BB6B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B517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F631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14:paraId="18D082B6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D6B2" w14:textId="77777777"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5F53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EC3C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A804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14:paraId="486F0D2D" w14:textId="77777777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511E" w14:textId="77777777"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ACEF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4024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6D75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14:paraId="70325093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51EF" w14:textId="77777777" w:rsidR="00D75E67" w:rsidRPr="00E832B8" w:rsidRDefault="00D75E67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2ED0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DE78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7390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14:paraId="2E829D71" w14:textId="77777777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FB95" w14:textId="77777777"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76D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B157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07AF" w14:textId="77777777"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3DEBBDC" w14:textId="77777777" w:rsidR="00D75E67" w:rsidRPr="000D1C2F" w:rsidRDefault="00D75E67" w:rsidP="00D75E67">
      <w:pPr>
        <w:jc w:val="both"/>
        <w:rPr>
          <w:iCs/>
          <w:sz w:val="20"/>
          <w:szCs w:val="22"/>
        </w:rPr>
      </w:pPr>
    </w:p>
    <w:p w14:paraId="72D9CF85" w14:textId="77777777" w:rsidR="00D75E67" w:rsidRPr="000D1C2F" w:rsidRDefault="00D75E67" w:rsidP="00D75E67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14:paraId="28FB1109" w14:textId="77777777"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14:paraId="42C95984" w14:textId="77777777"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14:paraId="417BEF3A" w14:textId="77777777"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14:paraId="4A95487B" w14:textId="77777777"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14:paraId="5C0A6A4D" w14:textId="77777777" w:rsidR="00D75E67" w:rsidRPr="00E832B8" w:rsidRDefault="00D75E67" w:rsidP="00D75E67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14:paraId="169D0117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D75E67" w:rsidRPr="00521EE0" w14:paraId="3EFE1D63" w14:textId="77777777" w:rsidTr="00D15651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03F7F29" w14:textId="77777777" w:rsidR="00D75E67" w:rsidRPr="00EA1F30" w:rsidRDefault="00D75E67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D75E67" w:rsidRPr="00521EE0" w14:paraId="1595EDB4" w14:textId="77777777" w:rsidTr="00D15651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5BA4278" w14:textId="77777777" w:rsidR="00D75E67" w:rsidRPr="00EA1F30" w:rsidRDefault="00D75E67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594D7D3" w14:textId="77777777"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A289882" w14:textId="77777777"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26FB1C9" w14:textId="77777777"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204178E" w14:textId="77777777" w:rsidR="00D75E67" w:rsidRPr="00EA1F30" w:rsidRDefault="00D75E67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14:paraId="42086A85" w14:textId="77777777" w:rsidR="00D75E67" w:rsidRPr="00EA1F30" w:rsidRDefault="00D75E67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7EB492E" w14:textId="77777777" w:rsidR="00D75E67" w:rsidRPr="00EA1F30" w:rsidRDefault="00D75E67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14:paraId="786353E2" w14:textId="77777777" w:rsidR="00D75E67" w:rsidRPr="00EA1F30" w:rsidRDefault="00D75E67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D75E67" w:rsidRPr="00521EE0" w14:paraId="3397E807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DBBF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018E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9640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0426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D2B0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7C36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14:paraId="189BE300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2829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A202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FCE5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B2AF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C714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2C80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14:paraId="2453CAC3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28D4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1ED7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DF12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C7B85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902E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2001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14:paraId="1718CA27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732E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8B78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59AE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2EF2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BF60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87F6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14:paraId="0EE4109B" w14:textId="77777777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F38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01E5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A422" w14:textId="77777777"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5C16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6027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9FCC" w14:textId="77777777"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5E5DC653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4E8E4AF3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43DE1C3A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3AEDAFA4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4B7806DC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56AC0F6B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21D8727C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07ACC722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0A600CCA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21D76605" w14:textId="77777777"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5F718FFA" w14:textId="77777777" w:rsidR="00D75E67" w:rsidRPr="00E832B8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14:paraId="22AD5292" w14:textId="77777777"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6E458254" w14:textId="77777777"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BA5C1CE" w14:textId="77777777"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108EE41" w14:textId="77777777" w:rsidR="00D75E67" w:rsidRDefault="00D75E67" w:rsidP="00D75E67">
      <w:pPr>
        <w:ind w:right="-45"/>
        <w:jc w:val="both"/>
        <w:rPr>
          <w:i/>
          <w:iCs/>
          <w:sz w:val="22"/>
          <w:szCs w:val="22"/>
        </w:rPr>
      </w:pPr>
    </w:p>
    <w:p w14:paraId="6EA8F52C" w14:textId="77777777" w:rsidR="00D75E67" w:rsidRDefault="00D75E67" w:rsidP="00D75E67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14:paraId="62D296B6" w14:textId="77777777" w:rsidR="00D75E67" w:rsidRPr="00521EE0" w:rsidRDefault="00D75E67" w:rsidP="005A2D69">
      <w:pPr>
        <w:numPr>
          <w:ilvl w:val="0"/>
          <w:numId w:val="11"/>
        </w:numPr>
        <w:tabs>
          <w:tab w:val="clear" w:pos="36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lastRenderedPageBreak/>
        <w:t>Proyecto de similar naturaleza</w:t>
      </w:r>
    </w:p>
    <w:p w14:paraId="43ECBC87" w14:textId="77777777" w:rsidR="00D75E67" w:rsidRPr="00521EE0" w:rsidRDefault="00D75E67" w:rsidP="005A2D69">
      <w:pPr>
        <w:numPr>
          <w:ilvl w:val="0"/>
          <w:numId w:val="11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14:paraId="6C095CE9" w14:textId="77777777"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E3E36A1" w14:textId="77777777"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3C28C30" w14:textId="77777777" w:rsidR="00D75E67" w:rsidRPr="007C2731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14:paraId="0988F524" w14:textId="77777777" w:rsidR="00D75E67" w:rsidRPr="007C2731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6631288A" w14:textId="77777777" w:rsidR="00D75E67" w:rsidRPr="007C2731" w:rsidRDefault="00D75E67" w:rsidP="00D75E67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14:paraId="06ED1465" w14:textId="77777777" w:rsidR="00D75E67" w:rsidRPr="007C2731" w:rsidRDefault="00D75E67" w:rsidP="00D75E67">
      <w:pPr>
        <w:spacing w:after="0"/>
        <w:ind w:right="-540"/>
        <w:jc w:val="both"/>
        <w:rPr>
          <w:sz w:val="22"/>
          <w:szCs w:val="22"/>
        </w:rPr>
      </w:pPr>
    </w:p>
    <w:p w14:paraId="50342D7F" w14:textId="77777777"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14:paraId="7CC253EC" w14:textId="77777777" w:rsidR="00D75E67" w:rsidRPr="007C2731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14:paraId="461A8F6D" w14:textId="77777777"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</w:p>
    <w:p w14:paraId="03FD2AD5" w14:textId="77777777"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2260E5E1" w14:textId="77777777" w:rsidR="00D75E67" w:rsidRPr="007C2731" w:rsidRDefault="00D75E67" w:rsidP="00D75E67">
      <w:pPr>
        <w:spacing w:before="240" w:after="0"/>
        <w:jc w:val="both"/>
        <w:rPr>
          <w:sz w:val="22"/>
          <w:szCs w:val="22"/>
        </w:rPr>
      </w:pPr>
    </w:p>
    <w:p w14:paraId="7A5F9A90" w14:textId="77777777" w:rsidR="00D75E67" w:rsidRPr="007C2731" w:rsidRDefault="00D75E67" w:rsidP="00044FA8">
      <w:pPr>
        <w:spacing w:before="240" w:after="0"/>
        <w:jc w:val="both"/>
        <w:rPr>
          <w:sz w:val="22"/>
          <w:szCs w:val="22"/>
        </w:rPr>
      </w:pPr>
    </w:p>
    <w:sectPr w:rsidR="00D75E67" w:rsidRPr="007C2731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DA413" w14:textId="77777777" w:rsidR="00AC2E76" w:rsidRDefault="00AC2E76" w:rsidP="001007E7">
      <w:pPr>
        <w:spacing w:after="0" w:line="240" w:lineRule="auto"/>
      </w:pPr>
      <w:r>
        <w:separator/>
      </w:r>
    </w:p>
  </w:endnote>
  <w:endnote w:type="continuationSeparator" w:id="0">
    <w:p w14:paraId="77D59EB7" w14:textId="77777777" w:rsidR="00AC2E76" w:rsidRDefault="00AC2E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onaco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639E7" w14:textId="77777777" w:rsidR="001007E7" w:rsidRDefault="006864C6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058B61" wp14:editId="47C0CE99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52F16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058B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" filled="f" stroked="f">
              <v:textbox inset="0,0,0,0">
                <w:txbxContent>
                  <w:p w14:paraId="23C52F16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AC28C90" wp14:editId="24974702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8BD145" wp14:editId="40E83116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54EF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5B41E18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8BD145" id="Text Box 3" o:spid="_x0000_s1040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" filled="f" stroked="f">
              <v:textbox inset="0,0,0,0">
                <w:txbxContent>
                  <w:p w14:paraId="0B054EF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5B41E18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5A280F8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DE8D29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E399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1917C4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55ACD5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E67AB" w14:textId="77777777" w:rsidR="00AC2E76" w:rsidRDefault="00AC2E76" w:rsidP="001007E7">
      <w:pPr>
        <w:spacing w:after="0" w:line="240" w:lineRule="auto"/>
      </w:pPr>
      <w:r>
        <w:separator/>
      </w:r>
    </w:p>
  </w:footnote>
  <w:footnote w:type="continuationSeparator" w:id="0">
    <w:p w14:paraId="498F2BE8" w14:textId="77777777" w:rsidR="00AC2E76" w:rsidRDefault="00AC2E76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60C6" w14:textId="77777777" w:rsidR="00051C0A" w:rsidRDefault="006864C6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30C317A" wp14:editId="75D2EE1B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A7047" w14:textId="77777777" w:rsidR="00051C0A" w:rsidRPr="00AC5CE6" w:rsidRDefault="00051C0A" w:rsidP="00051C0A">
                          <w:pPr>
                            <w:rPr>
                              <w:sz w:val="16"/>
                              <w:szCs w:val="22"/>
                            </w:rPr>
                          </w:pPr>
                          <w:r w:rsidRPr="00AC5CE6">
                            <w:rPr>
                              <w:sz w:val="16"/>
                              <w:szCs w:val="22"/>
                            </w:rPr>
                            <w:t xml:space="preserve">Página </w: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begin"/>
                          </w:r>
                          <w:r w:rsidRPr="00AC5CE6">
                            <w:rPr>
                              <w:b/>
                              <w:sz w:val="16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separate"/>
                          </w:r>
                          <w:r w:rsidR="00681727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t>1</w: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end"/>
                          </w:r>
                          <w:r w:rsidRPr="00AC5CE6">
                            <w:rPr>
                              <w:sz w:val="16"/>
                              <w:szCs w:val="22"/>
                            </w:rPr>
                            <w:t xml:space="preserve"> de </w:t>
                          </w:r>
                          <w:r w:rsidR="001C13DB" w:rsidRPr="00AC5CE6">
                            <w:rPr>
                              <w:sz w:val="12"/>
                            </w:rPr>
                            <w:fldChar w:fldCharType="begin"/>
                          </w:r>
                          <w:r w:rsidR="001C13DB" w:rsidRPr="00AC5CE6">
                            <w:rPr>
                              <w:sz w:val="12"/>
                            </w:rPr>
                            <w:instrText xml:space="preserve"> NUMPAGES   \* MERGEFORMAT </w:instrText>
                          </w:r>
                          <w:r w:rsidR="001C13DB" w:rsidRPr="00AC5CE6">
                            <w:rPr>
                              <w:sz w:val="12"/>
                            </w:rPr>
                            <w:fldChar w:fldCharType="separate"/>
                          </w:r>
                          <w:r w:rsidR="00681727" w:rsidRPr="00681727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t>15</w:t>
                          </w:r>
                          <w:r w:rsidR="001C13DB" w:rsidRPr="00AC5CE6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0C317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8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" filled="f" stroked="f">
              <v:textbox>
                <w:txbxContent>
                  <w:p w14:paraId="050A7047" w14:textId="77777777" w:rsidR="00051C0A" w:rsidRPr="00AC5CE6" w:rsidRDefault="00051C0A" w:rsidP="00051C0A">
                    <w:pPr>
                      <w:rPr>
                        <w:sz w:val="16"/>
                        <w:szCs w:val="22"/>
                      </w:rPr>
                    </w:pPr>
                    <w:r w:rsidRPr="00AC5CE6">
                      <w:rPr>
                        <w:sz w:val="16"/>
                        <w:szCs w:val="22"/>
                      </w:rPr>
                      <w:t xml:space="preserve">Página </w: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begin"/>
                    </w:r>
                    <w:r w:rsidRPr="00AC5CE6">
                      <w:rPr>
                        <w:b/>
                        <w:sz w:val="16"/>
                        <w:szCs w:val="22"/>
                      </w:rPr>
                      <w:instrText xml:space="preserve"> PAGE   \* MERGEFORMAT </w:instrTex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separate"/>
                    </w:r>
                    <w:r w:rsidR="00681727">
                      <w:rPr>
                        <w:b/>
                        <w:noProof/>
                        <w:sz w:val="16"/>
                        <w:szCs w:val="22"/>
                      </w:rPr>
                      <w:t>1</w: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end"/>
                    </w:r>
                    <w:r w:rsidRPr="00AC5CE6">
                      <w:rPr>
                        <w:sz w:val="16"/>
                        <w:szCs w:val="22"/>
                      </w:rPr>
                      <w:t xml:space="preserve"> de </w:t>
                    </w:r>
                    <w:r w:rsidR="001C13DB" w:rsidRPr="00AC5CE6">
                      <w:rPr>
                        <w:sz w:val="12"/>
                      </w:rPr>
                      <w:fldChar w:fldCharType="begin"/>
                    </w:r>
                    <w:r w:rsidR="001C13DB" w:rsidRPr="00AC5CE6">
                      <w:rPr>
                        <w:sz w:val="12"/>
                      </w:rPr>
                      <w:instrText xml:space="preserve"> NUMPAGES   \* MERGEFORMAT </w:instrText>
                    </w:r>
                    <w:r w:rsidR="001C13DB" w:rsidRPr="00AC5CE6">
                      <w:rPr>
                        <w:sz w:val="12"/>
                      </w:rPr>
                      <w:fldChar w:fldCharType="separate"/>
                    </w:r>
                    <w:r w:rsidR="00681727" w:rsidRPr="00681727">
                      <w:rPr>
                        <w:b/>
                        <w:noProof/>
                        <w:sz w:val="16"/>
                        <w:szCs w:val="22"/>
                      </w:rPr>
                      <w:t>15</w:t>
                    </w:r>
                    <w:r w:rsidR="001C13DB" w:rsidRPr="00AC5CE6">
                      <w:rPr>
                        <w:b/>
                        <w:noProof/>
                        <w:sz w:val="16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F13D4"/>
    <w:multiLevelType w:val="hybridMultilevel"/>
    <w:tmpl w:val="C46AC01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C431904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563F1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A0997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40930615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448323AC"/>
    <w:multiLevelType w:val="hybridMultilevel"/>
    <w:tmpl w:val="749CEF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46642466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4F57050B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35F3C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6373F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76885">
    <w:abstractNumId w:val="0"/>
  </w:num>
  <w:num w:numId="2" w16cid:durableId="1648510646">
    <w:abstractNumId w:val="1"/>
  </w:num>
  <w:num w:numId="3" w16cid:durableId="455105021">
    <w:abstractNumId w:val="8"/>
  </w:num>
  <w:num w:numId="4" w16cid:durableId="2086755815">
    <w:abstractNumId w:val="6"/>
  </w:num>
  <w:num w:numId="5" w16cid:durableId="2122996086">
    <w:abstractNumId w:val="4"/>
  </w:num>
  <w:num w:numId="6" w16cid:durableId="1814330893">
    <w:abstractNumId w:val="3"/>
  </w:num>
  <w:num w:numId="7" w16cid:durableId="786042632">
    <w:abstractNumId w:val="10"/>
  </w:num>
  <w:num w:numId="8" w16cid:durableId="1310208426">
    <w:abstractNumId w:val="9"/>
  </w:num>
  <w:num w:numId="9" w16cid:durableId="1847934563">
    <w:abstractNumId w:val="5"/>
  </w:num>
  <w:num w:numId="10" w16cid:durableId="756950346">
    <w:abstractNumId w:val="2"/>
  </w:num>
  <w:num w:numId="11" w16cid:durableId="17445236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51C0A"/>
    <w:rsid w:val="000B0DCD"/>
    <w:rsid w:val="000C1158"/>
    <w:rsid w:val="000C73D4"/>
    <w:rsid w:val="000D1C2F"/>
    <w:rsid w:val="000E0305"/>
    <w:rsid w:val="00100079"/>
    <w:rsid w:val="001007E7"/>
    <w:rsid w:val="001020C0"/>
    <w:rsid w:val="001126FE"/>
    <w:rsid w:val="00157600"/>
    <w:rsid w:val="00170EC5"/>
    <w:rsid w:val="00181E8D"/>
    <w:rsid w:val="00194FF2"/>
    <w:rsid w:val="001954E0"/>
    <w:rsid w:val="001A0AB5"/>
    <w:rsid w:val="001A3F92"/>
    <w:rsid w:val="001B07DA"/>
    <w:rsid w:val="001C13DB"/>
    <w:rsid w:val="001C4B8B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92351"/>
    <w:rsid w:val="00404131"/>
    <w:rsid w:val="00407B1A"/>
    <w:rsid w:val="0042490F"/>
    <w:rsid w:val="00427AC0"/>
    <w:rsid w:val="0043557D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5A2D69"/>
    <w:rsid w:val="005E4603"/>
    <w:rsid w:val="00607AD9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043A"/>
    <w:rsid w:val="00681727"/>
    <w:rsid w:val="006864C6"/>
    <w:rsid w:val="006B0694"/>
    <w:rsid w:val="006F11FD"/>
    <w:rsid w:val="006F567F"/>
    <w:rsid w:val="00725091"/>
    <w:rsid w:val="00780880"/>
    <w:rsid w:val="007B0E1F"/>
    <w:rsid w:val="007B6F6F"/>
    <w:rsid w:val="007C2731"/>
    <w:rsid w:val="00820C9F"/>
    <w:rsid w:val="0082312F"/>
    <w:rsid w:val="0082707E"/>
    <w:rsid w:val="0082734B"/>
    <w:rsid w:val="008315B0"/>
    <w:rsid w:val="00841C52"/>
    <w:rsid w:val="00851499"/>
    <w:rsid w:val="00861D21"/>
    <w:rsid w:val="008B3AE5"/>
    <w:rsid w:val="008C388B"/>
    <w:rsid w:val="008D58A6"/>
    <w:rsid w:val="008E350E"/>
    <w:rsid w:val="00906489"/>
    <w:rsid w:val="0094659B"/>
    <w:rsid w:val="00956E4E"/>
    <w:rsid w:val="00966EEE"/>
    <w:rsid w:val="009902A7"/>
    <w:rsid w:val="009A056F"/>
    <w:rsid w:val="009A4E12"/>
    <w:rsid w:val="009B320C"/>
    <w:rsid w:val="009B49FB"/>
    <w:rsid w:val="009C4EE2"/>
    <w:rsid w:val="00A16099"/>
    <w:rsid w:val="00A231BB"/>
    <w:rsid w:val="00A640BD"/>
    <w:rsid w:val="00A641A7"/>
    <w:rsid w:val="00A72F42"/>
    <w:rsid w:val="00AC2E76"/>
    <w:rsid w:val="00AC5CE6"/>
    <w:rsid w:val="00AD7919"/>
    <w:rsid w:val="00B62EEF"/>
    <w:rsid w:val="00B97B51"/>
    <w:rsid w:val="00BA0007"/>
    <w:rsid w:val="00BA0456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75E67"/>
    <w:rsid w:val="00D90D49"/>
    <w:rsid w:val="00DC5D96"/>
    <w:rsid w:val="00DD4F3E"/>
    <w:rsid w:val="00E13E55"/>
    <w:rsid w:val="00E3215C"/>
    <w:rsid w:val="00E446DC"/>
    <w:rsid w:val="00E750FD"/>
    <w:rsid w:val="00E82502"/>
    <w:rsid w:val="00E832B8"/>
    <w:rsid w:val="00EA6B34"/>
    <w:rsid w:val="00EA7406"/>
    <w:rsid w:val="00EE1E7B"/>
    <w:rsid w:val="00F14253"/>
    <w:rsid w:val="00F225BF"/>
    <w:rsid w:val="00F53753"/>
    <w:rsid w:val="00F7167E"/>
    <w:rsid w:val="00F7443C"/>
    <w:rsid w:val="00F9504D"/>
    <w:rsid w:val="00FC2870"/>
    <w:rsid w:val="00FD5120"/>
    <w:rsid w:val="00FE5474"/>
    <w:rsid w:val="00FF610E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72A5FDA"/>
  <w15:docId w15:val="{E6F0206B-6612-4470-9ABB-85642BA6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2">
    <w:name w:val="toc 2"/>
    <w:aliases w:val="titulo_nivel02,dap"/>
    <w:basedOn w:val="Normal"/>
    <w:next w:val="Normal"/>
    <w:autoRedefine/>
    <w:uiPriority w:val="39"/>
    <w:rsid w:val="00E832B8"/>
    <w:pPr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832B8"/>
    <w:pPr>
      <w:ind w:left="720"/>
      <w:contextualSpacing/>
    </w:pPr>
  </w:style>
  <w:style w:type="paragraph" w:customStyle="1" w:styleId="WPNormal">
    <w:name w:val="WP_Normal"/>
    <w:basedOn w:val="Normal"/>
    <w:rsid w:val="00E750FD"/>
    <w:pPr>
      <w:spacing w:after="0" w:line="240" w:lineRule="auto"/>
    </w:pPr>
    <w:rPr>
      <w:rFonts w:ascii="Monaco" w:eastAsia="Calibri" w:hAnsi="Monaco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88B63-6484-45B9-A29F-A3452173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15</Pages>
  <Words>1326</Words>
  <Characters>7297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</cp:lastModifiedBy>
  <cp:revision>11</cp:revision>
  <cp:lastPrinted>2011-03-04T18:55:00Z</cp:lastPrinted>
  <dcterms:created xsi:type="dcterms:W3CDTF">2021-05-10T16:44:00Z</dcterms:created>
  <dcterms:modified xsi:type="dcterms:W3CDTF">2022-10-17T18:42:00Z</dcterms:modified>
</cp:coreProperties>
</file>