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B479F" w14:textId="77777777" w:rsidR="00535962" w:rsidRPr="00F7167E" w:rsidRDefault="003D7058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A76500" wp14:editId="6EDA8CC9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6643F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D20D9">
                                  <w:rPr>
                                    <w:rStyle w:val="Style6"/>
                                  </w:rPr>
                                  <w:t xml:space="preserve">Empresa de Transmisión Eléctrica Dominicana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68204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D20D9">
                            <w:rPr>
                              <w:rStyle w:val="Style6"/>
                            </w:rPr>
                            <w:t xml:space="preserve">Empresa de Transmisión Eléctrica Dominicana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 wp14:anchorId="5157E86A" wp14:editId="347C0BD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5DF0F13" wp14:editId="295208D2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6DCC63EA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2D8F171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B292D9D" wp14:editId="05C7CB4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1C4C43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CD7A0B" wp14:editId="51CFD46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5A293D91" w14:textId="77777777" w:rsidR="00BC61BD" w:rsidRPr="00BC61BD" w:rsidRDefault="000D20D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D20D9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C6BB5B2" wp14:editId="08D9776F">
                                      <wp:extent cx="799465" cy="848360"/>
                                      <wp:effectExtent l="0" t="0" r="635" b="8890"/>
                                      <wp:docPr id="18" name="Imagen 18" descr="C:\Users\gdominguez\Downloads\logo eted Modificado 2016.pn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gdominguez\Downloads\logo eted Modificado 2016.pn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465" cy="848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0D20D9">
                          <w:pPr>
                            <w:rPr>
                              <w:lang w:val="en-US"/>
                            </w:rPr>
                          </w:pPr>
                          <w:r w:rsidRPr="000D20D9">
                            <w:drawing>
                              <wp:inline distT="0" distB="0" distL="0" distR="0" wp14:anchorId="6C6BB5B2" wp14:editId="08D9776F">
                                <wp:extent cx="799465" cy="848360"/>
                                <wp:effectExtent l="0" t="0" r="635" b="8890"/>
                                <wp:docPr id="18" name="Imagen 18" descr="C:\Users\gdominguez\Downloads\logo eted Modificado 2016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gdominguez\Downloads\logo eted Modificado 2016.png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465" cy="848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FC753BD" w14:textId="77777777" w:rsidR="00535962" w:rsidRPr="00535962" w:rsidRDefault="003D7058" w:rsidP="00535962"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D138C05" wp14:editId="61EF5C2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28BF0F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37403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B02BAD" wp14:editId="1F8852F5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E016CF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26335F" w:rsidRPr="0026335F" w:rsidRDefault="0037403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CE43D3E" w14:textId="77777777" w:rsidR="00535962" w:rsidRDefault="003D7058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BE342F1" wp14:editId="688BEB65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E587AF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B0E6D95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AF9C783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8EC2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06D5D0E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3BB1D9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C6BA34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586441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193FE8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3D0ADF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7AEE0F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74455CC7" w14:textId="77777777" w:rsidTr="00A24343">
        <w:trPr>
          <w:trHeight w:val="457"/>
          <w:jc w:val="center"/>
        </w:trPr>
        <w:tc>
          <w:tcPr>
            <w:tcW w:w="849" w:type="dxa"/>
          </w:tcPr>
          <w:p w14:paraId="6B67CD9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8482F39" w14:textId="77777777" w:rsidR="0037246F" w:rsidRDefault="0037246F" w:rsidP="00BB657B">
            <w:pPr>
              <w:spacing w:after="0" w:line="240" w:lineRule="auto"/>
            </w:pPr>
          </w:p>
          <w:p w14:paraId="544844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87DE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8127B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BDD28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E6166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A32E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C78F51D" w14:textId="77777777" w:rsidTr="00A24343">
        <w:trPr>
          <w:trHeight w:val="477"/>
          <w:jc w:val="center"/>
        </w:trPr>
        <w:tc>
          <w:tcPr>
            <w:tcW w:w="849" w:type="dxa"/>
          </w:tcPr>
          <w:p w14:paraId="240547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985F115" w14:textId="77777777" w:rsidR="0037246F" w:rsidRDefault="0037246F" w:rsidP="00BB657B">
            <w:pPr>
              <w:spacing w:after="0" w:line="240" w:lineRule="auto"/>
            </w:pPr>
          </w:p>
          <w:p w14:paraId="227EB2C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9C875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D008C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92CA5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D58A6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B2A2FD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C3FD37A" w14:textId="77777777" w:rsidTr="00A24343">
        <w:trPr>
          <w:trHeight w:val="477"/>
          <w:jc w:val="center"/>
        </w:trPr>
        <w:tc>
          <w:tcPr>
            <w:tcW w:w="849" w:type="dxa"/>
          </w:tcPr>
          <w:p w14:paraId="0760218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DF22A6F" w14:textId="77777777" w:rsidR="0037246F" w:rsidRDefault="0037246F" w:rsidP="00BB657B">
            <w:pPr>
              <w:spacing w:after="0" w:line="240" w:lineRule="auto"/>
            </w:pPr>
          </w:p>
          <w:p w14:paraId="1E528C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FDBB9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B5762A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2711B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834293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41ECA3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42661E3" w14:textId="77777777" w:rsidTr="00A24343">
        <w:trPr>
          <w:trHeight w:val="477"/>
          <w:jc w:val="center"/>
        </w:trPr>
        <w:tc>
          <w:tcPr>
            <w:tcW w:w="849" w:type="dxa"/>
          </w:tcPr>
          <w:p w14:paraId="67A0DE1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173F7A3" w14:textId="77777777" w:rsidR="0037246F" w:rsidRDefault="0037246F" w:rsidP="00BB657B">
            <w:pPr>
              <w:spacing w:after="0" w:line="240" w:lineRule="auto"/>
            </w:pPr>
          </w:p>
          <w:p w14:paraId="78EFEA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FC6DC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D0B60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885C57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F558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53F9A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D5A4A7B" w14:textId="77777777" w:rsidTr="00A24343">
        <w:trPr>
          <w:trHeight w:val="477"/>
          <w:jc w:val="center"/>
        </w:trPr>
        <w:tc>
          <w:tcPr>
            <w:tcW w:w="849" w:type="dxa"/>
          </w:tcPr>
          <w:p w14:paraId="5F8636B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AEE61AD" w14:textId="77777777" w:rsidR="0037246F" w:rsidRDefault="0037246F" w:rsidP="00BB657B">
            <w:pPr>
              <w:spacing w:after="0" w:line="240" w:lineRule="auto"/>
            </w:pPr>
          </w:p>
          <w:p w14:paraId="6625F7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855E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80E46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7C82BF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54BCB6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7C6B6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E8874FF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BE84FC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5A48C813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353071BF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3FD0E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E219F8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AF31C2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B8C9B0D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C251E42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706B053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3D7058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AD26558" wp14:editId="5486D123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3F79F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1284" w14:textId="77777777" w:rsidR="005D4C96" w:rsidRDefault="005D4C96" w:rsidP="001007E7">
      <w:pPr>
        <w:spacing w:after="0" w:line="240" w:lineRule="auto"/>
      </w:pPr>
      <w:r>
        <w:separator/>
      </w:r>
    </w:p>
  </w:endnote>
  <w:endnote w:type="continuationSeparator" w:id="0">
    <w:p w14:paraId="34248337" w14:textId="77777777" w:rsidR="005D4C96" w:rsidRDefault="005D4C9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F82E0" w14:textId="77777777" w:rsidR="001007E7" w:rsidRDefault="003D7058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FA5D11" wp14:editId="40D10FC5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5DD476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3ACAA28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2087A9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91CC2BC" w14:textId="77777777" w:rsidR="001007E7" w:rsidRDefault="003D70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56D40E" wp14:editId="3111EE9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CF82D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F678DB3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17FBA221" wp14:editId="2B877C18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2B3D8F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459F3" w14:textId="77777777" w:rsidR="005D4C96" w:rsidRDefault="005D4C96" w:rsidP="001007E7">
      <w:pPr>
        <w:spacing w:after="0" w:line="240" w:lineRule="auto"/>
      </w:pPr>
      <w:r>
        <w:separator/>
      </w:r>
    </w:p>
  </w:footnote>
  <w:footnote w:type="continuationSeparator" w:id="0">
    <w:p w14:paraId="24521FA0" w14:textId="77777777" w:rsidR="005D4C96" w:rsidRDefault="005D4C96" w:rsidP="001007E7">
      <w:pPr>
        <w:spacing w:after="0" w:line="240" w:lineRule="auto"/>
      </w:pPr>
      <w:r>
        <w:continuationSeparator/>
      </w:r>
    </w:p>
  </w:footnote>
  <w:footnote w:id="1">
    <w:p w14:paraId="07B06FB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6BADF3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D20D9"/>
    <w:rsid w:val="001007E7"/>
    <w:rsid w:val="001020C0"/>
    <w:rsid w:val="00123B8D"/>
    <w:rsid w:val="001368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74030"/>
    <w:rsid w:val="003A4539"/>
    <w:rsid w:val="003B29C3"/>
    <w:rsid w:val="003B38E0"/>
    <w:rsid w:val="003D7058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5D4C96"/>
    <w:rsid w:val="00611A07"/>
    <w:rsid w:val="0062592A"/>
    <w:rsid w:val="006506D0"/>
    <w:rsid w:val="00651E48"/>
    <w:rsid w:val="006709BC"/>
    <w:rsid w:val="00682040"/>
    <w:rsid w:val="00763A16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605A3C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E62B7-A0FE-480F-B4DA-47F064F4F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Hilda Mercedes Campora Carrasco</cp:lastModifiedBy>
  <cp:revision>2</cp:revision>
  <cp:lastPrinted>2011-03-04T18:27:00Z</cp:lastPrinted>
  <dcterms:created xsi:type="dcterms:W3CDTF">2026-03-30T21:01:00Z</dcterms:created>
  <dcterms:modified xsi:type="dcterms:W3CDTF">2026-03-30T21:01:00Z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569260-d318-460f-8019-ff0b9d94f919_Enabled">
    <vt:lpwstr>true</vt:lpwstr>
  </property>
  <property fmtid="{D5CDD505-2E9C-101B-9397-08002B2CF9AE}" pid="3" name="MSIP_Label_f1569260-d318-460f-8019-ff0b9d94f919_SetDate">
    <vt:lpwstr>2026-03-30T21:01:00Z</vt:lpwstr>
  </property>
  <property fmtid="{D5CDD505-2E9C-101B-9397-08002B2CF9AE}" pid="4" name="MSIP_Label_f1569260-d318-460f-8019-ff0b9d94f919_Method">
    <vt:lpwstr>Standard</vt:lpwstr>
  </property>
  <property fmtid="{D5CDD505-2E9C-101B-9397-08002B2CF9AE}" pid="5" name="MSIP_Label_f1569260-d318-460f-8019-ff0b9d94f919_Name">
    <vt:lpwstr>Publico</vt:lpwstr>
  </property>
  <property fmtid="{D5CDD505-2E9C-101B-9397-08002B2CF9AE}" pid="6" name="MSIP_Label_f1569260-d318-460f-8019-ff0b9d94f919_SiteId">
    <vt:lpwstr>7382d69d-fa15-4cc6-915a-518cd123e4a5</vt:lpwstr>
  </property>
  <property fmtid="{D5CDD505-2E9C-101B-9397-08002B2CF9AE}" pid="7" name="MSIP_Label_f1569260-d318-460f-8019-ff0b9d94f919_ActionId">
    <vt:lpwstr>3f6339d8-3fc0-4706-b78b-b6189355344c</vt:lpwstr>
  </property>
  <property fmtid="{D5CDD505-2E9C-101B-9397-08002B2CF9AE}" pid="8" name="MSIP_Label_f1569260-d318-460f-8019-ff0b9d94f919_ContentBits">
    <vt:lpwstr>0</vt:lpwstr>
  </property>
  <property fmtid="{D5CDD505-2E9C-101B-9397-08002B2CF9AE}" pid="9" name="MSIP_Label_f1569260-d318-460f-8019-ff0b9d94f919_Tag">
    <vt:lpwstr>10, 3, 0, 1</vt:lpwstr>
  </property>
</Properties>
</file>