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A06482" w14:textId="4B4E3144" w:rsidR="00535962" w:rsidRPr="00F7167E" w:rsidRDefault="0083446E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3CAC0FC" wp14:editId="1BDF7973">
                <wp:simplePos x="0" y="0"/>
                <wp:positionH relativeFrom="column">
                  <wp:posOffset>6057900</wp:posOffset>
                </wp:positionH>
                <wp:positionV relativeFrom="paragraph">
                  <wp:posOffset>-581025</wp:posOffset>
                </wp:positionV>
                <wp:extent cx="2972790" cy="701040"/>
                <wp:effectExtent l="0" t="0" r="18415" b="22860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2790" cy="701040"/>
                          <a:chOff x="12866" y="523"/>
                          <a:chExt cx="2665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2" y="561"/>
                            <a:ext cx="2589" cy="968"/>
                            <a:chOff x="9151" y="720"/>
                            <a:chExt cx="2155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155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5868E3B5" w14:textId="45D76B54" w:rsidR="00957FDA" w:rsidRPr="00535962" w:rsidRDefault="00C3178F" w:rsidP="00957FDA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AGRICULTURA-</w:t>
                                    </w:r>
                                    <w:r w:rsidR="00804E4D">
                                      <w:rPr>
                                        <w:rStyle w:val="Style2"/>
                                      </w:rPr>
                                      <w:t>DAF-C</w:t>
                                    </w:r>
                                    <w:r w:rsidR="00360942">
                                      <w:rPr>
                                        <w:rStyle w:val="Style2"/>
                                      </w:rPr>
                                      <w:t>D</w:t>
                                    </w:r>
                                    <w:r w:rsidR="00824F1E"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 w:rsidR="00804E4D">
                                      <w:rPr>
                                        <w:rStyle w:val="Style2"/>
                                      </w:rPr>
                                      <w:t>202</w:t>
                                    </w:r>
                                    <w:r w:rsidR="005E6669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="00804E4D">
                                      <w:rPr>
                                        <w:rStyle w:val="Style2"/>
                                      </w:rPr>
                                      <w:t>-0</w:t>
                                    </w:r>
                                    <w:r w:rsidR="005E6669">
                                      <w:rPr>
                                        <w:rStyle w:val="Style2"/>
                                      </w:rPr>
                                      <w:t>0</w:t>
                                    </w:r>
                                    <w:r w:rsidR="006934E4">
                                      <w:rPr>
                                        <w:rStyle w:val="Style2"/>
                                      </w:rPr>
                                      <w:t>46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F9E7CBC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CAC0FC" id="Group 21" o:spid="_x0000_s1026" style="position:absolute;margin-left:477pt;margin-top:-45.75pt;width:234.1pt;height:55.2pt;z-index:251697152" coordorigin="12866,523" coordsize="2665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8" style="position:absolute;left:12942;top:561;width:2589;height:968" coordorigin="9151,720" coordsize="2155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155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5868E3B5" w14:textId="45D76B54" w:rsidR="00957FDA" w:rsidRPr="00535962" w:rsidRDefault="00C3178F" w:rsidP="00957FDA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AGRICULTURA-</w:t>
                              </w:r>
                              <w:r w:rsidR="00804E4D">
                                <w:rPr>
                                  <w:rStyle w:val="Style2"/>
                                </w:rPr>
                                <w:t>DAF-C</w:t>
                              </w:r>
                              <w:r w:rsidR="00360942">
                                <w:rPr>
                                  <w:rStyle w:val="Style2"/>
                                </w:rPr>
                                <w:t>D</w:t>
                              </w:r>
                              <w:r w:rsidR="00824F1E">
                                <w:rPr>
                                  <w:rStyle w:val="Style2"/>
                                </w:rPr>
                                <w:t>-</w:t>
                              </w:r>
                              <w:r w:rsidR="00804E4D">
                                <w:rPr>
                                  <w:rStyle w:val="Style2"/>
                                </w:rPr>
                                <w:t>202</w:t>
                              </w:r>
                              <w:r w:rsidR="005E6669">
                                <w:rPr>
                                  <w:rStyle w:val="Style2"/>
                                </w:rPr>
                                <w:t>6</w:t>
                              </w:r>
                              <w:r w:rsidR="00804E4D">
                                <w:rPr>
                                  <w:rStyle w:val="Style2"/>
                                </w:rPr>
                                <w:t>-0</w:t>
                              </w:r>
                              <w:r w:rsidR="005E6669">
                                <w:rPr>
                                  <w:rStyle w:val="Style2"/>
                                </w:rPr>
                                <w:t>0</w:t>
                              </w:r>
                              <w:r w:rsidR="006934E4">
                                <w:rPr>
                                  <w:rStyle w:val="Style2"/>
                                </w:rPr>
                                <w:t>46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F9E7CBC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B6229"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309D62E" wp14:editId="1E102A75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9FFEAE" w14:textId="6A285BC8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83446E">
                                  <w:rPr>
                                    <w:rStyle w:val="Style6"/>
                                  </w:rPr>
                                  <w:t xml:space="preserve">            MINISTERIO DE AGRICULTURA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9D62E" id="Text Box 16" o:spid="_x0000_s1031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M9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" stroked="f">
                <v:textbox>
                  <w:txbxContent>
                    <w:p w14:paraId="159FFEAE" w14:textId="6A285BC8" w:rsidR="002E1412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83446E">
                            <w:rPr>
                              <w:rStyle w:val="Style6"/>
                            </w:rPr>
                            <w:t xml:space="preserve">            MINISTERIO DE AGRICULTURA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4B6A5A02" wp14:editId="0953BA2E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B6229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45A64E1" wp14:editId="1E6323F3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37A1A0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A64E1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6837A1A0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8B6229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DCE3B5" wp14:editId="1D6AE990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793462ED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E6F90F1" wp14:editId="591855C6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CE3B5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793462ED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E6F90F1" wp14:editId="591855C6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03CC504" w14:textId="2E469B8B" w:rsidR="00535962" w:rsidRPr="00535962" w:rsidRDefault="008B6229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71853AB" wp14:editId="7CCBB75E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7DD0B9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1853AB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227DD0B9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B4EBACF" wp14:editId="55C58227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D70D7A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EBACF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23D70D7A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65EF29D" w14:textId="72320EA1" w:rsidR="00535962" w:rsidRDefault="008B6229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661826D" wp14:editId="3431B67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CD148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61826D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2BCD148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038E2171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0E13126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7EA5AC8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34D9F93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93A71D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22E5485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066D3F1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81B42B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8DAE74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40E8751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39B9B85D" w14:textId="77777777" w:rsidTr="00A24343">
        <w:trPr>
          <w:trHeight w:val="457"/>
          <w:jc w:val="center"/>
        </w:trPr>
        <w:tc>
          <w:tcPr>
            <w:tcW w:w="849" w:type="dxa"/>
          </w:tcPr>
          <w:p w14:paraId="4A275C5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30D5D46" w14:textId="77777777" w:rsidR="0037246F" w:rsidRDefault="0037246F" w:rsidP="00BB657B">
            <w:pPr>
              <w:spacing w:after="0" w:line="240" w:lineRule="auto"/>
            </w:pPr>
          </w:p>
          <w:p w14:paraId="12C03C1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3CD38C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30749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99B002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A6287E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105772D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4EF00EB" w14:textId="77777777" w:rsidTr="00A24343">
        <w:trPr>
          <w:trHeight w:val="477"/>
          <w:jc w:val="center"/>
        </w:trPr>
        <w:tc>
          <w:tcPr>
            <w:tcW w:w="849" w:type="dxa"/>
          </w:tcPr>
          <w:p w14:paraId="24E2986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3FDB8B5" w14:textId="77777777" w:rsidR="0037246F" w:rsidRDefault="0037246F" w:rsidP="00BB657B">
            <w:pPr>
              <w:spacing w:after="0" w:line="240" w:lineRule="auto"/>
            </w:pPr>
          </w:p>
          <w:p w14:paraId="57A3B2F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E14DAC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11A27F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37AF0A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E6E7DD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FDFB9F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2C8528B" w14:textId="77777777" w:rsidTr="00A24343">
        <w:trPr>
          <w:trHeight w:val="477"/>
          <w:jc w:val="center"/>
        </w:trPr>
        <w:tc>
          <w:tcPr>
            <w:tcW w:w="849" w:type="dxa"/>
          </w:tcPr>
          <w:p w14:paraId="5003015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E56B1B5" w14:textId="77777777" w:rsidR="0037246F" w:rsidRDefault="0037246F" w:rsidP="00BB657B">
            <w:pPr>
              <w:spacing w:after="0" w:line="240" w:lineRule="auto"/>
            </w:pPr>
          </w:p>
          <w:p w14:paraId="7EEC3D7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7FE56A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34FBB9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4DB23D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5FA75C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485242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F3E76EA" w14:textId="77777777" w:rsidTr="00A24343">
        <w:trPr>
          <w:trHeight w:val="477"/>
          <w:jc w:val="center"/>
        </w:trPr>
        <w:tc>
          <w:tcPr>
            <w:tcW w:w="849" w:type="dxa"/>
          </w:tcPr>
          <w:p w14:paraId="4A1373D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74FD4AC" w14:textId="77777777" w:rsidR="0037246F" w:rsidRDefault="0037246F" w:rsidP="00BB657B">
            <w:pPr>
              <w:spacing w:after="0" w:line="240" w:lineRule="auto"/>
            </w:pPr>
          </w:p>
          <w:p w14:paraId="7C9EB4F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F90F91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7B1ACC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63DD64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D537F3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74578F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7AC8D45" w14:textId="77777777" w:rsidTr="00A24343">
        <w:trPr>
          <w:trHeight w:val="477"/>
          <w:jc w:val="center"/>
        </w:trPr>
        <w:tc>
          <w:tcPr>
            <w:tcW w:w="849" w:type="dxa"/>
          </w:tcPr>
          <w:p w14:paraId="1A64F16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D8D188A" w14:textId="77777777" w:rsidR="0037246F" w:rsidRDefault="0037246F" w:rsidP="00BB657B">
            <w:pPr>
              <w:spacing w:after="0" w:line="240" w:lineRule="auto"/>
            </w:pPr>
          </w:p>
          <w:p w14:paraId="18F33B1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62F2D8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AF2B9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CC2A64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27209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BD00DC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D8D4DD6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21B446B1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1C08B7BD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57D936C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0EFB5AE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07198AC3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79ED174E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17A40715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0AB0768A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2EC051AB" w14:textId="0AFCF8F0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8B6229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5D54060" wp14:editId="23F1B6C2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DAD1CB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D54060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7FDAD1CB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D21144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3CB20E" w14:textId="77777777" w:rsidR="00322137" w:rsidRDefault="00322137" w:rsidP="001007E7">
      <w:pPr>
        <w:spacing w:after="0" w:line="240" w:lineRule="auto"/>
      </w:pPr>
      <w:r>
        <w:separator/>
      </w:r>
    </w:p>
  </w:endnote>
  <w:endnote w:type="continuationSeparator" w:id="0">
    <w:p w14:paraId="3061AACF" w14:textId="77777777" w:rsidR="00322137" w:rsidRDefault="0032213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B9BD6" w14:textId="5AA2DBEA" w:rsidR="001007E7" w:rsidRDefault="008B6229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3FCF59E" wp14:editId="4D193213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9F802C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304D966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0C14E77D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3FCF59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159F802C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304D966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0C14E77D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4D6528F" w14:textId="271905F8" w:rsidR="001007E7" w:rsidRDefault="008B622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A67B1BF" wp14:editId="1296326C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EDAA9E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A67B1BF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3EDAA9E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6D2A0E7D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71AD644" wp14:editId="2B9A951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17AC9C0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CE147" w14:textId="77777777" w:rsidR="00322137" w:rsidRDefault="00322137" w:rsidP="001007E7">
      <w:pPr>
        <w:spacing w:after="0" w:line="240" w:lineRule="auto"/>
      </w:pPr>
      <w:r>
        <w:separator/>
      </w:r>
    </w:p>
  </w:footnote>
  <w:footnote w:type="continuationSeparator" w:id="0">
    <w:p w14:paraId="5EB87A9E" w14:textId="77777777" w:rsidR="00322137" w:rsidRDefault="00322137" w:rsidP="001007E7">
      <w:pPr>
        <w:spacing w:after="0" w:line="240" w:lineRule="auto"/>
      </w:pPr>
      <w:r>
        <w:continuationSeparator/>
      </w:r>
    </w:p>
  </w:footnote>
  <w:footnote w:id="1">
    <w:p w14:paraId="64558703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0297620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341F4"/>
    <w:rsid w:val="00034DD9"/>
    <w:rsid w:val="00050941"/>
    <w:rsid w:val="000A1F88"/>
    <w:rsid w:val="000B6FC2"/>
    <w:rsid w:val="000C7DED"/>
    <w:rsid w:val="000D2143"/>
    <w:rsid w:val="000D3BFF"/>
    <w:rsid w:val="000D765F"/>
    <w:rsid w:val="000E712C"/>
    <w:rsid w:val="000F0EAD"/>
    <w:rsid w:val="001007E7"/>
    <w:rsid w:val="001020C0"/>
    <w:rsid w:val="00102D60"/>
    <w:rsid w:val="0011505C"/>
    <w:rsid w:val="00122DD2"/>
    <w:rsid w:val="00123B8D"/>
    <w:rsid w:val="0014486D"/>
    <w:rsid w:val="00157600"/>
    <w:rsid w:val="00157794"/>
    <w:rsid w:val="00161C6D"/>
    <w:rsid w:val="00165D09"/>
    <w:rsid w:val="00170EC5"/>
    <w:rsid w:val="001748F9"/>
    <w:rsid w:val="00194FF2"/>
    <w:rsid w:val="00197139"/>
    <w:rsid w:val="001A4E2C"/>
    <w:rsid w:val="001E685F"/>
    <w:rsid w:val="001F73A7"/>
    <w:rsid w:val="00200073"/>
    <w:rsid w:val="00202E57"/>
    <w:rsid w:val="00210446"/>
    <w:rsid w:val="00216898"/>
    <w:rsid w:val="00230D14"/>
    <w:rsid w:val="00253DBA"/>
    <w:rsid w:val="00254829"/>
    <w:rsid w:val="00257243"/>
    <w:rsid w:val="0026335F"/>
    <w:rsid w:val="0028081A"/>
    <w:rsid w:val="002860A4"/>
    <w:rsid w:val="002971F5"/>
    <w:rsid w:val="002B501A"/>
    <w:rsid w:val="002C4A7E"/>
    <w:rsid w:val="002D1F96"/>
    <w:rsid w:val="002D5C61"/>
    <w:rsid w:val="002E1412"/>
    <w:rsid w:val="003113B8"/>
    <w:rsid w:val="00314023"/>
    <w:rsid w:val="0031441A"/>
    <w:rsid w:val="00322137"/>
    <w:rsid w:val="00334347"/>
    <w:rsid w:val="003410C7"/>
    <w:rsid w:val="00351DE8"/>
    <w:rsid w:val="00360942"/>
    <w:rsid w:val="0037246F"/>
    <w:rsid w:val="003A4539"/>
    <w:rsid w:val="003B29C3"/>
    <w:rsid w:val="003B38E0"/>
    <w:rsid w:val="003B4209"/>
    <w:rsid w:val="003D678D"/>
    <w:rsid w:val="003E643F"/>
    <w:rsid w:val="004003A0"/>
    <w:rsid w:val="00403697"/>
    <w:rsid w:val="00410C7B"/>
    <w:rsid w:val="0042490F"/>
    <w:rsid w:val="00425568"/>
    <w:rsid w:val="00440069"/>
    <w:rsid w:val="004614E1"/>
    <w:rsid w:val="00466B9C"/>
    <w:rsid w:val="00471EDA"/>
    <w:rsid w:val="004767CC"/>
    <w:rsid w:val="00481573"/>
    <w:rsid w:val="00494188"/>
    <w:rsid w:val="0049643D"/>
    <w:rsid w:val="00496964"/>
    <w:rsid w:val="004C4743"/>
    <w:rsid w:val="004E2F82"/>
    <w:rsid w:val="004E4F9F"/>
    <w:rsid w:val="00500707"/>
    <w:rsid w:val="005013D6"/>
    <w:rsid w:val="00504FBD"/>
    <w:rsid w:val="00522B3C"/>
    <w:rsid w:val="005239F1"/>
    <w:rsid w:val="00527106"/>
    <w:rsid w:val="00535962"/>
    <w:rsid w:val="00547FF8"/>
    <w:rsid w:val="005816F0"/>
    <w:rsid w:val="005B442B"/>
    <w:rsid w:val="005C64D4"/>
    <w:rsid w:val="005D0D63"/>
    <w:rsid w:val="005D4E71"/>
    <w:rsid w:val="005E6669"/>
    <w:rsid w:val="005F216E"/>
    <w:rsid w:val="005F7F0E"/>
    <w:rsid w:val="00602E44"/>
    <w:rsid w:val="00611A07"/>
    <w:rsid w:val="00616318"/>
    <w:rsid w:val="006222F0"/>
    <w:rsid w:val="0062592A"/>
    <w:rsid w:val="0064433C"/>
    <w:rsid w:val="00644FF0"/>
    <w:rsid w:val="006506D0"/>
    <w:rsid w:val="00650B44"/>
    <w:rsid w:val="00651E48"/>
    <w:rsid w:val="006615A1"/>
    <w:rsid w:val="006709BC"/>
    <w:rsid w:val="006934E4"/>
    <w:rsid w:val="006A3F22"/>
    <w:rsid w:val="0072068A"/>
    <w:rsid w:val="00735D8C"/>
    <w:rsid w:val="00780880"/>
    <w:rsid w:val="00795A64"/>
    <w:rsid w:val="007961A4"/>
    <w:rsid w:val="007A68DA"/>
    <w:rsid w:val="007B4164"/>
    <w:rsid w:val="007B6F6F"/>
    <w:rsid w:val="007C4411"/>
    <w:rsid w:val="007C634C"/>
    <w:rsid w:val="00804E4D"/>
    <w:rsid w:val="00810515"/>
    <w:rsid w:val="00813CDD"/>
    <w:rsid w:val="00824F1E"/>
    <w:rsid w:val="008276D9"/>
    <w:rsid w:val="0083243C"/>
    <w:rsid w:val="0083342F"/>
    <w:rsid w:val="0083446E"/>
    <w:rsid w:val="008414CA"/>
    <w:rsid w:val="00846364"/>
    <w:rsid w:val="00854B4F"/>
    <w:rsid w:val="00861DD7"/>
    <w:rsid w:val="00867092"/>
    <w:rsid w:val="00884E32"/>
    <w:rsid w:val="008A4642"/>
    <w:rsid w:val="008B3AE5"/>
    <w:rsid w:val="008B5A74"/>
    <w:rsid w:val="008B6229"/>
    <w:rsid w:val="008E4E88"/>
    <w:rsid w:val="009002B4"/>
    <w:rsid w:val="0090037B"/>
    <w:rsid w:val="00956354"/>
    <w:rsid w:val="00957FDA"/>
    <w:rsid w:val="00960869"/>
    <w:rsid w:val="009716D3"/>
    <w:rsid w:val="0097451C"/>
    <w:rsid w:val="00974A11"/>
    <w:rsid w:val="00976BF2"/>
    <w:rsid w:val="009773D3"/>
    <w:rsid w:val="009808A9"/>
    <w:rsid w:val="00997236"/>
    <w:rsid w:val="009A2AEC"/>
    <w:rsid w:val="009A386B"/>
    <w:rsid w:val="009B0931"/>
    <w:rsid w:val="009C2CD5"/>
    <w:rsid w:val="009E0472"/>
    <w:rsid w:val="009F2426"/>
    <w:rsid w:val="009F2D9E"/>
    <w:rsid w:val="00A15037"/>
    <w:rsid w:val="00A16099"/>
    <w:rsid w:val="00A16856"/>
    <w:rsid w:val="00A22213"/>
    <w:rsid w:val="00A24343"/>
    <w:rsid w:val="00A57B9E"/>
    <w:rsid w:val="00A640BD"/>
    <w:rsid w:val="00A75DBA"/>
    <w:rsid w:val="00A90DC6"/>
    <w:rsid w:val="00AB4966"/>
    <w:rsid w:val="00AB7C95"/>
    <w:rsid w:val="00AC7631"/>
    <w:rsid w:val="00AD7919"/>
    <w:rsid w:val="00AE008D"/>
    <w:rsid w:val="00AE67B3"/>
    <w:rsid w:val="00AF0D2F"/>
    <w:rsid w:val="00AF38A7"/>
    <w:rsid w:val="00AF3D9E"/>
    <w:rsid w:val="00AF48FD"/>
    <w:rsid w:val="00B21E8A"/>
    <w:rsid w:val="00B22B12"/>
    <w:rsid w:val="00B3101F"/>
    <w:rsid w:val="00B35759"/>
    <w:rsid w:val="00B4104D"/>
    <w:rsid w:val="00B41D1E"/>
    <w:rsid w:val="00B420BA"/>
    <w:rsid w:val="00B6023D"/>
    <w:rsid w:val="00B61D08"/>
    <w:rsid w:val="00B62EEF"/>
    <w:rsid w:val="00B82170"/>
    <w:rsid w:val="00B9237C"/>
    <w:rsid w:val="00B97B51"/>
    <w:rsid w:val="00BC0ED0"/>
    <w:rsid w:val="00BC1D0C"/>
    <w:rsid w:val="00BC61BD"/>
    <w:rsid w:val="00BD52D9"/>
    <w:rsid w:val="00BD654A"/>
    <w:rsid w:val="00BE4FB0"/>
    <w:rsid w:val="00BF1AD5"/>
    <w:rsid w:val="00C03B51"/>
    <w:rsid w:val="00C3178F"/>
    <w:rsid w:val="00C423CA"/>
    <w:rsid w:val="00C66D08"/>
    <w:rsid w:val="00CA4661"/>
    <w:rsid w:val="00CA4EF2"/>
    <w:rsid w:val="00CC189A"/>
    <w:rsid w:val="00CD4963"/>
    <w:rsid w:val="00CE67A3"/>
    <w:rsid w:val="00D015D7"/>
    <w:rsid w:val="00D21144"/>
    <w:rsid w:val="00D24FA7"/>
    <w:rsid w:val="00D62662"/>
    <w:rsid w:val="00D632F9"/>
    <w:rsid w:val="00D64696"/>
    <w:rsid w:val="00D7748E"/>
    <w:rsid w:val="00D90D49"/>
    <w:rsid w:val="00D92282"/>
    <w:rsid w:val="00DC5D96"/>
    <w:rsid w:val="00DD4F3E"/>
    <w:rsid w:val="00DE4EDD"/>
    <w:rsid w:val="00DF71C7"/>
    <w:rsid w:val="00E03521"/>
    <w:rsid w:val="00E050F1"/>
    <w:rsid w:val="00E13AED"/>
    <w:rsid w:val="00E13E55"/>
    <w:rsid w:val="00E2591B"/>
    <w:rsid w:val="00E3360B"/>
    <w:rsid w:val="00E509EC"/>
    <w:rsid w:val="00E54321"/>
    <w:rsid w:val="00E6610C"/>
    <w:rsid w:val="00E66815"/>
    <w:rsid w:val="00E874CE"/>
    <w:rsid w:val="00E94029"/>
    <w:rsid w:val="00E96D05"/>
    <w:rsid w:val="00EA1187"/>
    <w:rsid w:val="00EA6C02"/>
    <w:rsid w:val="00EA7406"/>
    <w:rsid w:val="00EB128A"/>
    <w:rsid w:val="00EB309B"/>
    <w:rsid w:val="00ED6574"/>
    <w:rsid w:val="00EE4459"/>
    <w:rsid w:val="00EF49A6"/>
    <w:rsid w:val="00F116C5"/>
    <w:rsid w:val="00F225BF"/>
    <w:rsid w:val="00F25B99"/>
    <w:rsid w:val="00F4086F"/>
    <w:rsid w:val="00F45959"/>
    <w:rsid w:val="00F53753"/>
    <w:rsid w:val="00F64048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E81EBC8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20</TotalTime>
  <Pages>2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Crismel Jean Contreras</cp:lastModifiedBy>
  <cp:revision>55</cp:revision>
  <cp:lastPrinted>2011-03-04T18:27:00Z</cp:lastPrinted>
  <dcterms:created xsi:type="dcterms:W3CDTF">2021-06-14T13:16:00Z</dcterms:created>
  <dcterms:modified xsi:type="dcterms:W3CDTF">2026-05-12T19:26:00Z</dcterms:modified>
</cp:coreProperties>
</file>