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D0542A">
      <w:r w:rsidRPr="00D0542A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06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:rsidR="00BC61BD" w:rsidRPr="00BC61BD" w:rsidRDefault="00B7606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76069">
                                  <w:drawing>
                                    <wp:inline distT="0" distB="0" distL="0" distR="0" wp14:anchorId="6F899879" wp14:editId="0CAB4D93">
                                      <wp:extent cx="990600" cy="695325"/>
                                      <wp:effectExtent l="0" t="0" r="0" b="0"/>
                                      <wp:docPr id="4" name="Imagen 4" descr="C:\Users\carlos.mirabal\Desktop\logo-idac-1-copy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" name="Imagen 4" descr="C:\Users\carlos.mirabal\Desktop\logo-idac-1-copy.jpg"/>
                                              <pic:cNvPicPr/>
                                            </pic:nvPicPr>
                                            <pic:blipFill>
                                              <a:blip r:embed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00772" cy="7024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sTR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W2A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D0asTR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B76069">
                          <w:pPr>
                            <w:rPr>
                              <w:lang w:val="en-US"/>
                            </w:rPr>
                          </w:pPr>
                          <w:r w:rsidRPr="00B76069">
                            <w:drawing>
                              <wp:inline distT="0" distB="0" distL="0" distR="0" wp14:anchorId="6F899879" wp14:editId="0CAB4D93">
                                <wp:extent cx="990600" cy="695325"/>
                                <wp:effectExtent l="0" t="0" r="0" b="0"/>
                                <wp:docPr id="4" name="Imagen 4" descr="C:\Users\carlos.mirabal\Desktop\logo-idac-1-copy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Imagen 4" descr="C:\Users\carlos.mirabal\Desktop\logo-idac-1-copy.jpg"/>
                                        <pic:cNvPicPr/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0772" cy="7024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B76069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1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6B202F" w:rsidRPr="00535962" w:rsidRDefault="00B76069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IDAC-CCC-CP-2022-0009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CIS8p4AMAANkNAAAOAAAAAAAAAAAAAAAAAC4CAABkcnMvZTJvRG9jLnhtbFBLAQIt&#10;ABQABgAIAAAAIQDf3Nb14gAAAAwBAAAPAAAAAAAAAAAAAAAAADoGAABkcnMvZG93bnJldi54bWxQ&#10;SwUGAAAAAAQABADzAAAASQcAAAAA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zGLsIA&#10;AADbAAAADwAAAGRycy9kb3ducmV2LnhtbERPS2vCQBC+F/wPyxR6q5uKikZX8YGgBw/aCh6H7DRJ&#10;zc6G7DYm/npXELzNx/ec6bwxhaipcrllBV/dCARxYnXOqYKf783nCITzyBoLy6SgJQfzWedtirG2&#10;Vz5QffSpCCHsYlSQeV/GUrokI4Oua0viwP3ayqAPsEqlrvAawk0he1E0lAZzDg0ZlrTKKLkc/42C&#10;U4/24/6gPK//0suubmm9dO1NqY/3ZjEB4anxL/HTvdVhfh8ev4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fMYuwgAAANsAAAAPAAAAAAAAAAAAAAAAAJgCAABkcnMvZG93&#10;bnJldi54bWxQSwUGAAAAAAQABAD1AAAAhwM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B202F" w:rsidRPr="00535962" w:rsidRDefault="00B76069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IDAC-CCC-CP-2022-0009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7606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B76069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8890" b="635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B76069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6"/>
                              </w:rPr>
                              <w:t>INSTITUTO  DOMINCANO  DE  AVIACIÓN  CIVIL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0pM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CNH&#10;SkyFAgAAFwUAAA4AAAAAAAAAAAAAAAAALgIAAGRycy9lMm9Eb2MueG1sUEsBAi0AFAAGAAgAAAAh&#10;AE0RhFDdAAAACAEAAA8AAAAAAAAAAAAAAAAA3wQAAGRycy9kb3ducmV2LnhtbFBLBQYAAAAABAAE&#10;APMAAADpBQAAAAA=&#10;" stroked="f">
                <v:textbox>
                  <w:txbxContent>
                    <w:p w:rsidR="002E1412" w:rsidRPr="002E1412" w:rsidRDefault="00B76069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6"/>
                        </w:rPr>
                        <w:t>INSTITUTO  DOMINCANO  DE  AVIACIÓN  CIVIL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FA3A7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:rsidR="0026335F" w:rsidRPr="0026335F" w:rsidRDefault="00FA3A7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B76069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naG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B7q&#10;doa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  <w:bookmarkStart w:id="0" w:name="_GoBack"/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bookmarkEnd w:id="0"/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A7C" w:rsidRDefault="00FA3A7C" w:rsidP="001007E7">
      <w:pPr>
        <w:spacing w:after="0" w:line="240" w:lineRule="auto"/>
      </w:pPr>
      <w:r>
        <w:separator/>
      </w:r>
    </w:p>
  </w:endnote>
  <w:endnote w:type="continuationSeparator" w:id="0">
    <w:p w:rsidR="00FA3A7C" w:rsidRDefault="00FA3A7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B76069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Nk2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Jf42Ta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B7606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A7C" w:rsidRDefault="00FA3A7C" w:rsidP="001007E7">
      <w:pPr>
        <w:spacing w:after="0" w:line="240" w:lineRule="auto"/>
      </w:pPr>
      <w:r>
        <w:separator/>
      </w:r>
    </w:p>
  </w:footnote>
  <w:footnote w:type="continuationSeparator" w:id="0">
    <w:p w:rsidR="00FA3A7C" w:rsidRDefault="00FA3A7C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76069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A3A7C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8BE21-931E-4C67-B44C-FE0100FE1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Mildred Milagros Elizabeth Basilis de Espinosa</cp:lastModifiedBy>
  <cp:revision>2</cp:revision>
  <cp:lastPrinted>2011-03-04T18:41:00Z</cp:lastPrinted>
  <dcterms:created xsi:type="dcterms:W3CDTF">2022-08-15T15:18:00Z</dcterms:created>
  <dcterms:modified xsi:type="dcterms:W3CDTF">2022-08-15T15:18:00Z</dcterms:modified>
</cp:coreProperties>
</file>