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94BEE" w14:textId="5F9B938D" w:rsidR="00351E02" w:rsidRDefault="00905C5D" w:rsidP="00BC3D52">
      <w:pPr>
        <w:pStyle w:val="Sinespaciado"/>
      </w:pPr>
      <w:r>
        <w:rPr>
          <w:noProof/>
          <w:sz w:val="20"/>
        </w:rPr>
        <w:drawing>
          <wp:anchor distT="0" distB="0" distL="114300" distR="114300" simplePos="0" relativeHeight="251658752" behindDoc="1" locked="0" layoutInCell="1" allowOverlap="1" wp14:anchorId="35DBBA36" wp14:editId="2555FAF3">
            <wp:simplePos x="0" y="0"/>
            <wp:positionH relativeFrom="column">
              <wp:posOffset>1571625</wp:posOffset>
            </wp:positionH>
            <wp:positionV relativeFrom="paragraph">
              <wp:posOffset>-526415</wp:posOffset>
            </wp:positionV>
            <wp:extent cx="1947545" cy="946785"/>
            <wp:effectExtent l="0" t="0" r="0" b="5715"/>
            <wp:wrapNone/>
            <wp:docPr id="1438409352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09352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0830">
        <w:rPr>
          <w:noProof/>
          <w:lang w:val="es-DO" w:eastAsia="es-DO"/>
        </w:rPr>
        <w:pict w14:anchorId="3ADC2972">
          <v:group id="Group 21" o:spid="_x0000_s2052" style="position:absolute;margin-left:384.55pt;margin-top:-25.05pt;width:132.2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<v:rect id="Rectangle 22" o:spid="_x0000_s2053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2054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2055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p w14:paraId="7D0BB53D" w14:textId="59CCEABB" w:rsidR="001C593A" w:rsidRPr="00535962" w:rsidRDefault="00AE0830" w:rsidP="001C593A">
                      <w:pPr>
                        <w:jc w:val="both"/>
                      </w:pPr>
                      <w:sdt>
                        <w:sdtPr>
                          <w:rPr>
                            <w:rStyle w:val="Style2"/>
                          </w:rPr>
                          <w:alias w:val="No. del Expediente de Compras "/>
                          <w:tag w:val="No. del Expediente de Compras "/>
                          <w:id w:val="18064030"/>
                        </w:sdtPr>
                        <w:sdtEndPr>
                          <w:rPr>
                            <w:rStyle w:val="Style2"/>
                          </w:rPr>
                        </w:sdtEndPr>
                        <w:sdtContent>
                          <w:r w:rsidR="00BC3D52">
                            <w:rPr>
                              <w:rStyle w:val="Style2"/>
                              <w:sz w:val="20"/>
                              <w:szCs w:val="20"/>
                            </w:rPr>
                            <w:t>MIDE-DAF-CM-202</w:t>
                          </w:r>
                          <w:r w:rsidR="00905C5D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 w:rsidR="001C593A" w:rsidRPr="001C593A">
                            <w:rPr>
                              <w:rStyle w:val="Style2"/>
                              <w:sz w:val="20"/>
                              <w:szCs w:val="20"/>
                            </w:rPr>
                            <w:t>-</w:t>
                          </w:r>
                          <w:r w:rsidR="00D86410" w:rsidRPr="00D86410">
                            <w:rPr>
                              <w:rStyle w:val="Style2"/>
                              <w:sz w:val="20"/>
                              <w:szCs w:val="20"/>
                            </w:rPr>
                            <w:t>0</w:t>
                          </w:r>
                          <w:r w:rsidR="00905C5D">
                            <w:rPr>
                              <w:rStyle w:val="Style2"/>
                              <w:sz w:val="20"/>
                              <w:szCs w:val="20"/>
                            </w:rPr>
                            <w:t>1</w:t>
                          </w:r>
                          <w:r w:rsidR="006312D8">
                            <w:rPr>
                              <w:rStyle w:val="Style2"/>
                              <w:sz w:val="20"/>
                              <w:szCs w:val="20"/>
                            </w:rPr>
                            <w:t>3</w:t>
                          </w:r>
                          <w:r w:rsidR="001657B1">
                            <w:rPr>
                              <w:rStyle w:val="Style2"/>
                              <w:sz w:val="20"/>
                              <w:szCs w:val="20"/>
                            </w:rPr>
                            <w:t>3</w:t>
                          </w:r>
                        </w:sdtContent>
                      </w:sdt>
                    </w:p>
                  </w:txbxContent>
                </v:textbox>
              </v:shape>
              <v:shape id="Text Box 25" o:spid="_x0000_s2056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 style="mso-next-textbox:#Text Box 25">
                  <w:txbxContent>
                    <w:p w14:paraId="16D1DAC9" w14:textId="77777777" w:rsidR="001C593A" w:rsidRPr="00535962" w:rsidRDefault="001C593A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AE0830">
        <w:rPr>
          <w:noProof/>
          <w:lang w:val="es-DO" w:eastAsia="es-DO"/>
        </w:rPr>
        <w:pict w14:anchorId="2B2EBD54">
          <v:shape id="Text Box 20" o:spid="_x0000_s2050" type="#_x0000_t202" style="position:absolute;margin-left:-21.35pt;margin-top:19.65pt;width:74.65pt;height:24.0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5381EE74" w14:textId="77777777" w:rsidR="001C593A" w:rsidRPr="00D7710E" w:rsidRDefault="001C593A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</w:p>
    <w:p w14:paraId="5E82D608" w14:textId="6D6BE776" w:rsidR="001C593A" w:rsidRDefault="001C593A"/>
    <w:p w14:paraId="5C59D250" w14:textId="03EF572A" w:rsidR="006506D0" w:rsidRDefault="00AE0830" w:rsidP="001C593A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B21FADC">
          <v:shape id="Text Box 16" o:spid="_x0000_s2059" type="#_x0000_t202" style="position:absolute;margin-left:78.45pt;margin-top:6pt;width:249.75pt;height:27.45pt;z-index:2516910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<v:textbox style="mso-next-textbox:#Text Box 16">
              <w:txbxContent>
                <w:p w14:paraId="04AEF912" w14:textId="77777777" w:rsidR="001C593A" w:rsidRPr="002E1412" w:rsidRDefault="00AE083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8064033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593A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CE625FE" w14:textId="1D954E73" w:rsidR="00A640BD" w:rsidRPr="00C66D08" w:rsidRDefault="00AE0830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val="es-DO" w:eastAsia="es-DO"/>
        </w:rPr>
        <w:pict w14:anchorId="21A19E5E">
          <v:shape id="Text Box 13" o:spid="_x0000_s2058" type="#_x0000_t202" style="position:absolute;left:0;text-align:left;margin-left:411pt;margin-top:19.45pt;width:83.6pt;height:19.8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5B87140C" w14:textId="77777777" w:rsidR="001C593A" w:rsidRPr="0026335F" w:rsidRDefault="001C593A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294B9B" w:rsidRPr="006A3DAB">
                    <w:rPr>
                      <w:bCs/>
                      <w:sz w:val="22"/>
                      <w:szCs w:val="22"/>
                    </w:rPr>
                    <w:fldChar w:fldCharType="begin"/>
                  </w:r>
                  <w:r w:rsidRPr="006A3DAB">
                    <w:rPr>
                      <w:bCs/>
                      <w:sz w:val="22"/>
                      <w:szCs w:val="22"/>
                    </w:rPr>
                    <w:instrText xml:space="preserve"> PAGE   \* MERGEFORMAT </w:instrText>
                  </w:r>
                  <w:r w:rsidR="00294B9B" w:rsidRPr="006A3DAB">
                    <w:rPr>
                      <w:bCs/>
                      <w:sz w:val="22"/>
                      <w:szCs w:val="22"/>
                    </w:rPr>
                    <w:fldChar w:fldCharType="separate"/>
                  </w:r>
                  <w:r w:rsidRPr="006A3DAB">
                    <w:rPr>
                      <w:bCs/>
                      <w:noProof/>
                      <w:sz w:val="22"/>
                      <w:szCs w:val="22"/>
                    </w:rPr>
                    <w:t>1</w:t>
                  </w:r>
                  <w:r w:rsidR="00294B9B" w:rsidRPr="006A3DAB">
                    <w:rPr>
                      <w:bCs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6A3DAB">
                      <w:rPr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50454AD3">
          <v:shape id="Text Box 18" o:spid="_x0000_s2060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1E845C36" w14:textId="77777777" w:rsidR="001C593A" w:rsidRPr="00E82502" w:rsidRDefault="001C593A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44C86CC" w14:textId="77777777" w:rsidR="00A640BD" w:rsidRPr="00C66D08" w:rsidRDefault="00AE0830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lang w:val="es-DO" w:eastAsia="es-DO"/>
        </w:rPr>
        <w:pict w14:anchorId="0D544FDB">
          <v:shape id="Text Box 12" o:spid="_x0000_s2051" type="#_x0000_t202" style="position:absolute;left:0;text-align:left;margin-left:357.05pt;margin-top:13.4pt;width:156.75pt;height:21.9pt;z-index:2516567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<v:textbox style="mso-next-textbox:#Text Box 12">
              <w:txbxContent>
                <w:p w14:paraId="5B6CF04F" w14:textId="77777777" w:rsidR="001C593A" w:rsidRPr="009642B7" w:rsidRDefault="001C593A" w:rsidP="009642B7"/>
              </w:txbxContent>
            </v:textbox>
          </v:shape>
        </w:pict>
      </w: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768837CE">
          <v:shape id="Text Box 17" o:spid="_x0000_s2061" type="#_x0000_t202" style="position:absolute;left:0;text-align:left;margin-left:45.1pt;margin-top:6.2pt;width:320.9pt;height:23.35pt;z-index:25169305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65B2201E" w14:textId="77777777" w:rsidR="001C593A" w:rsidRPr="002E1412" w:rsidRDefault="00AE083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  <w:sz w:val="22"/>
                        <w:szCs w:val="22"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  <w:sz w:val="24"/>
                        <w:szCs w:val="18"/>
                      </w:rPr>
                    </w:sdtEndPr>
                    <w:sdtContent>
                      <w:r w:rsidR="001C593A">
                        <w:rPr>
                          <w:rStyle w:val="Style8"/>
                          <w:smallCaps/>
                          <w:sz w:val="22"/>
                          <w:szCs w:val="22"/>
                        </w:rPr>
                        <w:t xml:space="preserve">SUB-DIRRECION DE COMPRAS, MIDE. </w:t>
                      </w:r>
                    </w:sdtContent>
                  </w:sdt>
                </w:p>
              </w:txbxContent>
            </v:textbox>
          </v:shape>
        </w:pict>
      </w:r>
    </w:p>
    <w:p w14:paraId="26DC0DF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31065A4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718252A" w14:textId="77777777" w:rsidR="00861F79" w:rsidRDefault="00861F79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45674E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3CFA80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06E9DF1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EADE8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C77E98" w14:textId="77777777" w:rsidTr="00E82502">
        <w:trPr>
          <w:cantSplit/>
          <w:trHeight w:val="440"/>
        </w:trPr>
        <w:tc>
          <w:tcPr>
            <w:tcW w:w="9252" w:type="dxa"/>
          </w:tcPr>
          <w:p w14:paraId="70B437A4" w14:textId="2C1BB730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6BED764" w14:textId="77777777" w:rsidTr="00E82502">
        <w:trPr>
          <w:cantSplit/>
          <w:trHeight w:val="440"/>
        </w:trPr>
        <w:tc>
          <w:tcPr>
            <w:tcW w:w="9252" w:type="dxa"/>
          </w:tcPr>
          <w:p w14:paraId="1C507C5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48F07C" w14:textId="77777777" w:rsidTr="00E82502">
        <w:trPr>
          <w:cantSplit/>
          <w:trHeight w:val="440"/>
        </w:trPr>
        <w:tc>
          <w:tcPr>
            <w:tcW w:w="9252" w:type="dxa"/>
          </w:tcPr>
          <w:p w14:paraId="725A03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1E9B53" w14:textId="77777777" w:rsidTr="00E82502">
        <w:trPr>
          <w:cantSplit/>
          <w:trHeight w:val="440"/>
        </w:trPr>
        <w:tc>
          <w:tcPr>
            <w:tcW w:w="9252" w:type="dxa"/>
          </w:tcPr>
          <w:p w14:paraId="433E67B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3AC9118" w14:textId="77777777" w:rsidTr="00E82502">
        <w:trPr>
          <w:cantSplit/>
          <w:trHeight w:val="440"/>
        </w:trPr>
        <w:tc>
          <w:tcPr>
            <w:tcW w:w="9252" w:type="dxa"/>
          </w:tcPr>
          <w:p w14:paraId="4D398B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368337" w14:textId="77777777" w:rsidTr="00E82502">
        <w:trPr>
          <w:cantSplit/>
          <w:trHeight w:val="440"/>
        </w:trPr>
        <w:tc>
          <w:tcPr>
            <w:tcW w:w="9252" w:type="dxa"/>
          </w:tcPr>
          <w:p w14:paraId="7E4727D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AD194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531D117" w14:textId="3E4F7E2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32F37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57B674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8548CB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68C97" w14:textId="77777777" w:rsidR="00AE0830" w:rsidRDefault="00AE0830" w:rsidP="001007E7">
      <w:pPr>
        <w:spacing w:after="0" w:line="240" w:lineRule="auto"/>
      </w:pPr>
      <w:r>
        <w:separator/>
      </w:r>
    </w:p>
  </w:endnote>
  <w:endnote w:type="continuationSeparator" w:id="0">
    <w:p w14:paraId="4D403FE6" w14:textId="77777777" w:rsidR="00AE0830" w:rsidRDefault="00AE083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650A4" w14:textId="77777777" w:rsidR="001C593A" w:rsidRDefault="001C593A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569ADE3C" wp14:editId="0E4C9A4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E0830">
      <w:rPr>
        <w:rFonts w:ascii="Arial Narrow" w:hAnsi="Arial Narrow"/>
        <w:noProof/>
        <w:sz w:val="12"/>
        <w:lang w:val="es-DO" w:eastAsia="es-DO"/>
      </w:rPr>
      <w:pict w14:anchorId="2BC6B67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7F12ACCE" w14:textId="77777777" w:rsidR="001C593A" w:rsidRPr="008C388B" w:rsidRDefault="001C593A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0A7C44CA" w14:textId="77777777" w:rsidR="001C593A" w:rsidRPr="008C388B" w:rsidRDefault="001C593A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 w:rsidR="00AE0830">
      <w:rPr>
        <w:rFonts w:ascii="Arial Narrow" w:hAnsi="Arial Narrow"/>
        <w:noProof/>
        <w:sz w:val="12"/>
        <w:lang w:val="es-DO" w:eastAsia="es-DO"/>
      </w:rPr>
      <w:pict w14:anchorId="01538B17">
        <v:shape id="Text Box 1" o:spid="_x0000_s1025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0F794FF1" w14:textId="77777777" w:rsidR="001C593A" w:rsidRPr="008C388B" w:rsidRDefault="001C593A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1ED08C2E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419E8A11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7A238158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3F25FEA3" w14:textId="77777777" w:rsidR="001C593A" w:rsidRDefault="001C593A" w:rsidP="00B97B51">
    <w:pPr>
      <w:pStyle w:val="Piedepgina"/>
      <w:rPr>
        <w:rFonts w:ascii="Arial Narrow" w:hAnsi="Arial Narrow"/>
        <w:sz w:val="12"/>
      </w:rPr>
    </w:pPr>
  </w:p>
  <w:p w14:paraId="2FA67BD2" w14:textId="77777777" w:rsidR="001C593A" w:rsidRDefault="001C593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1675E" w14:textId="77777777" w:rsidR="00AE0830" w:rsidRDefault="00AE0830" w:rsidP="001007E7">
      <w:pPr>
        <w:spacing w:after="0" w:line="240" w:lineRule="auto"/>
      </w:pPr>
      <w:r>
        <w:separator/>
      </w:r>
    </w:p>
  </w:footnote>
  <w:footnote w:type="continuationSeparator" w:id="0">
    <w:p w14:paraId="0BFA4213" w14:textId="77777777" w:rsidR="00AE0830" w:rsidRDefault="00AE083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2257"/>
    <w:rsid w:val="000B0DCD"/>
    <w:rsid w:val="000D20A3"/>
    <w:rsid w:val="000E02D9"/>
    <w:rsid w:val="0010000D"/>
    <w:rsid w:val="001007E7"/>
    <w:rsid w:val="001020C0"/>
    <w:rsid w:val="00107950"/>
    <w:rsid w:val="00135732"/>
    <w:rsid w:val="00135B6A"/>
    <w:rsid w:val="00142F54"/>
    <w:rsid w:val="00145242"/>
    <w:rsid w:val="001466B0"/>
    <w:rsid w:val="00157600"/>
    <w:rsid w:val="001657B1"/>
    <w:rsid w:val="00170EC5"/>
    <w:rsid w:val="0018067B"/>
    <w:rsid w:val="00181E8D"/>
    <w:rsid w:val="00182337"/>
    <w:rsid w:val="00190DCB"/>
    <w:rsid w:val="00194FF2"/>
    <w:rsid w:val="001A3F92"/>
    <w:rsid w:val="001C593A"/>
    <w:rsid w:val="001E6075"/>
    <w:rsid w:val="001F73A7"/>
    <w:rsid w:val="002009A7"/>
    <w:rsid w:val="00217E66"/>
    <w:rsid w:val="00220E44"/>
    <w:rsid w:val="00234DCF"/>
    <w:rsid w:val="00241EDB"/>
    <w:rsid w:val="00253DA4"/>
    <w:rsid w:val="00253DBA"/>
    <w:rsid w:val="0026335F"/>
    <w:rsid w:val="002834B9"/>
    <w:rsid w:val="00294B9B"/>
    <w:rsid w:val="00295BD4"/>
    <w:rsid w:val="00295C1D"/>
    <w:rsid w:val="002C1D93"/>
    <w:rsid w:val="002D451D"/>
    <w:rsid w:val="002D4D83"/>
    <w:rsid w:val="002D5332"/>
    <w:rsid w:val="002E1412"/>
    <w:rsid w:val="003005B4"/>
    <w:rsid w:val="00314023"/>
    <w:rsid w:val="003158F4"/>
    <w:rsid w:val="00341484"/>
    <w:rsid w:val="00351E02"/>
    <w:rsid w:val="003830C1"/>
    <w:rsid w:val="0038681C"/>
    <w:rsid w:val="00392351"/>
    <w:rsid w:val="003A39A3"/>
    <w:rsid w:val="003A6141"/>
    <w:rsid w:val="003E3C11"/>
    <w:rsid w:val="00404131"/>
    <w:rsid w:val="00406222"/>
    <w:rsid w:val="0042490F"/>
    <w:rsid w:val="0042796E"/>
    <w:rsid w:val="00432461"/>
    <w:rsid w:val="004379A6"/>
    <w:rsid w:val="0044234A"/>
    <w:rsid w:val="00446DCC"/>
    <w:rsid w:val="00456C17"/>
    <w:rsid w:val="00465C11"/>
    <w:rsid w:val="00466B9C"/>
    <w:rsid w:val="004741B8"/>
    <w:rsid w:val="00484FB4"/>
    <w:rsid w:val="004B30DA"/>
    <w:rsid w:val="004B34A5"/>
    <w:rsid w:val="004D45A8"/>
    <w:rsid w:val="004D6162"/>
    <w:rsid w:val="00522A21"/>
    <w:rsid w:val="00535962"/>
    <w:rsid w:val="00550697"/>
    <w:rsid w:val="00580A18"/>
    <w:rsid w:val="00602A2A"/>
    <w:rsid w:val="00611A07"/>
    <w:rsid w:val="0062592A"/>
    <w:rsid w:val="006312D8"/>
    <w:rsid w:val="00644619"/>
    <w:rsid w:val="006506D0"/>
    <w:rsid w:val="00651E48"/>
    <w:rsid w:val="00653AF3"/>
    <w:rsid w:val="00655AD5"/>
    <w:rsid w:val="00666D56"/>
    <w:rsid w:val="006709BC"/>
    <w:rsid w:val="006A3DAB"/>
    <w:rsid w:val="006A459A"/>
    <w:rsid w:val="006B4CCE"/>
    <w:rsid w:val="006D2C9B"/>
    <w:rsid w:val="006D504E"/>
    <w:rsid w:val="006F567F"/>
    <w:rsid w:val="006F75A6"/>
    <w:rsid w:val="007233D6"/>
    <w:rsid w:val="00725091"/>
    <w:rsid w:val="00780880"/>
    <w:rsid w:val="007B0E1F"/>
    <w:rsid w:val="007B3B8B"/>
    <w:rsid w:val="007B6F6F"/>
    <w:rsid w:val="007C4D00"/>
    <w:rsid w:val="008147D3"/>
    <w:rsid w:val="00816FA3"/>
    <w:rsid w:val="00820C9F"/>
    <w:rsid w:val="008225D6"/>
    <w:rsid w:val="0082707E"/>
    <w:rsid w:val="008315B0"/>
    <w:rsid w:val="00861F79"/>
    <w:rsid w:val="008A7CA9"/>
    <w:rsid w:val="008B3AE5"/>
    <w:rsid w:val="008B548C"/>
    <w:rsid w:val="008C388B"/>
    <w:rsid w:val="008D3A95"/>
    <w:rsid w:val="008F5957"/>
    <w:rsid w:val="008F5CFD"/>
    <w:rsid w:val="00905C5D"/>
    <w:rsid w:val="00911661"/>
    <w:rsid w:val="009410E8"/>
    <w:rsid w:val="0094780C"/>
    <w:rsid w:val="009642B7"/>
    <w:rsid w:val="00966EEE"/>
    <w:rsid w:val="00977C54"/>
    <w:rsid w:val="009D6F9D"/>
    <w:rsid w:val="009E75F4"/>
    <w:rsid w:val="00A16099"/>
    <w:rsid w:val="00A21E4F"/>
    <w:rsid w:val="00A2602F"/>
    <w:rsid w:val="00A371BA"/>
    <w:rsid w:val="00A37204"/>
    <w:rsid w:val="00A423F5"/>
    <w:rsid w:val="00A640BD"/>
    <w:rsid w:val="00A641A7"/>
    <w:rsid w:val="00A71C2D"/>
    <w:rsid w:val="00A72F42"/>
    <w:rsid w:val="00AB5B2B"/>
    <w:rsid w:val="00AD7919"/>
    <w:rsid w:val="00AE0830"/>
    <w:rsid w:val="00AF2E6B"/>
    <w:rsid w:val="00B171CD"/>
    <w:rsid w:val="00B62EEF"/>
    <w:rsid w:val="00B9495F"/>
    <w:rsid w:val="00B94B4F"/>
    <w:rsid w:val="00B97B51"/>
    <w:rsid w:val="00BA0007"/>
    <w:rsid w:val="00BB1D79"/>
    <w:rsid w:val="00BC1D0C"/>
    <w:rsid w:val="00BC3D52"/>
    <w:rsid w:val="00BC61BD"/>
    <w:rsid w:val="00BD1586"/>
    <w:rsid w:val="00BD2888"/>
    <w:rsid w:val="00BF4F76"/>
    <w:rsid w:val="00C078CB"/>
    <w:rsid w:val="00C22DBE"/>
    <w:rsid w:val="00C2459A"/>
    <w:rsid w:val="00C5078F"/>
    <w:rsid w:val="00C66D08"/>
    <w:rsid w:val="00C7470C"/>
    <w:rsid w:val="00C83D50"/>
    <w:rsid w:val="00C8617B"/>
    <w:rsid w:val="00C9508D"/>
    <w:rsid w:val="00C96042"/>
    <w:rsid w:val="00CA0E82"/>
    <w:rsid w:val="00CA164C"/>
    <w:rsid w:val="00CA2264"/>
    <w:rsid w:val="00CA4661"/>
    <w:rsid w:val="00CC25C4"/>
    <w:rsid w:val="00CC41C0"/>
    <w:rsid w:val="00CE67A3"/>
    <w:rsid w:val="00D11107"/>
    <w:rsid w:val="00D1201E"/>
    <w:rsid w:val="00D13AAC"/>
    <w:rsid w:val="00D24FA7"/>
    <w:rsid w:val="00D45A3E"/>
    <w:rsid w:val="00D47408"/>
    <w:rsid w:val="00D64696"/>
    <w:rsid w:val="00D64907"/>
    <w:rsid w:val="00D7710E"/>
    <w:rsid w:val="00D86410"/>
    <w:rsid w:val="00D90D49"/>
    <w:rsid w:val="00D9600B"/>
    <w:rsid w:val="00DC5D96"/>
    <w:rsid w:val="00DD4F3E"/>
    <w:rsid w:val="00E114A3"/>
    <w:rsid w:val="00E13E55"/>
    <w:rsid w:val="00E16C0F"/>
    <w:rsid w:val="00E23879"/>
    <w:rsid w:val="00E42B51"/>
    <w:rsid w:val="00E47C79"/>
    <w:rsid w:val="00E75DCB"/>
    <w:rsid w:val="00E82502"/>
    <w:rsid w:val="00EA6B34"/>
    <w:rsid w:val="00EA7406"/>
    <w:rsid w:val="00EE1E7B"/>
    <w:rsid w:val="00EE2995"/>
    <w:rsid w:val="00F06D5D"/>
    <w:rsid w:val="00F225BF"/>
    <w:rsid w:val="00F24975"/>
    <w:rsid w:val="00F2510B"/>
    <w:rsid w:val="00F27EAA"/>
    <w:rsid w:val="00F446CC"/>
    <w:rsid w:val="00F4746E"/>
    <w:rsid w:val="00F53753"/>
    <w:rsid w:val="00F6518A"/>
    <w:rsid w:val="00F6752F"/>
    <w:rsid w:val="00F7167E"/>
    <w:rsid w:val="00F7443C"/>
    <w:rsid w:val="00F84D68"/>
    <w:rsid w:val="00F9504D"/>
    <w:rsid w:val="00FA01DC"/>
    <w:rsid w:val="00FA2AFA"/>
    <w:rsid w:val="00FC2870"/>
    <w:rsid w:val="00FD538B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;"/>
  <w14:docId w14:val="45DBA429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BC3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084E-E7B6-4249-82FB-2C05C635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75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72</cp:revision>
  <cp:lastPrinted>2011-03-04T18:48:00Z</cp:lastPrinted>
  <dcterms:created xsi:type="dcterms:W3CDTF">2014-01-15T13:04:00Z</dcterms:created>
  <dcterms:modified xsi:type="dcterms:W3CDTF">2026-10-08T15:29:00Z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2023-04-26T20:41:42Z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cd2986ce-588f-445a-97d2-e7dc93c2e6b7</vt:lpwstr>
  </property>
  <property fmtid="{D5CDD505-2E9C-101B-9397-08002B2CF9AE}" pid="8" name="MSIP_Label_defa4170-0d19-0005-0004-bc88714345d2_ContentBits">
    <vt:lpwstr>0</vt:lpwstr>
  </property>
</Properties>
</file>