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06E96" w14:textId="77777777" w:rsidR="00535962" w:rsidRPr="00F7167E" w:rsidRDefault="006D27FF" w:rsidP="0012732D">
      <w:pPr>
        <w:pStyle w:val="Sinespaciado"/>
      </w:pPr>
      <w:r>
        <w:rPr>
          <w:rStyle w:val="Institucion"/>
          <w:color w:val="FF0000"/>
          <w:sz w:val="28"/>
          <w:lang w:eastAsia="zh-TW"/>
        </w:rPr>
        <w:pict w14:anchorId="52292599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08.45pt;margin-top:4.3pt;width:260.75pt;height:37.15pt;z-index:251691008;mso-width-relative:margin;mso-height-relative:margin" stroked="f">
            <v:textbox style="mso-next-textbox:#_x0000_s2064">
              <w:txbxContent>
                <w:p w14:paraId="110A404B" w14:textId="77777777" w:rsidR="002E1412" w:rsidRPr="002E1412" w:rsidRDefault="006D27FF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F6522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0F944217">
          <v:group id="_x0000_s2069" style="position:absolute;margin-left:556.5pt;margin-top:-46pt;width:143.95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3C6CF5F" w14:textId="5B4FD939" w:rsidR="00957FDA" w:rsidRPr="00535962" w:rsidRDefault="00E32378" w:rsidP="00957FDA">
                          <w:pPr>
                            <w:jc w:val="center"/>
                          </w:pPr>
                          <w:r w:rsidRPr="00E32378">
                            <w:rPr>
                              <w:rStyle w:val="Style6"/>
                            </w:rPr>
                            <w:t>MIDE-DAF-CM-202</w:t>
                          </w:r>
                          <w:r w:rsidR="007E2803">
                            <w:rPr>
                              <w:rStyle w:val="Style6"/>
                            </w:rPr>
                            <w:t>6</w:t>
                          </w:r>
                          <w:r w:rsidR="00023709">
                            <w:rPr>
                              <w:rStyle w:val="Style6"/>
                            </w:rPr>
                            <w:t>-</w:t>
                          </w:r>
                          <w:r w:rsidR="00312283" w:rsidRPr="00312283">
                            <w:rPr>
                              <w:rStyle w:val="Style6"/>
                            </w:rPr>
                            <w:t>0</w:t>
                          </w:r>
                          <w:r w:rsidR="007E2803">
                            <w:rPr>
                              <w:rStyle w:val="Style6"/>
                            </w:rPr>
                            <w:t>1</w:t>
                          </w:r>
                          <w:r w:rsidR="000C70DB">
                            <w:rPr>
                              <w:rStyle w:val="Style6"/>
                            </w:rPr>
                            <w:t>3</w:t>
                          </w:r>
                          <w:r w:rsidR="003171CF">
                            <w:rPr>
                              <w:rStyle w:val="Style6"/>
                            </w:rPr>
                            <w:t>3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54D6994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noProof/>
          <w:color w:val="FF0000"/>
          <w:sz w:val="28"/>
          <w:lang w:val="en-US"/>
        </w:rPr>
        <w:pict w14:anchorId="45B82839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079C0ED2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6ECF4472" w14:textId="77777777" w:rsidR="00535962" w:rsidRPr="00535962" w:rsidRDefault="006D27FF" w:rsidP="00535962">
      <w:r>
        <w:rPr>
          <w:noProof/>
          <w:color w:val="FF0000"/>
          <w:lang w:eastAsia="zh-TW"/>
        </w:rPr>
        <w:pict w14:anchorId="44EBF191">
          <v:shape id="_x0000_s2066" type="#_x0000_t202" style="position:absolute;margin-left:247.5pt;margin-top:9.2pt;width:180.25pt;height:35.8pt;z-index:251695104;mso-width-relative:margin;mso-height-relative:margin" stroked="f">
            <v:textbox style="mso-next-textbox:#_x0000_s2066">
              <w:txbxContent>
                <w:p w14:paraId="2CE1B1F1" w14:textId="77777777" w:rsidR="00F7443C" w:rsidRPr="004767CC" w:rsidRDefault="006D27FF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A9F1FDE">
          <v:shape id="_x0000_s2060" type="#_x0000_t202" style="position:absolute;margin-left:571pt;margin-top:2.75pt;width:147.5pt;height:21.9pt;z-index:251685888;mso-width-relative:margin;mso-height-relative:margin" filled="f" stroked="f">
            <v:textbox style="mso-next-textbox:#_x0000_s2060">
              <w:txbxContent>
                <w:p w14:paraId="2B34503A" w14:textId="28EEB5EF" w:rsidR="0026335F" w:rsidRPr="0026335F" w:rsidRDefault="006D27FF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023709">
                        <w:rPr>
                          <w:rStyle w:val="Style5"/>
                        </w:rPr>
                        <w:t xml:space="preserve">     </w:t>
                      </w:r>
                    </w:sdtContent>
                  </w:sdt>
                  <w:r w:rsidR="009E4629">
                    <w:rPr>
                      <w:rStyle w:val="Style5"/>
                    </w:rPr>
                    <w:t>0</w:t>
                  </w:r>
                  <w:r w:rsidR="003171CF">
                    <w:rPr>
                      <w:rStyle w:val="Style5"/>
                    </w:rPr>
                    <w:t>9</w:t>
                  </w:r>
                  <w:r w:rsidR="00F77B51">
                    <w:rPr>
                      <w:rStyle w:val="Style5"/>
                    </w:rPr>
                    <w:t xml:space="preserve"> de</w:t>
                  </w:r>
                  <w:r w:rsidR="00CA1E33">
                    <w:rPr>
                      <w:rStyle w:val="Style5"/>
                    </w:rPr>
                    <w:t xml:space="preserve"> </w:t>
                  </w:r>
                  <w:r w:rsidR="003171CF">
                    <w:rPr>
                      <w:rStyle w:val="Style5"/>
                    </w:rPr>
                    <w:t>octubre</w:t>
                  </w:r>
                  <w:r w:rsidR="00CA1E33">
                    <w:rPr>
                      <w:rStyle w:val="Style5"/>
                    </w:rPr>
                    <w:t xml:space="preserve"> </w:t>
                  </w:r>
                  <w:r w:rsidR="00F77B51">
                    <w:rPr>
                      <w:rStyle w:val="Style5"/>
                    </w:rPr>
                    <w:t>del 202</w:t>
                  </w:r>
                  <w:r w:rsidR="007E2803">
                    <w:rPr>
                      <w:rStyle w:val="Style5"/>
                    </w:rPr>
                    <w:t>6</w:t>
                  </w:r>
                </w:p>
              </w:txbxContent>
            </v:textbox>
          </v:shape>
        </w:pict>
      </w:r>
    </w:p>
    <w:p w14:paraId="2081CABE" w14:textId="77777777" w:rsidR="00535962" w:rsidRDefault="006D27FF" w:rsidP="00535962">
      <w:r>
        <w:rPr>
          <w:noProof/>
          <w:sz w:val="24"/>
          <w:szCs w:val="24"/>
          <w:lang w:eastAsia="es-ES"/>
        </w:rPr>
        <w:pict w14:anchorId="35965979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E823B3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EC73E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2E4BA248" w14:textId="77777777" w:rsidR="00FE2050" w:rsidRDefault="007B4164" w:rsidP="004F5457"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58"/>
        <w:gridCol w:w="5375"/>
        <w:gridCol w:w="1276"/>
        <w:gridCol w:w="1276"/>
        <w:gridCol w:w="1701"/>
        <w:gridCol w:w="1559"/>
        <w:gridCol w:w="1843"/>
      </w:tblGrid>
      <w:tr w:rsidR="0037246F" w14:paraId="5794C1B9" w14:textId="77777777" w:rsidTr="00312283">
        <w:trPr>
          <w:trHeight w:val="560"/>
          <w:jc w:val="center"/>
        </w:trPr>
        <w:tc>
          <w:tcPr>
            <w:tcW w:w="1058" w:type="dxa"/>
            <w:vAlign w:val="center"/>
          </w:tcPr>
          <w:p w14:paraId="269D740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375" w:type="dxa"/>
            <w:vAlign w:val="center"/>
          </w:tcPr>
          <w:p w14:paraId="017922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F2DB9A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8373E9D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A69EC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C9B57A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E7DBF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9373FB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507D2FE" w14:textId="77777777" w:rsidTr="00312283">
        <w:trPr>
          <w:trHeight w:val="457"/>
          <w:jc w:val="center"/>
        </w:trPr>
        <w:tc>
          <w:tcPr>
            <w:tcW w:w="1058" w:type="dxa"/>
          </w:tcPr>
          <w:p w14:paraId="00D8B97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1550BDBD" w14:textId="77777777" w:rsidR="0037246F" w:rsidRDefault="0037246F" w:rsidP="00BB657B">
            <w:pPr>
              <w:spacing w:after="0" w:line="240" w:lineRule="auto"/>
            </w:pPr>
          </w:p>
          <w:p w14:paraId="558BC0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D6590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7419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CF3BC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976F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58F499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DFFB523" w14:textId="77777777" w:rsidTr="00312283">
        <w:trPr>
          <w:trHeight w:val="477"/>
          <w:jc w:val="center"/>
        </w:trPr>
        <w:tc>
          <w:tcPr>
            <w:tcW w:w="1058" w:type="dxa"/>
          </w:tcPr>
          <w:p w14:paraId="583634A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328E2D4E" w14:textId="77777777" w:rsidR="0037246F" w:rsidRDefault="0037246F" w:rsidP="00BB657B">
            <w:pPr>
              <w:spacing w:after="0" w:line="240" w:lineRule="auto"/>
            </w:pPr>
          </w:p>
          <w:p w14:paraId="136CC5E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F019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1268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95154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017F0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168011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0914E" w14:textId="77777777" w:rsidTr="00312283">
        <w:trPr>
          <w:trHeight w:val="477"/>
          <w:jc w:val="center"/>
        </w:trPr>
        <w:tc>
          <w:tcPr>
            <w:tcW w:w="1058" w:type="dxa"/>
          </w:tcPr>
          <w:p w14:paraId="35D4E6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43967825" w14:textId="77777777" w:rsidR="0037246F" w:rsidRDefault="0037246F" w:rsidP="00BB657B">
            <w:pPr>
              <w:spacing w:after="0" w:line="240" w:lineRule="auto"/>
            </w:pPr>
          </w:p>
          <w:p w14:paraId="7E8BEE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4FFE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D1E9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0336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2486B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F5369D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2884C70" w14:textId="77777777" w:rsidTr="00312283">
        <w:trPr>
          <w:trHeight w:val="477"/>
          <w:jc w:val="center"/>
        </w:trPr>
        <w:tc>
          <w:tcPr>
            <w:tcW w:w="1058" w:type="dxa"/>
          </w:tcPr>
          <w:p w14:paraId="3CA357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375" w:type="dxa"/>
          </w:tcPr>
          <w:p w14:paraId="61653305" w14:textId="77777777" w:rsidR="0037246F" w:rsidRDefault="0037246F" w:rsidP="00BB657B">
            <w:pPr>
              <w:spacing w:after="0" w:line="240" w:lineRule="auto"/>
            </w:pPr>
          </w:p>
          <w:p w14:paraId="026332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A31F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6F3BC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8857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C8476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CF0F3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49503A1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1E91DC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7286B3B" w14:textId="15B191AF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24A68DA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3B907A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C67C5D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41ECFE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D1BC81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D7B9AC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7FAF8D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6D27FF">
        <w:rPr>
          <w:noProof/>
          <w:color w:val="FF0000"/>
          <w:lang w:eastAsia="es-ES"/>
        </w:rPr>
        <w:pict w14:anchorId="63F337EB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243FF5E0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headerReference w:type="default" r:id="rId7"/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2D4D1" w14:textId="77777777" w:rsidR="006D27FF" w:rsidRDefault="006D27FF" w:rsidP="001007E7">
      <w:pPr>
        <w:spacing w:after="0" w:line="240" w:lineRule="auto"/>
      </w:pPr>
      <w:r>
        <w:separator/>
      </w:r>
    </w:p>
  </w:endnote>
  <w:endnote w:type="continuationSeparator" w:id="0">
    <w:p w14:paraId="0E06DE62" w14:textId="77777777" w:rsidR="006D27FF" w:rsidRDefault="006D27F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76F93" w14:textId="77777777" w:rsidR="001007E7" w:rsidRDefault="006D27FF">
    <w:pPr>
      <w:pStyle w:val="Piedepgina"/>
    </w:pPr>
    <w:r>
      <w:rPr>
        <w:rFonts w:ascii="Arial Narrow" w:hAnsi="Arial Narrow"/>
        <w:noProof/>
        <w:sz w:val="12"/>
        <w:lang w:val="es-DO"/>
      </w:rPr>
      <w:pict w14:anchorId="361256A8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44B7698E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B593D35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398E052D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68204E64" w14:textId="77777777" w:rsidR="001007E7" w:rsidRDefault="006D27F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89336DB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201D3ACB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A6C3310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2AC68DE" wp14:editId="6B3FE97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3EFB36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41C30" w14:textId="77777777" w:rsidR="006D27FF" w:rsidRDefault="006D27FF" w:rsidP="001007E7">
      <w:pPr>
        <w:spacing w:after="0" w:line="240" w:lineRule="auto"/>
      </w:pPr>
      <w:r>
        <w:separator/>
      </w:r>
    </w:p>
  </w:footnote>
  <w:footnote w:type="continuationSeparator" w:id="0">
    <w:p w14:paraId="18D6B9ED" w14:textId="77777777" w:rsidR="006D27FF" w:rsidRDefault="006D27FF" w:rsidP="001007E7">
      <w:pPr>
        <w:spacing w:after="0" w:line="240" w:lineRule="auto"/>
      </w:pPr>
      <w:r>
        <w:continuationSeparator/>
      </w:r>
    </w:p>
  </w:footnote>
  <w:footnote w:id="1">
    <w:p w14:paraId="0DED15E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B6E59C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CBA72" w14:textId="77777777" w:rsidR="00FF6522" w:rsidRDefault="00FF6522">
    <w:pPr>
      <w:pStyle w:val="Encabezado"/>
    </w:pPr>
    <w:r w:rsidRPr="00FF6522"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5D1710C0" wp14:editId="58EA7834">
          <wp:simplePos x="0" y="0"/>
          <wp:positionH relativeFrom="margin">
            <wp:posOffset>3429000</wp:posOffset>
          </wp:positionH>
          <wp:positionV relativeFrom="margin">
            <wp:posOffset>-742950</wp:posOffset>
          </wp:positionV>
          <wp:extent cx="1914525" cy="742950"/>
          <wp:effectExtent l="19050" t="0" r="9525" b="0"/>
          <wp:wrapSquare wrapText="bothSides"/>
          <wp:docPr id="6" name="Imagen 392" descr="Descripción: Logo SEF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92" descr="Descripción: Logo SEF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23709"/>
    <w:rsid w:val="00025FB0"/>
    <w:rsid w:val="00034DD9"/>
    <w:rsid w:val="00065098"/>
    <w:rsid w:val="00090CC2"/>
    <w:rsid w:val="000C70DB"/>
    <w:rsid w:val="001007E7"/>
    <w:rsid w:val="001020C0"/>
    <w:rsid w:val="001067DF"/>
    <w:rsid w:val="00123B8D"/>
    <w:rsid w:val="0012732D"/>
    <w:rsid w:val="00131CBD"/>
    <w:rsid w:val="00157600"/>
    <w:rsid w:val="00170EC5"/>
    <w:rsid w:val="00194FF2"/>
    <w:rsid w:val="001A6226"/>
    <w:rsid w:val="001B5ADA"/>
    <w:rsid w:val="001E5BF1"/>
    <w:rsid w:val="001F73A7"/>
    <w:rsid w:val="001F762F"/>
    <w:rsid w:val="00200073"/>
    <w:rsid w:val="00243681"/>
    <w:rsid w:val="002465AE"/>
    <w:rsid w:val="00253DBA"/>
    <w:rsid w:val="0026335F"/>
    <w:rsid w:val="002860A4"/>
    <w:rsid w:val="002971F5"/>
    <w:rsid w:val="002B5773"/>
    <w:rsid w:val="002C4A7E"/>
    <w:rsid w:val="002C567B"/>
    <w:rsid w:val="002E1412"/>
    <w:rsid w:val="00312283"/>
    <w:rsid w:val="00314023"/>
    <w:rsid w:val="0031404A"/>
    <w:rsid w:val="0031441A"/>
    <w:rsid w:val="003171CF"/>
    <w:rsid w:val="00351DE8"/>
    <w:rsid w:val="0037246F"/>
    <w:rsid w:val="00373799"/>
    <w:rsid w:val="003830C1"/>
    <w:rsid w:val="00392490"/>
    <w:rsid w:val="00394CD2"/>
    <w:rsid w:val="003A4539"/>
    <w:rsid w:val="003A4C06"/>
    <w:rsid w:val="003B29C3"/>
    <w:rsid w:val="003B38E0"/>
    <w:rsid w:val="003F2D26"/>
    <w:rsid w:val="00400A7C"/>
    <w:rsid w:val="00403697"/>
    <w:rsid w:val="0042490F"/>
    <w:rsid w:val="0042718B"/>
    <w:rsid w:val="00447D50"/>
    <w:rsid w:val="004601CC"/>
    <w:rsid w:val="00464A46"/>
    <w:rsid w:val="00466B9C"/>
    <w:rsid w:val="004741B8"/>
    <w:rsid w:val="004767CC"/>
    <w:rsid w:val="0049643D"/>
    <w:rsid w:val="004C4743"/>
    <w:rsid w:val="004E4F9F"/>
    <w:rsid w:val="004F5457"/>
    <w:rsid w:val="00510029"/>
    <w:rsid w:val="005118D6"/>
    <w:rsid w:val="00535962"/>
    <w:rsid w:val="00541920"/>
    <w:rsid w:val="005734EB"/>
    <w:rsid w:val="00597CFA"/>
    <w:rsid w:val="005B442B"/>
    <w:rsid w:val="005D0D63"/>
    <w:rsid w:val="00611A07"/>
    <w:rsid w:val="0062592A"/>
    <w:rsid w:val="006506D0"/>
    <w:rsid w:val="00651E48"/>
    <w:rsid w:val="006621D8"/>
    <w:rsid w:val="00667F42"/>
    <w:rsid w:val="006709BC"/>
    <w:rsid w:val="0067219A"/>
    <w:rsid w:val="00693C31"/>
    <w:rsid w:val="006C295F"/>
    <w:rsid w:val="006D27FF"/>
    <w:rsid w:val="00734F66"/>
    <w:rsid w:val="0074603E"/>
    <w:rsid w:val="00774A1B"/>
    <w:rsid w:val="00780880"/>
    <w:rsid w:val="007A0559"/>
    <w:rsid w:val="007B4164"/>
    <w:rsid w:val="007B6F6F"/>
    <w:rsid w:val="007C31B4"/>
    <w:rsid w:val="007E2803"/>
    <w:rsid w:val="007E3B94"/>
    <w:rsid w:val="00807895"/>
    <w:rsid w:val="00810515"/>
    <w:rsid w:val="0083342F"/>
    <w:rsid w:val="0083759F"/>
    <w:rsid w:val="00854B4F"/>
    <w:rsid w:val="00855808"/>
    <w:rsid w:val="008743F9"/>
    <w:rsid w:val="00874414"/>
    <w:rsid w:val="00882956"/>
    <w:rsid w:val="008A163C"/>
    <w:rsid w:val="008B3AE5"/>
    <w:rsid w:val="008C1410"/>
    <w:rsid w:val="008C66EF"/>
    <w:rsid w:val="009002B4"/>
    <w:rsid w:val="00913143"/>
    <w:rsid w:val="009419C2"/>
    <w:rsid w:val="00943A2C"/>
    <w:rsid w:val="00957FDA"/>
    <w:rsid w:val="009757CE"/>
    <w:rsid w:val="009773D3"/>
    <w:rsid w:val="00980ACE"/>
    <w:rsid w:val="009A2AEC"/>
    <w:rsid w:val="009A50BC"/>
    <w:rsid w:val="009B0931"/>
    <w:rsid w:val="009E0472"/>
    <w:rsid w:val="009E1F05"/>
    <w:rsid w:val="009E4629"/>
    <w:rsid w:val="00A16099"/>
    <w:rsid w:val="00A16201"/>
    <w:rsid w:val="00A21E4F"/>
    <w:rsid w:val="00A24343"/>
    <w:rsid w:val="00A371BA"/>
    <w:rsid w:val="00A640BD"/>
    <w:rsid w:val="00A84980"/>
    <w:rsid w:val="00A91DE2"/>
    <w:rsid w:val="00AB4966"/>
    <w:rsid w:val="00AC7631"/>
    <w:rsid w:val="00AD7919"/>
    <w:rsid w:val="00AF0D2F"/>
    <w:rsid w:val="00B3101F"/>
    <w:rsid w:val="00B420BA"/>
    <w:rsid w:val="00B42C94"/>
    <w:rsid w:val="00B61D08"/>
    <w:rsid w:val="00B62EEF"/>
    <w:rsid w:val="00B800D7"/>
    <w:rsid w:val="00B82170"/>
    <w:rsid w:val="00B9237C"/>
    <w:rsid w:val="00B9495F"/>
    <w:rsid w:val="00B97B51"/>
    <w:rsid w:val="00BC1D0C"/>
    <w:rsid w:val="00BC1F41"/>
    <w:rsid w:val="00BC4787"/>
    <w:rsid w:val="00BC61BD"/>
    <w:rsid w:val="00BE314D"/>
    <w:rsid w:val="00BE4FB0"/>
    <w:rsid w:val="00BF1AD5"/>
    <w:rsid w:val="00C02780"/>
    <w:rsid w:val="00C10712"/>
    <w:rsid w:val="00C11F6D"/>
    <w:rsid w:val="00C158A1"/>
    <w:rsid w:val="00C65C7D"/>
    <w:rsid w:val="00C66D08"/>
    <w:rsid w:val="00C67405"/>
    <w:rsid w:val="00C707DA"/>
    <w:rsid w:val="00CA1E33"/>
    <w:rsid w:val="00CA4661"/>
    <w:rsid w:val="00CE3C28"/>
    <w:rsid w:val="00CE67A3"/>
    <w:rsid w:val="00CE71A8"/>
    <w:rsid w:val="00D11107"/>
    <w:rsid w:val="00D171FA"/>
    <w:rsid w:val="00D2470C"/>
    <w:rsid w:val="00D24FA7"/>
    <w:rsid w:val="00D64696"/>
    <w:rsid w:val="00D71024"/>
    <w:rsid w:val="00D75A1C"/>
    <w:rsid w:val="00D90D49"/>
    <w:rsid w:val="00DB3656"/>
    <w:rsid w:val="00DC5D96"/>
    <w:rsid w:val="00DD4F3E"/>
    <w:rsid w:val="00DF24D9"/>
    <w:rsid w:val="00E13E55"/>
    <w:rsid w:val="00E30086"/>
    <w:rsid w:val="00E32378"/>
    <w:rsid w:val="00E3360B"/>
    <w:rsid w:val="00E33B6A"/>
    <w:rsid w:val="00E42331"/>
    <w:rsid w:val="00E62C30"/>
    <w:rsid w:val="00E63E87"/>
    <w:rsid w:val="00E96D05"/>
    <w:rsid w:val="00EA4284"/>
    <w:rsid w:val="00EA7406"/>
    <w:rsid w:val="00EB128A"/>
    <w:rsid w:val="00EC73ED"/>
    <w:rsid w:val="00F116C5"/>
    <w:rsid w:val="00F16F7E"/>
    <w:rsid w:val="00F225BF"/>
    <w:rsid w:val="00F2592B"/>
    <w:rsid w:val="00F25B99"/>
    <w:rsid w:val="00F27EAA"/>
    <w:rsid w:val="00F4086F"/>
    <w:rsid w:val="00F53753"/>
    <w:rsid w:val="00F7167E"/>
    <w:rsid w:val="00F7443C"/>
    <w:rsid w:val="00F77B51"/>
    <w:rsid w:val="00F97782"/>
    <w:rsid w:val="00FC280C"/>
    <w:rsid w:val="00FC2870"/>
    <w:rsid w:val="00FC7A01"/>
    <w:rsid w:val="00FE2050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2FF681F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DF24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DE18C-EF43-49C5-B6B7-9B846ED1B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29</TotalTime>
  <Pages>1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Office365 Compras</cp:lastModifiedBy>
  <cp:revision>71</cp:revision>
  <cp:lastPrinted>2011-03-04T18:27:00Z</cp:lastPrinted>
  <dcterms:created xsi:type="dcterms:W3CDTF">2011-03-04T18:31:00Z</dcterms:created>
  <dcterms:modified xsi:type="dcterms:W3CDTF">2026-10-08T15:28:00Z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2023-04-26T20:39:41Z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8e261e04-ca7b-4645-98dc-c138936015a4</vt:lpwstr>
  </property>
  <property fmtid="{D5CDD505-2E9C-101B-9397-08002B2CF9AE}" pid="8" name="MSIP_Label_defa4170-0d19-0005-0004-bc88714345d2_ContentBits">
    <vt:lpwstr>0</vt:lpwstr>
  </property>
</Properties>
</file>