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8A7A" w14:textId="3ACA5C0B" w:rsidR="00535962" w:rsidRPr="00F7167E" w:rsidRDefault="008B57BE">
      <w:r>
        <w:rPr>
          <w:noProof/>
        </w:rPr>
        <w:drawing>
          <wp:anchor distT="0" distB="0" distL="114300" distR="114300" simplePos="0" relativeHeight="251658752" behindDoc="1" locked="0" layoutInCell="1" allowOverlap="1" wp14:anchorId="1F200107" wp14:editId="53206FE3">
            <wp:simplePos x="0" y="0"/>
            <wp:positionH relativeFrom="column">
              <wp:posOffset>1447137</wp:posOffset>
            </wp:positionH>
            <wp:positionV relativeFrom="paragraph">
              <wp:posOffset>-373877</wp:posOffset>
            </wp:positionV>
            <wp:extent cx="2851513" cy="1089965"/>
            <wp:effectExtent l="0" t="0" r="6350" b="0"/>
            <wp:wrapNone/>
            <wp:docPr id="1860123010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23010" name="Image 1" descr="Una caricatura de una persona&#10;&#10;El contenido generado por IA puede ser incorrecto.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513" cy="108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104B">
        <w:rPr>
          <w:noProof/>
          <w:lang w:val="es-DO" w:eastAsia="es-DO"/>
        </w:rPr>
        <w:pict w14:anchorId="71B2B6ED">
          <v:group id="Group 21" o:spid="_x0000_s2050" style="position:absolute;margin-left:343.5pt;margin-top:-46.5pt;width:154.95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">
            <v:rect id="Rectangle 22" o:spid="_x0000_s2051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<v:group id="Group 23" o:spid="_x0000_s2052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2053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<v:textbox style="mso-next-textbox:#Text Box 24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-370915063"/>
                      </w:sdtPr>
                      <w:sdtEndPr>
                        <w:rPr>
                          <w:rStyle w:val="Style2"/>
                          <w:szCs w:val="2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  <w:szCs w:val="22"/>
                            </w:rPr>
                            <w:alias w:val="No. del Expediente de Compras "/>
                            <w:tag w:val="No. del Expediente de Compras "/>
                            <w:id w:val="-129428865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03827D6" w14:textId="6282309B" w:rsidR="001466B0" w:rsidRPr="0029706D" w:rsidRDefault="00C21939" w:rsidP="00616955">
                              <w:pPr>
                                <w:jc w:val="center"/>
                              </w:pPr>
                              <w:r w:rsidRPr="00C21939">
                                <w:rPr>
                                  <w:rStyle w:val="Style2"/>
                                </w:rPr>
                                <w:t>MIDE-CCC-CP-2026-003</w:t>
                              </w:r>
                              <w:r w:rsidR="008D6331">
                                <w:rPr>
                                  <w:rStyle w:val="Style2"/>
                                </w:rPr>
                                <w:t>4</w:t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</v:shape>
              <v:shape id="Text Box 25" o:spid="_x0000_s2054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<v:textbox style="mso-next-textbox:#Text Box 25">
                  <w:txbxContent>
                    <w:p w14:paraId="1E4C6E68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2A104B">
        <w:rPr>
          <w:noProof/>
          <w:lang w:val="es-DO" w:eastAsia="es-DO"/>
        </w:rPr>
        <w:pict w14:anchorId="70208680">
          <v:shape id="Text Box 20" o:spid="_x0000_s2055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<v:textbox inset="0,0,0,0">
              <w:txbxContent>
                <w:p w14:paraId="750063E1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 w:rsidR="002A104B">
        <w:rPr>
          <w:noProof/>
          <w:lang w:val="es-DO" w:eastAsia="es-DO"/>
        </w:rPr>
        <w:pict w14:anchorId="2AD4C5A0">
          <v:shape id="Text Box 12" o:spid="_x0000_s2056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<v:textbox>
              <w:txbxContent>
                <w:p w14:paraId="6EA99A6F" w14:textId="77777777" w:rsidR="0026335F" w:rsidRPr="0026335F" w:rsidRDefault="002A104B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/>
                  </w:sdt>
                </w:p>
              </w:txbxContent>
            </v:textbox>
          </v:shape>
        </w:pict>
      </w:r>
      <w:r w:rsidR="002A104B">
        <w:rPr>
          <w:noProof/>
          <w:lang w:val="es-DO" w:eastAsia="es-DO"/>
        </w:rPr>
        <w:pict w14:anchorId="3FAE5EF8">
          <v:shape id="Text Box 2" o:spid="_x0000_s2057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<v:textbox>
              <w:txbxContent>
                <w:p w14:paraId="55E4A961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14:paraId="2F156AF9" w14:textId="5EB0AC2E" w:rsidR="00535962" w:rsidRPr="00535962" w:rsidRDefault="002A104B" w:rsidP="00535962">
      <w:r>
        <w:rPr>
          <w:noProof/>
          <w:sz w:val="24"/>
          <w:szCs w:val="24"/>
          <w:lang w:val="es-DO" w:eastAsia="es-DO"/>
        </w:rPr>
        <w:pict w14:anchorId="1F7E33C0">
          <v:shape id="Text Box 13" o:spid="_x0000_s2058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>
              <w:txbxContent>
                <w:p w14:paraId="5EB76547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DA6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DA6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D7710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DA6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D7710E" w:rsidRPr="00D7710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63B5A7A6" w14:textId="77777777" w:rsidR="00535962" w:rsidRDefault="002A104B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4794168E">
          <v:shape id="Text Box 16" o:spid="_x0000_s2059" type="#_x0000_t202" style="position:absolute;margin-left:88.5pt;margin-top:13.95pt;width:274.5pt;height:2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" stroked="f">
            <v:textbox>
              <w:txbxContent>
                <w:p w14:paraId="119662D0" w14:textId="77777777" w:rsidR="002E1412" w:rsidRPr="002E1412" w:rsidRDefault="002A104B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61485412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9706D" w:rsidRPr="0029706D">
                        <w:rPr>
                          <w:rStyle w:val="Style6"/>
                          <w:sz w:val="24"/>
                          <w:szCs w:val="24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4AED794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3534B54" w14:textId="77777777" w:rsidR="00A640BD" w:rsidRPr="00C66D08" w:rsidRDefault="002A104B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w:pict w14:anchorId="17321C35">
          <v:shape id="Text Box 18" o:spid="_x0000_s2060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>
              <w:txbxContent>
                <w:p w14:paraId="746D994C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7D7D8C82" w14:textId="77777777" w:rsidR="00A640BD" w:rsidRPr="00C66D08" w:rsidRDefault="002A104B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7870CFD4">
          <v:shape id="Text Box 17" o:spid="_x0000_s2061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>
              <w:txbxContent>
                <w:p w14:paraId="0A776F70" w14:textId="77777777" w:rsidR="002E1412" w:rsidRPr="002E1412" w:rsidRDefault="002A104B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BE544F" w:rsidRPr="002F2712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SUB-DIRECCIÓN DE COMPRAS</w:t>
                      </w:r>
                    </w:sdtContent>
                  </w:sdt>
                </w:p>
              </w:txbxContent>
            </v:textbox>
          </v:shape>
        </w:pict>
      </w:r>
    </w:p>
    <w:p w14:paraId="548463D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5F8133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906F1F6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A7D4C4D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23E4E8F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FC9E7A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1C052CD2" w14:textId="77777777" w:rsidTr="00E82502">
        <w:trPr>
          <w:cantSplit/>
          <w:trHeight w:val="440"/>
        </w:trPr>
        <w:tc>
          <w:tcPr>
            <w:tcW w:w="9252" w:type="dxa"/>
          </w:tcPr>
          <w:p w14:paraId="1FC9CE89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Razón Social del 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Oferente: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31C3D21B" w14:textId="77777777" w:rsidTr="00E82502">
        <w:trPr>
          <w:cantSplit/>
          <w:trHeight w:val="440"/>
        </w:trPr>
        <w:tc>
          <w:tcPr>
            <w:tcW w:w="9252" w:type="dxa"/>
          </w:tcPr>
          <w:p w14:paraId="0D953FF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40FD53EC" w14:textId="77777777" w:rsidTr="00E82502">
        <w:trPr>
          <w:cantSplit/>
          <w:trHeight w:val="440"/>
        </w:trPr>
        <w:tc>
          <w:tcPr>
            <w:tcW w:w="9252" w:type="dxa"/>
          </w:tcPr>
          <w:p w14:paraId="4060147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1DE4203E" w14:textId="77777777" w:rsidTr="00E82502">
        <w:trPr>
          <w:cantSplit/>
          <w:trHeight w:val="440"/>
        </w:trPr>
        <w:tc>
          <w:tcPr>
            <w:tcW w:w="9252" w:type="dxa"/>
          </w:tcPr>
          <w:p w14:paraId="51895DE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9391AA5" w14:textId="77777777" w:rsidTr="00E82502">
        <w:trPr>
          <w:cantSplit/>
          <w:trHeight w:val="440"/>
        </w:trPr>
        <w:tc>
          <w:tcPr>
            <w:tcW w:w="9252" w:type="dxa"/>
          </w:tcPr>
          <w:p w14:paraId="53B59C4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27148EA" w14:textId="77777777" w:rsidTr="00E82502">
        <w:trPr>
          <w:cantSplit/>
          <w:trHeight w:val="440"/>
        </w:trPr>
        <w:tc>
          <w:tcPr>
            <w:tcW w:w="9252" w:type="dxa"/>
          </w:tcPr>
          <w:p w14:paraId="1EC0176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A4E1D1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1BEB2F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Dirección: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indicar la dirección del representante autorizado]</w:t>
            </w:r>
          </w:p>
          <w:p w14:paraId="7BE40BE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6AAD31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F0702F7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1CD5C" w14:textId="77777777" w:rsidR="002A104B" w:rsidRDefault="002A104B" w:rsidP="001007E7">
      <w:pPr>
        <w:spacing w:after="0" w:line="240" w:lineRule="auto"/>
      </w:pPr>
      <w:r>
        <w:separator/>
      </w:r>
    </w:p>
  </w:endnote>
  <w:endnote w:type="continuationSeparator" w:id="0">
    <w:p w14:paraId="76B2348E" w14:textId="77777777" w:rsidR="002A104B" w:rsidRDefault="002A104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EE37F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18B4F4A" wp14:editId="086DCD89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A104B">
      <w:rPr>
        <w:rFonts w:ascii="Arial Narrow" w:hAnsi="Arial Narrow"/>
        <w:noProof/>
        <w:sz w:val="12"/>
        <w:lang w:val="es-DO" w:eastAsia="es-DO"/>
      </w:rPr>
      <w:pict w14:anchorId="7772B9C9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6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7D9B802C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19119D6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2A104B">
      <w:rPr>
        <w:rFonts w:ascii="Arial Narrow" w:hAnsi="Arial Narrow"/>
        <w:noProof/>
        <w:sz w:val="12"/>
        <w:lang w:val="es-DO" w:eastAsia="es-DO"/>
      </w:rPr>
      <w:pict w14:anchorId="074E5CFE">
        <v:shape id="Text Box 1" o:spid="_x0000_s1025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757BF406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FA01DC"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FA01DC"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17CA4AF8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6AAB8A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E7BA19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7F3B29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B1636C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0494D" w14:textId="77777777" w:rsidR="002A104B" w:rsidRDefault="002A104B" w:rsidP="001007E7">
      <w:pPr>
        <w:spacing w:after="0" w:line="240" w:lineRule="auto"/>
      </w:pPr>
      <w:r>
        <w:separator/>
      </w:r>
    </w:p>
  </w:footnote>
  <w:footnote w:type="continuationSeparator" w:id="0">
    <w:p w14:paraId="480BD765" w14:textId="77777777" w:rsidR="002A104B" w:rsidRDefault="002A104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0BC1"/>
    <w:rsid w:val="0005792C"/>
    <w:rsid w:val="000B0DCD"/>
    <w:rsid w:val="000E02D9"/>
    <w:rsid w:val="001007E7"/>
    <w:rsid w:val="001020C0"/>
    <w:rsid w:val="001466B0"/>
    <w:rsid w:val="00154EF4"/>
    <w:rsid w:val="00157600"/>
    <w:rsid w:val="001652F5"/>
    <w:rsid w:val="00170EC5"/>
    <w:rsid w:val="00181E8D"/>
    <w:rsid w:val="00194FF2"/>
    <w:rsid w:val="001A3F92"/>
    <w:rsid w:val="001B6F77"/>
    <w:rsid w:val="001F73A7"/>
    <w:rsid w:val="002009A7"/>
    <w:rsid w:val="00216D2F"/>
    <w:rsid w:val="00253DBA"/>
    <w:rsid w:val="0026335F"/>
    <w:rsid w:val="00295BD4"/>
    <w:rsid w:val="0029706D"/>
    <w:rsid w:val="002A104B"/>
    <w:rsid w:val="002D451D"/>
    <w:rsid w:val="002E1412"/>
    <w:rsid w:val="00314023"/>
    <w:rsid w:val="00341484"/>
    <w:rsid w:val="00392351"/>
    <w:rsid w:val="003A6141"/>
    <w:rsid w:val="003C3316"/>
    <w:rsid w:val="00404131"/>
    <w:rsid w:val="0041530F"/>
    <w:rsid w:val="0042490F"/>
    <w:rsid w:val="004379A6"/>
    <w:rsid w:val="0044234A"/>
    <w:rsid w:val="00456C17"/>
    <w:rsid w:val="00466B9C"/>
    <w:rsid w:val="0049709D"/>
    <w:rsid w:val="004B30DA"/>
    <w:rsid w:val="004D3255"/>
    <w:rsid w:val="004D45A8"/>
    <w:rsid w:val="004E55C6"/>
    <w:rsid w:val="00533925"/>
    <w:rsid w:val="00535962"/>
    <w:rsid w:val="00611A07"/>
    <w:rsid w:val="00616955"/>
    <w:rsid w:val="0062592A"/>
    <w:rsid w:val="00647618"/>
    <w:rsid w:val="006506D0"/>
    <w:rsid w:val="00651E48"/>
    <w:rsid w:val="00666D56"/>
    <w:rsid w:val="006709BC"/>
    <w:rsid w:val="00680237"/>
    <w:rsid w:val="006F567F"/>
    <w:rsid w:val="00725091"/>
    <w:rsid w:val="00780880"/>
    <w:rsid w:val="007A1F26"/>
    <w:rsid w:val="007B0E1F"/>
    <w:rsid w:val="007B6F6F"/>
    <w:rsid w:val="007C5A90"/>
    <w:rsid w:val="00817CB8"/>
    <w:rsid w:val="00820C9F"/>
    <w:rsid w:val="0082707E"/>
    <w:rsid w:val="008315B0"/>
    <w:rsid w:val="00883746"/>
    <w:rsid w:val="008B3AE5"/>
    <w:rsid w:val="008B57BE"/>
    <w:rsid w:val="008C388B"/>
    <w:rsid w:val="008D6331"/>
    <w:rsid w:val="00906F7E"/>
    <w:rsid w:val="00966EEE"/>
    <w:rsid w:val="00977C54"/>
    <w:rsid w:val="00990EBB"/>
    <w:rsid w:val="009A4C34"/>
    <w:rsid w:val="009C02A6"/>
    <w:rsid w:val="009E558D"/>
    <w:rsid w:val="00A16099"/>
    <w:rsid w:val="00A640BD"/>
    <w:rsid w:val="00A641A7"/>
    <w:rsid w:val="00A70B66"/>
    <w:rsid w:val="00A72F42"/>
    <w:rsid w:val="00AD7919"/>
    <w:rsid w:val="00AF2E6B"/>
    <w:rsid w:val="00B30707"/>
    <w:rsid w:val="00B62EEF"/>
    <w:rsid w:val="00B97B51"/>
    <w:rsid w:val="00BA0007"/>
    <w:rsid w:val="00BB1D79"/>
    <w:rsid w:val="00BC1D0C"/>
    <w:rsid w:val="00BC61BD"/>
    <w:rsid w:val="00BD1586"/>
    <w:rsid w:val="00BE544F"/>
    <w:rsid w:val="00BF6F7C"/>
    <w:rsid w:val="00C078CB"/>
    <w:rsid w:val="00C21939"/>
    <w:rsid w:val="00C22DBE"/>
    <w:rsid w:val="00C5078F"/>
    <w:rsid w:val="00C562F3"/>
    <w:rsid w:val="00C66D08"/>
    <w:rsid w:val="00C7470C"/>
    <w:rsid w:val="00CA0E82"/>
    <w:rsid w:val="00CA164C"/>
    <w:rsid w:val="00CA4661"/>
    <w:rsid w:val="00CE67A3"/>
    <w:rsid w:val="00D1201E"/>
    <w:rsid w:val="00D24FA7"/>
    <w:rsid w:val="00D32E8D"/>
    <w:rsid w:val="00D45A3E"/>
    <w:rsid w:val="00D64696"/>
    <w:rsid w:val="00D64DC9"/>
    <w:rsid w:val="00D7710E"/>
    <w:rsid w:val="00D90D49"/>
    <w:rsid w:val="00D9600B"/>
    <w:rsid w:val="00DA6B4F"/>
    <w:rsid w:val="00DB488C"/>
    <w:rsid w:val="00DC0C04"/>
    <w:rsid w:val="00DC5D96"/>
    <w:rsid w:val="00DD190E"/>
    <w:rsid w:val="00DD4F3E"/>
    <w:rsid w:val="00DE4813"/>
    <w:rsid w:val="00E13E55"/>
    <w:rsid w:val="00E64954"/>
    <w:rsid w:val="00E82502"/>
    <w:rsid w:val="00EA5EB1"/>
    <w:rsid w:val="00EA6B34"/>
    <w:rsid w:val="00EA7406"/>
    <w:rsid w:val="00EE1E7B"/>
    <w:rsid w:val="00EF263E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;"/>
  <w14:docId w14:val="220A9521"/>
  <w15:docId w15:val="{D84585B4-5546-4E9D-A116-9310EF183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2970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CAF38-A5E5-44CC-9A7A-28FAFF6FC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154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Office365 Compras</cp:lastModifiedBy>
  <cp:revision>26</cp:revision>
  <cp:lastPrinted>2011-03-04T18:48:00Z</cp:lastPrinted>
  <dcterms:created xsi:type="dcterms:W3CDTF">2014-01-15T13:04:00Z</dcterms:created>
  <dcterms:modified xsi:type="dcterms:W3CDTF">2026-10-08T13:48:00Z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2023-02-16T13:07:17Z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fbeab731-d851-4c91-a6ee-98491ca57016</vt:lpwstr>
  </property>
  <property fmtid="{D5CDD505-2E9C-101B-9397-08002B2CF9AE}" pid="8" name="MSIP_Label_defa4170-0d19-0005-0004-bc88714345d2_ContentBits">
    <vt:lpwstr>0</vt:lpwstr>
  </property>
</Properties>
</file>