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E0B5E" w14:textId="1B2811D9" w:rsidR="00535962" w:rsidRPr="00F7167E" w:rsidRDefault="00B830F7">
      <w:r w:rsidRPr="00B830F7">
        <w:rPr>
          <w:noProof/>
        </w:rPr>
        <w:drawing>
          <wp:anchor distT="0" distB="0" distL="114300" distR="114300" simplePos="0" relativeHeight="251658240" behindDoc="1" locked="0" layoutInCell="1" allowOverlap="1" wp14:anchorId="6B417DE2" wp14:editId="20E69AED">
            <wp:simplePos x="0" y="0"/>
            <wp:positionH relativeFrom="column">
              <wp:posOffset>1987329</wp:posOffset>
            </wp:positionH>
            <wp:positionV relativeFrom="paragraph">
              <wp:posOffset>-508855</wp:posOffset>
            </wp:positionV>
            <wp:extent cx="1963972" cy="818985"/>
            <wp:effectExtent l="0" t="0" r="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972" cy="81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10CE">
        <w:rPr>
          <w:noProof/>
          <w:lang w:val="en-US" w:eastAsia="zh-TW"/>
        </w:rPr>
        <w:pict w14:anchorId="3C7ABB30">
          <v:shapetype id="_x0000_t202" coordsize="21600,21600" o:spt="202" path="m,l,21600r21600,l21600,xe">
            <v:stroke joinstyle="miter"/>
            <v:path gradientshapeok="t" o:connecttype="rect"/>
          </v:shapetype>
          <v:shape id="_x0000_s2060" type="#_x0000_t202" style="position:absolute;margin-left:365.25pt;margin-top:16.75pt;width:127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275D0CFE" w14:textId="77777777" w:rsidR="0026335F" w:rsidRPr="0026335F" w:rsidRDefault="00B51012">
                  <w:r>
                    <w:t>Indicar Fecha</w:t>
                  </w:r>
                </w:p>
              </w:txbxContent>
            </v:textbox>
          </v:shape>
        </w:pict>
      </w:r>
      <w:r w:rsidR="005910CE">
        <w:rPr>
          <w:noProof/>
          <w:lang w:val="en-US"/>
        </w:rPr>
        <w:pict w14:anchorId="4B6BE8BE">
          <v:group id="_x0000_s2069" style="position:absolute;margin-left:337.5pt;margin-top:-49.6pt;width:153.45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A1A177" w14:textId="2003ABAD" w:rsidR="00B51012" w:rsidRPr="00B51012" w:rsidRDefault="00936BC9" w:rsidP="00B51012">
                              <w:pPr>
                                <w:rPr>
                                  <w:rStyle w:val="Style2"/>
                                </w:rPr>
                              </w:pPr>
                              <w:r w:rsidRPr="00936BC9">
                                <w:rPr>
                                  <w:rStyle w:val="Style2"/>
                                </w:rPr>
                                <w:t>MIDE-CCC-CP-2026-003</w:t>
                              </w:r>
                              <w:r w:rsidR="00887091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  <w:p w14:paraId="74BC0F85" w14:textId="77777777" w:rsidR="006B202F" w:rsidRPr="00535962" w:rsidRDefault="005910CE" w:rsidP="006B202F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6BED8BE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5910CE">
        <w:rPr>
          <w:noProof/>
          <w:lang w:val="en-US"/>
        </w:rPr>
        <w:pict w14:anchorId="4394478A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6FD84991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</w:p>
    <w:p w14:paraId="0D96E660" w14:textId="77777777" w:rsidR="00535962" w:rsidRPr="00535962" w:rsidRDefault="005910CE" w:rsidP="00535962">
      <w:r>
        <w:rPr>
          <w:rStyle w:val="Institucion"/>
          <w:color w:val="FF0000"/>
          <w:sz w:val="28"/>
          <w:lang w:eastAsia="zh-TW"/>
        </w:rPr>
        <w:pict w14:anchorId="2A895752">
          <v:shape id="_x0000_s2064" type="#_x0000_t202" style="position:absolute;margin-left:181.3pt;margin-top:6.15pt;width:133.5pt;height:22pt;z-index:251691008;mso-width-relative:margin;mso-height-relative:margin" stroked="f">
            <v:textbox>
              <w:txbxContent>
                <w:p w14:paraId="0F6722CE" w14:textId="77777777" w:rsidR="002E1412" w:rsidRPr="002E1412" w:rsidRDefault="005910CE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C0FBF" w:rsidRPr="00EC0FBF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71E7A4A0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0D5317B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110A074" w14:textId="77777777" w:rsidR="00535962" w:rsidRDefault="005910CE" w:rsidP="00535962">
      <w:r>
        <w:rPr>
          <w:noProof/>
          <w:color w:val="FF0000"/>
          <w:lang w:eastAsia="zh-TW"/>
        </w:rPr>
        <w:pict w14:anchorId="5EA38509">
          <v:shape id="_x0000_s2066" type="#_x0000_t202" style="position:absolute;margin-left:164.45pt;margin-top:18.45pt;width:155.1pt;height:21.85pt;z-index:251695104;mso-width-relative:margin;mso-height-relative:margin" stroked="f">
            <v:textbox style="mso-next-textbox:#_x0000_s2066">
              <w:txbxContent>
                <w:p w14:paraId="76F87DF6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</w:p>
              </w:txbxContent>
            </v:textbox>
          </v:shape>
        </w:pict>
      </w:r>
    </w:p>
    <w:p w14:paraId="25E8691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014875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E9A368F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4D2BC6C4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23753D9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3C8DBBD" w14:textId="5CBDBE21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="004F3CAF"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BA2D49A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05"/>
        <w:gridCol w:w="1948"/>
        <w:gridCol w:w="1228"/>
        <w:gridCol w:w="1094"/>
        <w:gridCol w:w="1316"/>
        <w:gridCol w:w="1228"/>
        <w:gridCol w:w="861"/>
        <w:gridCol w:w="2062"/>
      </w:tblGrid>
      <w:tr w:rsidR="00521233" w:rsidRPr="00E124CB" w14:paraId="717CDC21" w14:textId="77777777" w:rsidTr="00521233">
        <w:trPr>
          <w:trHeight w:val="1365"/>
          <w:jc w:val="center"/>
        </w:trPr>
        <w:tc>
          <w:tcPr>
            <w:tcW w:w="416" w:type="dxa"/>
          </w:tcPr>
          <w:p w14:paraId="20C2E3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FABD5B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33D90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19B6E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7389F80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FD35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F5A86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454B1D7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B5223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8EF3BC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6CD41A9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0C73D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8C4AB1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</w:t>
            </w:r>
            <w:proofErr w:type="gramEnd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años)</w:t>
            </w:r>
          </w:p>
        </w:tc>
        <w:tc>
          <w:tcPr>
            <w:tcW w:w="1228" w:type="dxa"/>
            <w:vAlign w:val="center"/>
          </w:tcPr>
          <w:p w14:paraId="4BE45CB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12C667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88CC3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0FEC7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2CEE92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76F798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6A95020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Valor actual en </w:t>
            </w:r>
            <w:proofErr w:type="spellStart"/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PesosDominicanos</w:t>
            </w:r>
            <w:proofErr w:type="spellEnd"/>
          </w:p>
        </w:tc>
      </w:tr>
      <w:tr w:rsidR="00521233" w:rsidRPr="00E124CB" w14:paraId="4283AFE8" w14:textId="77777777" w:rsidTr="00521233">
        <w:trPr>
          <w:jc w:val="center"/>
        </w:trPr>
        <w:tc>
          <w:tcPr>
            <w:tcW w:w="416" w:type="dxa"/>
          </w:tcPr>
          <w:p w14:paraId="5E15C04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037EE314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35DA23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CA2D9A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84BF7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B25CB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69B0D6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55E021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3202BE5" w14:textId="77777777" w:rsidTr="00521233">
        <w:trPr>
          <w:jc w:val="center"/>
        </w:trPr>
        <w:tc>
          <w:tcPr>
            <w:tcW w:w="416" w:type="dxa"/>
          </w:tcPr>
          <w:p w14:paraId="510038E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094367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FB05D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91BFE4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1F760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3960F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64A145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2FB05F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9C01C39" w14:textId="77777777" w:rsidTr="00521233">
        <w:trPr>
          <w:jc w:val="center"/>
        </w:trPr>
        <w:tc>
          <w:tcPr>
            <w:tcW w:w="416" w:type="dxa"/>
          </w:tcPr>
          <w:p w14:paraId="4440CA4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49C063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0A652D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7C45E5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64FD6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45A87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FF9ED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2148F0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508C201" w14:textId="77777777" w:rsidTr="00521233">
        <w:trPr>
          <w:jc w:val="center"/>
        </w:trPr>
        <w:tc>
          <w:tcPr>
            <w:tcW w:w="416" w:type="dxa"/>
          </w:tcPr>
          <w:p w14:paraId="2A0762E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86A8B4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6E7F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C19A2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E894D4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4666CB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86687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06CB28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CB71ACB" w14:textId="77777777" w:rsidTr="00521233">
        <w:trPr>
          <w:jc w:val="center"/>
        </w:trPr>
        <w:tc>
          <w:tcPr>
            <w:tcW w:w="416" w:type="dxa"/>
          </w:tcPr>
          <w:p w14:paraId="3C074A4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B8415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DAF29A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3DEBCE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30272F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004CC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68E8E9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6600187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E194800" w14:textId="77777777" w:rsidTr="00521233">
        <w:trPr>
          <w:jc w:val="center"/>
        </w:trPr>
        <w:tc>
          <w:tcPr>
            <w:tcW w:w="416" w:type="dxa"/>
          </w:tcPr>
          <w:p w14:paraId="078BB2D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559AF5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A7608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2F44C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6D89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1509BC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C748C2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E31F88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9CDE493" w14:textId="77777777" w:rsidTr="00521233">
        <w:trPr>
          <w:jc w:val="center"/>
        </w:trPr>
        <w:tc>
          <w:tcPr>
            <w:tcW w:w="416" w:type="dxa"/>
          </w:tcPr>
          <w:p w14:paraId="7AEBF32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8DC002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AFDA74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00694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7873FB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AA2F3C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86F76B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729CD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DD22665" w14:textId="77777777" w:rsidTr="00521233">
        <w:trPr>
          <w:jc w:val="center"/>
        </w:trPr>
        <w:tc>
          <w:tcPr>
            <w:tcW w:w="416" w:type="dxa"/>
          </w:tcPr>
          <w:p w14:paraId="4AC6AF5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340C76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72EF33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F3475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A97C22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00A1C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24BCF1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154D09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A93EC52" w14:textId="77777777" w:rsidTr="00521233">
        <w:trPr>
          <w:jc w:val="center"/>
        </w:trPr>
        <w:tc>
          <w:tcPr>
            <w:tcW w:w="416" w:type="dxa"/>
          </w:tcPr>
          <w:p w14:paraId="2217A16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F977C1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7FE3A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4E70F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64F823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343B92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822A49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4123B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9CA4D89" w14:textId="77777777" w:rsidTr="00521233">
        <w:trPr>
          <w:jc w:val="center"/>
        </w:trPr>
        <w:tc>
          <w:tcPr>
            <w:tcW w:w="416" w:type="dxa"/>
          </w:tcPr>
          <w:p w14:paraId="37DDBAF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505B5466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5AC1BAC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5262E9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4D644B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166BC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632A37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FB4E5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66E6975" w14:textId="77777777" w:rsidTr="00521233">
        <w:trPr>
          <w:jc w:val="center"/>
        </w:trPr>
        <w:tc>
          <w:tcPr>
            <w:tcW w:w="416" w:type="dxa"/>
          </w:tcPr>
          <w:p w14:paraId="610D89D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F6CD2F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E5545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4E1AA4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04E5E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997C5B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E892F9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FF35E1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2B77DBE" w14:textId="77777777" w:rsidTr="00521233">
        <w:trPr>
          <w:jc w:val="center"/>
        </w:trPr>
        <w:tc>
          <w:tcPr>
            <w:tcW w:w="416" w:type="dxa"/>
          </w:tcPr>
          <w:p w14:paraId="34D08F2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0FFF3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0BDCD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C8535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D5EB3E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290FB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34DCFE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B2DAFA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74EEB2E" w14:textId="77777777" w:rsidTr="00521233">
        <w:trPr>
          <w:jc w:val="center"/>
        </w:trPr>
        <w:tc>
          <w:tcPr>
            <w:tcW w:w="416" w:type="dxa"/>
          </w:tcPr>
          <w:p w14:paraId="445FBC1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7BF7E9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86774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3DC7F8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D151F4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E5ED5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7259B2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8BF208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F9A1C9C" w14:textId="77777777" w:rsidTr="00521233">
        <w:trPr>
          <w:jc w:val="center"/>
        </w:trPr>
        <w:tc>
          <w:tcPr>
            <w:tcW w:w="416" w:type="dxa"/>
          </w:tcPr>
          <w:p w14:paraId="49A0EFE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E20EAA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D6F22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4152BD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B40D21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C8B28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E755D0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77E9E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D275F1F" w14:textId="77777777" w:rsidTr="00521233">
        <w:trPr>
          <w:jc w:val="center"/>
        </w:trPr>
        <w:tc>
          <w:tcPr>
            <w:tcW w:w="416" w:type="dxa"/>
          </w:tcPr>
          <w:p w14:paraId="5648996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A31499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E15C3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39C219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7C2909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E32347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714A9B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EC02A6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56D942E" w14:textId="77777777" w:rsidTr="00521233">
        <w:trPr>
          <w:jc w:val="center"/>
        </w:trPr>
        <w:tc>
          <w:tcPr>
            <w:tcW w:w="416" w:type="dxa"/>
          </w:tcPr>
          <w:p w14:paraId="6A7920D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3ECFC2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592DC5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E1B732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E1CB97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F04DDF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8C3C8E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9FF625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BEC8DF2" w14:textId="77777777" w:rsidTr="00521233">
        <w:trPr>
          <w:jc w:val="center"/>
        </w:trPr>
        <w:tc>
          <w:tcPr>
            <w:tcW w:w="416" w:type="dxa"/>
          </w:tcPr>
          <w:p w14:paraId="47DA6EFE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1E0EEA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D30311E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CD92B6E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2640B8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1A26F6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D556F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1AB190C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582F4D3" w14:textId="77777777" w:rsidTr="00521233">
        <w:trPr>
          <w:jc w:val="center"/>
        </w:trPr>
        <w:tc>
          <w:tcPr>
            <w:tcW w:w="416" w:type="dxa"/>
          </w:tcPr>
          <w:p w14:paraId="5D0E335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04D36FF7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3E7AF9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EBF81E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3E709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76A9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04684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C4EC90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7F88151" w14:textId="77777777" w:rsidTr="00521233">
        <w:trPr>
          <w:jc w:val="center"/>
        </w:trPr>
        <w:tc>
          <w:tcPr>
            <w:tcW w:w="416" w:type="dxa"/>
          </w:tcPr>
          <w:p w14:paraId="5BF70FF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02CD5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2F5DE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D54E83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D5CC4F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FC384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907D6D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CC9777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1EFAC66" w14:textId="77777777" w:rsidTr="00521233">
        <w:trPr>
          <w:jc w:val="center"/>
        </w:trPr>
        <w:tc>
          <w:tcPr>
            <w:tcW w:w="416" w:type="dxa"/>
          </w:tcPr>
          <w:p w14:paraId="1385FB0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5FB5BD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6FFE27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1A087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67C807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592C1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4FCA7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BC14E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B328987" w14:textId="77777777" w:rsidTr="00521233">
        <w:trPr>
          <w:jc w:val="center"/>
        </w:trPr>
        <w:tc>
          <w:tcPr>
            <w:tcW w:w="416" w:type="dxa"/>
          </w:tcPr>
          <w:p w14:paraId="12B5A6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DD3FAF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84FEBB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D137DD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FD056B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69B4C4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EC9F0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410950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017F1FB" w14:textId="77777777" w:rsidTr="00521233">
        <w:trPr>
          <w:jc w:val="center"/>
        </w:trPr>
        <w:tc>
          <w:tcPr>
            <w:tcW w:w="416" w:type="dxa"/>
          </w:tcPr>
          <w:p w14:paraId="5CD30B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7722E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281009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A007D8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FDD0B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E0C047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E1498C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736103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8897493" w14:textId="77777777" w:rsidTr="00521233">
        <w:trPr>
          <w:jc w:val="center"/>
        </w:trPr>
        <w:tc>
          <w:tcPr>
            <w:tcW w:w="416" w:type="dxa"/>
          </w:tcPr>
          <w:p w14:paraId="41AAFD47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7C3777D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CBE96E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9C6CD78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C54A63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DC39C7C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456FB0B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7E99F1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BF1E288" w14:textId="77777777" w:rsidTr="00521233">
        <w:trPr>
          <w:jc w:val="center"/>
        </w:trPr>
        <w:tc>
          <w:tcPr>
            <w:tcW w:w="416" w:type="dxa"/>
          </w:tcPr>
          <w:p w14:paraId="6C49F3D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C1D0B3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437A1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4AED69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26B0E5C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12BF6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A45C669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1D9648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098C7FA9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E0A1A6F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4A4FC54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70DA7D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90C8" w14:textId="77777777" w:rsidR="005910CE" w:rsidRDefault="005910CE" w:rsidP="001007E7">
      <w:pPr>
        <w:spacing w:after="0" w:line="240" w:lineRule="auto"/>
      </w:pPr>
      <w:r>
        <w:separator/>
      </w:r>
    </w:p>
  </w:endnote>
  <w:endnote w:type="continuationSeparator" w:id="0">
    <w:p w14:paraId="367A9942" w14:textId="77777777" w:rsidR="005910CE" w:rsidRDefault="005910C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F1701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77F491B" wp14:editId="49246939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10CE">
      <w:rPr>
        <w:rFonts w:ascii="Arial Narrow" w:hAnsi="Arial Narrow"/>
        <w:noProof/>
        <w:sz w:val="12"/>
        <w:lang w:val="es-DO"/>
      </w:rPr>
      <w:pict w14:anchorId="14E59670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C268F2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E4E82D8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4FE55D7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7C2FC383" w14:textId="77777777" w:rsidR="00807015" w:rsidRDefault="00807015"/>
            </w:txbxContent>
          </v:textbox>
        </v:shape>
      </w:pict>
    </w:r>
    <w:r w:rsidR="005910CE">
      <w:rPr>
        <w:rFonts w:ascii="Arial Narrow" w:hAnsi="Arial Narrow"/>
        <w:noProof/>
        <w:sz w:val="12"/>
        <w:lang w:val="es-DO" w:eastAsia="zh-TW"/>
      </w:rPr>
      <w:pict w14:anchorId="46C8FB49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0E49222C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212572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A6728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085369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8CB8A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E95423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D0333" w14:textId="77777777" w:rsidR="005910CE" w:rsidRDefault="005910CE" w:rsidP="001007E7">
      <w:pPr>
        <w:spacing w:after="0" w:line="240" w:lineRule="auto"/>
      </w:pPr>
      <w:r>
        <w:separator/>
      </w:r>
    </w:p>
  </w:footnote>
  <w:footnote w:type="continuationSeparator" w:id="0">
    <w:p w14:paraId="6AA1A239" w14:textId="77777777" w:rsidR="005910CE" w:rsidRDefault="005910C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050BC1"/>
    <w:rsid w:val="00055568"/>
    <w:rsid w:val="000566E0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B6BDC"/>
    <w:rsid w:val="002E1412"/>
    <w:rsid w:val="002E6B9A"/>
    <w:rsid w:val="00314023"/>
    <w:rsid w:val="003169FB"/>
    <w:rsid w:val="00332B0B"/>
    <w:rsid w:val="00347C4D"/>
    <w:rsid w:val="003C23C5"/>
    <w:rsid w:val="003D160E"/>
    <w:rsid w:val="0042490F"/>
    <w:rsid w:val="004479F8"/>
    <w:rsid w:val="004564FE"/>
    <w:rsid w:val="00462024"/>
    <w:rsid w:val="00466B9C"/>
    <w:rsid w:val="0049709D"/>
    <w:rsid w:val="004D45A8"/>
    <w:rsid w:val="004F3CAF"/>
    <w:rsid w:val="00521233"/>
    <w:rsid w:val="00523ABA"/>
    <w:rsid w:val="00535962"/>
    <w:rsid w:val="00587691"/>
    <w:rsid w:val="005910CE"/>
    <w:rsid w:val="005B292B"/>
    <w:rsid w:val="00611A07"/>
    <w:rsid w:val="0062592A"/>
    <w:rsid w:val="00626D0C"/>
    <w:rsid w:val="00647618"/>
    <w:rsid w:val="006506D0"/>
    <w:rsid w:val="006507A2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83746"/>
    <w:rsid w:val="00887091"/>
    <w:rsid w:val="008B3AE5"/>
    <w:rsid w:val="008B3E42"/>
    <w:rsid w:val="008E3EB4"/>
    <w:rsid w:val="00935F1B"/>
    <w:rsid w:val="00936BC9"/>
    <w:rsid w:val="00A16099"/>
    <w:rsid w:val="00A640BD"/>
    <w:rsid w:val="00A70B66"/>
    <w:rsid w:val="00AA6A2D"/>
    <w:rsid w:val="00AD7919"/>
    <w:rsid w:val="00B02129"/>
    <w:rsid w:val="00B227FF"/>
    <w:rsid w:val="00B448B7"/>
    <w:rsid w:val="00B51012"/>
    <w:rsid w:val="00B62EEF"/>
    <w:rsid w:val="00B830F7"/>
    <w:rsid w:val="00B84CF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730C0"/>
    <w:rsid w:val="00CA0E82"/>
    <w:rsid w:val="00CA4661"/>
    <w:rsid w:val="00CE093E"/>
    <w:rsid w:val="00CE67A3"/>
    <w:rsid w:val="00D05E79"/>
    <w:rsid w:val="00D24FA7"/>
    <w:rsid w:val="00D43B38"/>
    <w:rsid w:val="00D64696"/>
    <w:rsid w:val="00D90D49"/>
    <w:rsid w:val="00DC5D96"/>
    <w:rsid w:val="00DD4F3E"/>
    <w:rsid w:val="00E124CB"/>
    <w:rsid w:val="00E13E55"/>
    <w:rsid w:val="00EA40CE"/>
    <w:rsid w:val="00EA7406"/>
    <w:rsid w:val="00EC0FBF"/>
    <w:rsid w:val="00EE1E7B"/>
    <w:rsid w:val="00F225BF"/>
    <w:rsid w:val="00F53753"/>
    <w:rsid w:val="00F7167E"/>
    <w:rsid w:val="00F7443C"/>
    <w:rsid w:val="00F9504D"/>
    <w:rsid w:val="00FC2870"/>
    <w:rsid w:val="00FD118E"/>
    <w:rsid w:val="00FE54F3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01F2177B"/>
  <w15:docId w15:val="{BE5F86A4-B5F4-406F-87EE-20947C92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53001-7B7F-48EA-B83F-B1949F19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14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23</cp:revision>
  <cp:lastPrinted>2011-03-04T18:41:00Z</cp:lastPrinted>
  <dcterms:created xsi:type="dcterms:W3CDTF">2011-03-04T18:42:00Z</dcterms:created>
  <dcterms:modified xsi:type="dcterms:W3CDTF">2026-10-08T13:48:00Z</dcterms:modified>
</cp:coreProperties>
</file>