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4D293" w14:textId="64EB2A32" w:rsidR="009D414F" w:rsidRDefault="00781AAF" w:rsidP="00130549">
      <w:pPr>
        <w:tabs>
          <w:tab w:val="right" w:pos="9027"/>
        </w:tabs>
      </w:pPr>
      <w:r w:rsidRPr="00781AAF">
        <w:rPr>
          <w:noProof/>
        </w:rPr>
        <w:drawing>
          <wp:anchor distT="0" distB="0" distL="114300" distR="114300" simplePos="0" relativeHeight="251658240" behindDoc="1" locked="0" layoutInCell="1" allowOverlap="1" wp14:anchorId="2CBEB893" wp14:editId="7EA56E7D">
            <wp:simplePos x="0" y="0"/>
            <wp:positionH relativeFrom="column">
              <wp:posOffset>1327868</wp:posOffset>
            </wp:positionH>
            <wp:positionV relativeFrom="paragraph">
              <wp:posOffset>-302149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EF72B" w14:textId="77777777" w:rsidR="009D414F" w:rsidRDefault="00C24515" w:rsidP="00130549">
      <w:pPr>
        <w:tabs>
          <w:tab w:val="right" w:pos="9027"/>
        </w:tabs>
      </w:pPr>
      <w:r>
        <w:rPr>
          <w:noProof/>
          <w:lang w:val="en-US"/>
        </w:rPr>
        <w:pict w14:anchorId="536CE5A3">
          <v:group id="_x0000_s2068" style="position:absolute;margin-left:354.45pt;margin-top:.45pt;width:150.65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6C1E439" w14:textId="36B45A58" w:rsidR="00966C94" w:rsidRPr="00966C94" w:rsidRDefault="00E2470A" w:rsidP="00966C94">
                              <w:r w:rsidRPr="00E2470A">
                                <w:rPr>
                                  <w:rStyle w:val="Style2"/>
                                </w:rPr>
                                <w:t>MIDE-CCC-CP-2026-003</w:t>
                              </w:r>
                              <w:r w:rsidR="002E487C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  <w:p w14:paraId="775D2EBA" w14:textId="77777777" w:rsidR="009D414F" w:rsidRPr="009D414F" w:rsidRDefault="009D414F" w:rsidP="009D414F"/>
                        <w:p w14:paraId="4CD69579" w14:textId="77777777" w:rsidR="00130549" w:rsidRPr="00535962" w:rsidRDefault="00C24515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7A868BA4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08CF513" w14:textId="77777777" w:rsidR="00535962" w:rsidRPr="00F7167E" w:rsidRDefault="00C24515" w:rsidP="00130549">
      <w:pPr>
        <w:tabs>
          <w:tab w:val="right" w:pos="9027"/>
        </w:tabs>
      </w:pPr>
      <w:r>
        <w:rPr>
          <w:noProof/>
          <w:lang w:val="en-US"/>
        </w:rPr>
        <w:pict w14:anchorId="13B27835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46503226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4AA2CC8B" w14:textId="77777777" w:rsidR="00535962" w:rsidRPr="00535962" w:rsidRDefault="00C24515" w:rsidP="00535962">
      <w:r>
        <w:rPr>
          <w:rStyle w:val="Institucion"/>
          <w:color w:val="FF0000"/>
          <w:sz w:val="28"/>
          <w:lang w:eastAsia="zh-TW"/>
        </w:rPr>
        <w:pict w14:anchorId="40BA4280">
          <v:shape id="_x0000_s2064" type="#_x0000_t202" style="position:absolute;margin-left:162pt;margin-top:1.2pt;width:142.65pt;height:22pt;z-index:251691008;mso-width-relative:margin;mso-height-relative:margin" stroked="f">
            <v:textbox style="mso-next-textbox:#_x0000_s2064">
              <w:txbxContent>
                <w:p w14:paraId="68B034C2" w14:textId="77777777" w:rsidR="009D414F" w:rsidRPr="00E86925" w:rsidRDefault="00C24515" w:rsidP="009D414F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414F" w:rsidRPr="00E86925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  <w:p w14:paraId="4AE4ED50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628DC6E3" w14:textId="77777777" w:rsidR="00535962" w:rsidRDefault="00C24515" w:rsidP="00535962">
      <w:r>
        <w:rPr>
          <w:noProof/>
          <w:color w:val="FF0000"/>
          <w:lang w:eastAsia="zh-TW"/>
        </w:rPr>
        <w:pict w14:anchorId="4495F9A6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4728FD28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</w:p>
              </w:txbxContent>
            </v:textbox>
          </v:shape>
        </w:pict>
      </w:r>
    </w:p>
    <w:p w14:paraId="7413DCDC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90CE16D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3E30F607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775B45CD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0391D2D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C5173D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2BD4F53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23D0F69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2291832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4361701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C171FE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71F030C2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6E2F445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65EC27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1C57DE19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07307061" w14:textId="77777777" w:rsidTr="009079FB">
        <w:trPr>
          <w:trHeight w:val="731"/>
        </w:trPr>
        <w:tc>
          <w:tcPr>
            <w:tcW w:w="3402" w:type="dxa"/>
          </w:tcPr>
          <w:p w14:paraId="268B6DDA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0202E9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3E367FC2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4BD00A8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8B6E50E" w14:textId="77777777" w:rsidTr="009079FB">
        <w:trPr>
          <w:trHeight w:val="731"/>
        </w:trPr>
        <w:tc>
          <w:tcPr>
            <w:tcW w:w="3402" w:type="dxa"/>
          </w:tcPr>
          <w:p w14:paraId="6853E778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E3C334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DC48F36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79B6A02B" w14:textId="77777777" w:rsidTr="009079FB">
        <w:trPr>
          <w:trHeight w:val="731"/>
        </w:trPr>
        <w:tc>
          <w:tcPr>
            <w:tcW w:w="3402" w:type="dxa"/>
          </w:tcPr>
          <w:p w14:paraId="5B7E2D2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2969CDE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70C9B8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E2B789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4BD690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1742D34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8C01A42" w14:textId="77777777" w:rsidTr="009079FB">
        <w:tc>
          <w:tcPr>
            <w:tcW w:w="3229" w:type="dxa"/>
            <w:vAlign w:val="center"/>
          </w:tcPr>
          <w:p w14:paraId="20F70C0B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4095C7E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4D22D4D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4C4B1EF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78F060D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27E25EE2" w14:textId="77777777" w:rsidTr="009079FB">
        <w:tc>
          <w:tcPr>
            <w:tcW w:w="3229" w:type="dxa"/>
          </w:tcPr>
          <w:p w14:paraId="3CBC1D1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7B496E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060EFC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7F21FF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EC21D1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E75B022" w14:textId="77777777" w:rsidTr="009079FB">
        <w:tc>
          <w:tcPr>
            <w:tcW w:w="3229" w:type="dxa"/>
          </w:tcPr>
          <w:p w14:paraId="325EDD0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C52B9C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CADC56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17B16F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2C3E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E74CCDC" w14:textId="77777777" w:rsidTr="009079FB">
        <w:tc>
          <w:tcPr>
            <w:tcW w:w="3229" w:type="dxa"/>
          </w:tcPr>
          <w:p w14:paraId="43F2DE9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75249A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AE1779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6B5E4D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B184DF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1E3E79E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F396E1E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4246F3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EA887C9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426DE3A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0CC2D83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9ED23A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97C77B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17EED4B8" w14:textId="77777777" w:rsidTr="009079FB">
        <w:tc>
          <w:tcPr>
            <w:tcW w:w="3261" w:type="dxa"/>
            <w:vAlign w:val="center"/>
          </w:tcPr>
          <w:p w14:paraId="070938A5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07CEB5E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0256651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5D2ED84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73A59119" w14:textId="77777777" w:rsidTr="009079FB">
        <w:tc>
          <w:tcPr>
            <w:tcW w:w="3261" w:type="dxa"/>
          </w:tcPr>
          <w:p w14:paraId="406362A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3FCD336E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3E3ADFB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BEB1C24" w14:textId="77777777" w:rsidTr="009079FB">
        <w:tc>
          <w:tcPr>
            <w:tcW w:w="3261" w:type="dxa"/>
          </w:tcPr>
          <w:p w14:paraId="31BC649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36AEB8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7D9DC7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A36E49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9CAE53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6897DD38" w14:textId="77777777" w:rsidTr="009079FB">
        <w:tc>
          <w:tcPr>
            <w:tcW w:w="1560" w:type="dxa"/>
            <w:vAlign w:val="center"/>
          </w:tcPr>
          <w:p w14:paraId="07C89B7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6010351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5FE9012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8DE475B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264302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64F0ECA6" w14:textId="77777777" w:rsidTr="009079FB">
        <w:tc>
          <w:tcPr>
            <w:tcW w:w="1560" w:type="dxa"/>
          </w:tcPr>
          <w:p w14:paraId="250EAF1F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3F6102D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B5DB8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B2939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6BD4FCB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08DBB27" w14:textId="77777777" w:rsidTr="009079FB">
        <w:tc>
          <w:tcPr>
            <w:tcW w:w="1560" w:type="dxa"/>
          </w:tcPr>
          <w:p w14:paraId="09B37E3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5FEAD2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454D1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AC483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B5B81C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200A3F7" w14:textId="77777777" w:rsidTr="009079FB">
        <w:tc>
          <w:tcPr>
            <w:tcW w:w="1560" w:type="dxa"/>
          </w:tcPr>
          <w:p w14:paraId="3851B28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13B3D2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8A53BD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F6401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3056BA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A14F2E2" w14:textId="77777777" w:rsidTr="009079FB">
        <w:tc>
          <w:tcPr>
            <w:tcW w:w="1560" w:type="dxa"/>
          </w:tcPr>
          <w:p w14:paraId="3D9F05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8A610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D6C36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1209E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E12961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0B68B9C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616D2C4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34A05CAE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71050E3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FBC77E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120FB00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949FAC0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06258A18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692F753C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9B5E0" w14:textId="77777777" w:rsidR="00C24515" w:rsidRDefault="00C24515" w:rsidP="001007E7">
      <w:pPr>
        <w:spacing w:after="0" w:line="240" w:lineRule="auto"/>
      </w:pPr>
      <w:r>
        <w:separator/>
      </w:r>
    </w:p>
  </w:endnote>
  <w:endnote w:type="continuationSeparator" w:id="0">
    <w:p w14:paraId="41389252" w14:textId="77777777" w:rsidR="00C24515" w:rsidRDefault="00C245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977B" w14:textId="77777777" w:rsidR="001007E7" w:rsidRDefault="00C24515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10F65E3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3530AC4B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68915BB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0A094037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1FF12C70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4139826" wp14:editId="5EC0D54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424F52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8DD4D6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CEF54C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493AFB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0C877C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75DAA" w14:textId="77777777" w:rsidR="00C24515" w:rsidRDefault="00C24515" w:rsidP="001007E7">
      <w:pPr>
        <w:spacing w:after="0" w:line="240" w:lineRule="auto"/>
      </w:pPr>
      <w:r>
        <w:separator/>
      </w:r>
    </w:p>
  </w:footnote>
  <w:footnote w:type="continuationSeparator" w:id="0">
    <w:p w14:paraId="276CCE7E" w14:textId="77777777" w:rsidR="00C24515" w:rsidRDefault="00C24515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680F5" w14:textId="77777777" w:rsidR="004D25CB" w:rsidRDefault="00C24515">
    <w:pPr>
      <w:pStyle w:val="Encabezado"/>
    </w:pPr>
    <w:r>
      <w:rPr>
        <w:noProof/>
        <w:lang w:val="en-US"/>
      </w:rPr>
      <w:pict w14:anchorId="6457A233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56D170C9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9077D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9077D" w:rsidRPr="00C9077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14970">
    <w:abstractNumId w:val="0"/>
  </w:num>
  <w:num w:numId="2" w16cid:durableId="571506223">
    <w:abstractNumId w:val="2"/>
  </w:num>
  <w:num w:numId="3" w16cid:durableId="1039090608">
    <w:abstractNumId w:val="1"/>
  </w:num>
  <w:num w:numId="4" w16cid:durableId="843202061">
    <w:abstractNumId w:val="3"/>
  </w:num>
  <w:num w:numId="5" w16cid:durableId="1125348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50BC1"/>
    <w:rsid w:val="00071BD7"/>
    <w:rsid w:val="000A35DD"/>
    <w:rsid w:val="000B0DCD"/>
    <w:rsid w:val="000B3406"/>
    <w:rsid w:val="000C73D4"/>
    <w:rsid w:val="000D36BE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C4C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2E487C"/>
    <w:rsid w:val="00314023"/>
    <w:rsid w:val="00341484"/>
    <w:rsid w:val="00392351"/>
    <w:rsid w:val="00392F6D"/>
    <w:rsid w:val="003E3192"/>
    <w:rsid w:val="00404131"/>
    <w:rsid w:val="00404295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37BFA"/>
    <w:rsid w:val="00643FAC"/>
    <w:rsid w:val="006471AF"/>
    <w:rsid w:val="00647618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81AAF"/>
    <w:rsid w:val="007B0E1F"/>
    <w:rsid w:val="007B6F6F"/>
    <w:rsid w:val="007C2731"/>
    <w:rsid w:val="00820C9F"/>
    <w:rsid w:val="0082707E"/>
    <w:rsid w:val="008315B0"/>
    <w:rsid w:val="00883746"/>
    <w:rsid w:val="008A04C0"/>
    <w:rsid w:val="008B3AE5"/>
    <w:rsid w:val="008C388B"/>
    <w:rsid w:val="008D73DC"/>
    <w:rsid w:val="009079FB"/>
    <w:rsid w:val="0096275B"/>
    <w:rsid w:val="00966C94"/>
    <w:rsid w:val="00966EEE"/>
    <w:rsid w:val="009851AA"/>
    <w:rsid w:val="009A29C7"/>
    <w:rsid w:val="009A4E12"/>
    <w:rsid w:val="009C5868"/>
    <w:rsid w:val="009D414F"/>
    <w:rsid w:val="00A16099"/>
    <w:rsid w:val="00A231BB"/>
    <w:rsid w:val="00A42497"/>
    <w:rsid w:val="00A640BD"/>
    <w:rsid w:val="00A641A7"/>
    <w:rsid w:val="00A70B66"/>
    <w:rsid w:val="00A72F42"/>
    <w:rsid w:val="00AD7919"/>
    <w:rsid w:val="00AE0BEA"/>
    <w:rsid w:val="00B040F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D5BB7"/>
    <w:rsid w:val="00BE0B91"/>
    <w:rsid w:val="00BF56C5"/>
    <w:rsid w:val="00C078CB"/>
    <w:rsid w:val="00C22DBE"/>
    <w:rsid w:val="00C24515"/>
    <w:rsid w:val="00C5078F"/>
    <w:rsid w:val="00C63086"/>
    <w:rsid w:val="00C66D08"/>
    <w:rsid w:val="00C7470C"/>
    <w:rsid w:val="00C9077D"/>
    <w:rsid w:val="00CA0E82"/>
    <w:rsid w:val="00CA164C"/>
    <w:rsid w:val="00CA4661"/>
    <w:rsid w:val="00CA62AF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2470A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3444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642B7B7F"/>
  <w15:docId w15:val="{B8451D25-351A-4BEB-9817-27232BC1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75651-5B37-4DCD-B629-C5A91F85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2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16</cp:revision>
  <cp:lastPrinted>2011-03-04T18:59:00Z</cp:lastPrinted>
  <dcterms:created xsi:type="dcterms:W3CDTF">2011-03-04T19:00:00Z</dcterms:created>
  <dcterms:modified xsi:type="dcterms:W3CDTF">2026-10-08T13:52:00Z</dcterms:modified>
</cp:coreProperties>
</file>