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6FB21" w14:textId="77777777" w:rsidR="00535962" w:rsidRPr="00F7167E" w:rsidRDefault="00AB2785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4B64F4F" wp14:editId="410D78F8">
                <wp:simplePos x="0" y="0"/>
                <wp:positionH relativeFrom="column">
                  <wp:posOffset>6743700</wp:posOffset>
                </wp:positionH>
                <wp:positionV relativeFrom="paragraph">
                  <wp:posOffset>-581025</wp:posOffset>
                </wp:positionV>
                <wp:extent cx="21488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88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114944" w14:textId="77777777" w:rsidR="00C9192B" w:rsidRPr="00C9192B" w:rsidRDefault="00C9192B" w:rsidP="00C9192B">
                                <w:r w:rsidRPr="00C9192B">
                                  <w:t>ARS SENASA-CCC-CP-2026-0011</w:t>
                                </w:r>
                              </w:p>
                              <w:p w14:paraId="2E8014BD" w14:textId="04987D73" w:rsidR="00957FDA" w:rsidRPr="00535962" w:rsidRDefault="00957FDA" w:rsidP="00957FDA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9D53E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B64F4F" id="Group 21" o:spid="_x0000_s1026" style="position:absolute;margin-left:531pt;margin-top:-45.75pt;width:169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9114944" w14:textId="77777777" w:rsidR="00C9192B" w:rsidRPr="00C9192B" w:rsidRDefault="00C9192B" w:rsidP="00C9192B">
                          <w:r w:rsidRPr="00C9192B">
                            <w:t>ARS SENASA-CCC-CP-2026-0011</w:t>
                          </w:r>
                        </w:p>
                        <w:p w14:paraId="2E8014BD" w14:textId="04987D73" w:rsidR="00957FDA" w:rsidRPr="00535962" w:rsidRDefault="00957FDA" w:rsidP="00957FDA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129D53E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E691D1" wp14:editId="7474E2F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66F39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691D1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55366F39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339749" wp14:editId="3305753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7C583A8" w14:textId="0A12D9CD" w:rsidR="00BC61BD" w:rsidRPr="00BC61BD" w:rsidRDefault="00B0107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B0107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03A3124" wp14:editId="237BF73D">
                                      <wp:extent cx="676275" cy="771525"/>
                                      <wp:effectExtent l="0" t="0" r="9525" b="9525"/>
                                      <wp:docPr id="19" name="Imagen 19" descr="Interfaz de usuario gráfica&#10;&#10;Descripción generada automáticamente con confianza media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" name="Imagen 19" descr="Interfaz de usuario gráfica&#10;&#10;Descripción generada automáticamente con confianza media"/>
                                              <pic:cNvPicPr/>
                                            </pic:nvPicPr>
                                            <pic:blipFill rotWithShape="1">
                                              <a:blip r:embed="rId7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6275" cy="7715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39749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7C583A8" w14:textId="0A12D9CD" w:rsidR="00BC61BD" w:rsidRPr="00BC61BD" w:rsidRDefault="00B01074">
                          <w:pPr>
                            <w:rPr>
                              <w:lang w:val="en-US"/>
                            </w:rPr>
                          </w:pPr>
                          <w:r w:rsidRPr="00B01074">
                            <w:rPr>
                              <w:noProof/>
                            </w:rPr>
                            <w:drawing>
                              <wp:inline distT="0" distB="0" distL="0" distR="0" wp14:anchorId="103A3124" wp14:editId="237BF73D">
                                <wp:extent cx="676275" cy="771525"/>
                                <wp:effectExtent l="0" t="0" r="9525" b="9525"/>
                                <wp:docPr id="19" name="Imagen 19" descr="Interfaz de usuario gráfica&#10;&#10;Descripción generada automáticamente con confianza media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" name="Imagen 19" descr="Interfaz de usuario gráfica&#10;&#10;Descripción generada automáticamente con confianza media"/>
                                        <pic:cNvPicPr/>
                                      </pic:nvPicPr>
                                      <pic:blipFill rotWithShape="1"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6275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FEAF2BE" wp14:editId="736F60AD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94976B" w14:textId="77777777" w:rsidR="002E1412" w:rsidRPr="002E1412" w:rsidRDefault="007F2E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B2785">
                                  <w:rPr>
                                    <w:rStyle w:val="Style6"/>
                                  </w:rPr>
                                  <w:t xml:space="preserve">Seguro Nacional de Salud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AF2BE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3E94976B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AB2785">
                            <w:rPr>
                              <w:rStyle w:val="Style6"/>
                            </w:rPr>
                            <w:t xml:space="preserve">Seguro Nacional de Salud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2DCBE38" wp14:editId="397A1714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AD065E" w14:textId="77777777" w:rsidR="00535962" w:rsidRPr="00535962" w:rsidRDefault="00AB2785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BD41E9A" wp14:editId="33A6C699">
                <wp:simplePos x="0" y="0"/>
                <wp:positionH relativeFrom="column">
                  <wp:posOffset>7172325</wp:posOffset>
                </wp:positionH>
                <wp:positionV relativeFrom="paragraph">
                  <wp:posOffset>36195</wp:posOffset>
                </wp:positionV>
                <wp:extent cx="1949450" cy="278130"/>
                <wp:effectExtent l="0" t="0" r="0" b="762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A588CF" w14:textId="087D7D79" w:rsidR="0026335F" w:rsidRPr="0026335F" w:rsidRDefault="007F2EB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C9192B">
                                  <w:rPr>
                                    <w:rStyle w:val="Style5"/>
                                  </w:rPr>
                                  <w:t>7</w:t>
                                </w:r>
                                <w:r w:rsidR="00BF051C">
                                  <w:rPr>
                                    <w:rStyle w:val="Style5"/>
                                    <w:lang w:val="es-DO"/>
                                  </w:rPr>
                                  <w:t xml:space="preserve"> de</w:t>
                                </w:r>
                                <w:r w:rsidR="004D1448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  <w:r w:rsidR="00C9192B">
                                  <w:rPr>
                                    <w:rStyle w:val="Style5"/>
                                  </w:rPr>
                                  <w:t>septiembre</w:t>
                                </w:r>
                                <w:r w:rsidR="00BF051C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41E9A" id="Text Box 12" o:spid="_x0000_s1034" type="#_x0000_t202" style="position:absolute;margin-left:564.75pt;margin-top:2.85pt;width:153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" filled="f" stroked="f">
                <v:textbox>
                  <w:txbxContent>
                    <w:p w14:paraId="3CA588CF" w14:textId="087D7D79" w:rsidR="0026335F" w:rsidRPr="0026335F" w:rsidRDefault="007F2EB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C9192B">
                            <w:rPr>
                              <w:rStyle w:val="Style5"/>
                            </w:rPr>
                            <w:t>7</w:t>
                          </w:r>
                          <w:r w:rsidR="00BF051C">
                            <w:rPr>
                              <w:rStyle w:val="Style5"/>
                              <w:lang w:val="es-DO"/>
                            </w:rPr>
                            <w:t xml:space="preserve"> de</w:t>
                          </w:r>
                          <w:r w:rsidR="004D1448">
                            <w:rPr>
                              <w:rStyle w:val="Style5"/>
                            </w:rPr>
                            <w:t xml:space="preserve"> </w:t>
                          </w:r>
                          <w:r w:rsidR="00C9192B">
                            <w:rPr>
                              <w:rStyle w:val="Style5"/>
                            </w:rPr>
                            <w:t>septiembre</w:t>
                          </w:r>
                          <w:r w:rsidR="00BF051C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1DAE74" wp14:editId="2DBA6DEF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0" r="0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72B395" w14:textId="77777777" w:rsidR="00F7443C" w:rsidRPr="004767CC" w:rsidRDefault="007F2EB3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DAE74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672B395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DA14C6" w14:textId="77777777" w:rsidR="00535962" w:rsidRDefault="00AB2785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1842D6" wp14:editId="11C903D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BA0A4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842D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CBA0A4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25BB47E" w14:textId="77777777" w:rsidR="0037246F" w:rsidRPr="00CA3E63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7FC0F917" w14:textId="77777777" w:rsidTr="00487C2F">
        <w:trPr>
          <w:trHeight w:val="560"/>
          <w:jc w:val="center"/>
        </w:trPr>
        <w:tc>
          <w:tcPr>
            <w:tcW w:w="849" w:type="dxa"/>
            <w:tcBorders>
              <w:bottom w:val="single" w:sz="4" w:space="0" w:color="auto"/>
            </w:tcBorders>
            <w:vAlign w:val="center"/>
          </w:tcPr>
          <w:p w14:paraId="132800F8" w14:textId="77777777" w:rsidR="0037246F" w:rsidRPr="00131369" w:rsidRDefault="008E08A6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 xml:space="preserve">Ítems 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tcBorders>
              <w:bottom w:val="single" w:sz="4" w:space="0" w:color="auto"/>
            </w:tcBorders>
            <w:vAlign w:val="center"/>
          </w:tcPr>
          <w:p w14:paraId="00B9F09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85031D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795D709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A673AE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54C7A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215A8D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3FB6E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663D19" w14:paraId="645F5198" w14:textId="77777777" w:rsidTr="00CE122A">
        <w:trPr>
          <w:trHeight w:val="660"/>
          <w:jc w:val="center"/>
        </w:trPr>
        <w:tc>
          <w:tcPr>
            <w:tcW w:w="849" w:type="dxa"/>
            <w:vAlign w:val="center"/>
          </w:tcPr>
          <w:p w14:paraId="2920ECE1" w14:textId="77777777" w:rsidR="00663D19" w:rsidRPr="00663D19" w:rsidRDefault="00663D19" w:rsidP="00663D19">
            <w:r w:rsidRPr="00663D19">
              <w:t>1</w:t>
            </w:r>
          </w:p>
        </w:tc>
        <w:tc>
          <w:tcPr>
            <w:tcW w:w="5584" w:type="dxa"/>
            <w:vAlign w:val="center"/>
          </w:tcPr>
          <w:p w14:paraId="6F2C4196" w14:textId="3B7213DC" w:rsidR="00663D19" w:rsidRPr="00663D19" w:rsidRDefault="00663D19" w:rsidP="00663D19"/>
        </w:tc>
        <w:tc>
          <w:tcPr>
            <w:tcW w:w="1276" w:type="dxa"/>
            <w:vAlign w:val="center"/>
          </w:tcPr>
          <w:p w14:paraId="0FDD0D22" w14:textId="57538DC1" w:rsidR="00663D19" w:rsidRPr="00663D19" w:rsidRDefault="00663D19" w:rsidP="00663D19"/>
        </w:tc>
        <w:tc>
          <w:tcPr>
            <w:tcW w:w="1276" w:type="dxa"/>
            <w:vAlign w:val="center"/>
          </w:tcPr>
          <w:p w14:paraId="2E4D8BB9" w14:textId="03365B27" w:rsidR="00663D19" w:rsidRPr="00663D19" w:rsidRDefault="00663D19" w:rsidP="00663D19"/>
        </w:tc>
        <w:tc>
          <w:tcPr>
            <w:tcW w:w="1701" w:type="dxa"/>
            <w:vAlign w:val="center"/>
          </w:tcPr>
          <w:p w14:paraId="6FF5FEC9" w14:textId="77777777" w:rsidR="00663D19" w:rsidRPr="00663D19" w:rsidRDefault="00663D19" w:rsidP="00663D19"/>
        </w:tc>
        <w:tc>
          <w:tcPr>
            <w:tcW w:w="1559" w:type="dxa"/>
            <w:vAlign w:val="center"/>
          </w:tcPr>
          <w:p w14:paraId="4B3C6945" w14:textId="77777777" w:rsidR="00663D19" w:rsidRPr="00F505A4" w:rsidRDefault="00663D19" w:rsidP="00663D19"/>
        </w:tc>
        <w:tc>
          <w:tcPr>
            <w:tcW w:w="1843" w:type="dxa"/>
            <w:vAlign w:val="center"/>
          </w:tcPr>
          <w:p w14:paraId="679F4678" w14:textId="77777777" w:rsidR="00663D19" w:rsidRPr="00F505A4" w:rsidRDefault="00663D19" w:rsidP="00663D19"/>
        </w:tc>
      </w:tr>
      <w:tr w:rsidR="00CE122A" w14:paraId="4E067D06" w14:textId="77777777" w:rsidTr="00066DCD">
        <w:trPr>
          <w:trHeight w:val="560"/>
          <w:jc w:val="center"/>
        </w:trPr>
        <w:tc>
          <w:tcPr>
            <w:tcW w:w="849" w:type="dxa"/>
            <w:vAlign w:val="center"/>
          </w:tcPr>
          <w:p w14:paraId="37CA128E" w14:textId="77777777" w:rsidR="00CE122A" w:rsidRPr="00CE122A" w:rsidRDefault="00CE122A" w:rsidP="00CE122A">
            <w:r w:rsidRPr="00663D19">
              <w:t>2</w:t>
            </w:r>
          </w:p>
        </w:tc>
        <w:tc>
          <w:tcPr>
            <w:tcW w:w="5584" w:type="dxa"/>
            <w:vAlign w:val="center"/>
          </w:tcPr>
          <w:p w14:paraId="5E369F5C" w14:textId="784E3B5E" w:rsidR="00CE122A" w:rsidRPr="00CE122A" w:rsidRDefault="00CE122A" w:rsidP="00CE122A"/>
        </w:tc>
        <w:tc>
          <w:tcPr>
            <w:tcW w:w="1276" w:type="dxa"/>
          </w:tcPr>
          <w:p w14:paraId="708C7B17" w14:textId="59CBBE3E" w:rsidR="00CE122A" w:rsidRPr="00CE122A" w:rsidRDefault="00CE122A" w:rsidP="00CE122A"/>
        </w:tc>
        <w:tc>
          <w:tcPr>
            <w:tcW w:w="1276" w:type="dxa"/>
          </w:tcPr>
          <w:p w14:paraId="585B060F" w14:textId="2270BB3C" w:rsidR="00CE122A" w:rsidRPr="00CE122A" w:rsidRDefault="00CE122A" w:rsidP="00CE122A"/>
        </w:tc>
        <w:tc>
          <w:tcPr>
            <w:tcW w:w="1701" w:type="dxa"/>
            <w:vAlign w:val="center"/>
          </w:tcPr>
          <w:p w14:paraId="37044C16" w14:textId="77777777" w:rsidR="00CE122A" w:rsidRPr="00663D19" w:rsidRDefault="00CE122A" w:rsidP="00CE122A"/>
        </w:tc>
        <w:tc>
          <w:tcPr>
            <w:tcW w:w="1559" w:type="dxa"/>
            <w:vAlign w:val="center"/>
          </w:tcPr>
          <w:p w14:paraId="3AE7AB47" w14:textId="77777777" w:rsidR="00CE122A" w:rsidRPr="00F505A4" w:rsidRDefault="00CE122A" w:rsidP="00CE122A"/>
        </w:tc>
        <w:tc>
          <w:tcPr>
            <w:tcW w:w="1843" w:type="dxa"/>
            <w:vAlign w:val="center"/>
          </w:tcPr>
          <w:p w14:paraId="64A2A0FA" w14:textId="77777777" w:rsidR="00CE122A" w:rsidRPr="00F505A4" w:rsidRDefault="00CE122A" w:rsidP="00CE122A"/>
        </w:tc>
      </w:tr>
      <w:tr w:rsidR="0082519C" w14:paraId="04632FD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2D63F80" w14:textId="77777777" w:rsidR="0082519C" w:rsidRPr="009E55C4" w:rsidRDefault="0082519C" w:rsidP="0082519C"/>
          <w:p w14:paraId="404ED7B5" w14:textId="3120D39B" w:rsidR="0082519C" w:rsidRPr="0082519C" w:rsidRDefault="0082519C" w:rsidP="0082519C">
            <w:proofErr w:type="gramStart"/>
            <w:r w:rsidRPr="009E55C4">
              <w:t>VALOR  TOTAL</w:t>
            </w:r>
            <w:proofErr w:type="gramEnd"/>
            <w:r w:rsidRPr="009E55C4">
              <w:t xml:space="preserve"> DE </w:t>
            </w:r>
            <w:r w:rsidRPr="0082519C">
              <w:t>LA OFERTA: …………………………………</w:t>
            </w:r>
            <w:proofErr w:type="gramStart"/>
            <w:r w:rsidR="004D1448" w:rsidRPr="0082519C">
              <w:t>……</w:t>
            </w:r>
            <w:r w:rsidRPr="0082519C">
              <w:t>.</w:t>
            </w:r>
            <w:proofErr w:type="gramEnd"/>
            <w:r w:rsidRPr="0082519C">
              <w:t>……… RD$</w:t>
            </w:r>
          </w:p>
          <w:p w14:paraId="2BB61C2A" w14:textId="77777777" w:rsidR="0082519C" w:rsidRPr="0082519C" w:rsidRDefault="0082519C" w:rsidP="0082519C">
            <w:r w:rsidRPr="009E55C4">
              <w:t xml:space="preserve">Valor total de la oferta en </w:t>
            </w:r>
            <w:proofErr w:type="gramStart"/>
            <w:r w:rsidRPr="009E55C4">
              <w:t>letras:…</w:t>
            </w:r>
            <w:proofErr w:type="gramEnd"/>
            <w:r w:rsidRPr="009E55C4">
              <w:t>…………………………………………………………………………………………………………………………………</w:t>
            </w:r>
          </w:p>
        </w:tc>
      </w:tr>
    </w:tbl>
    <w:p w14:paraId="6C2EB72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736070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EB93F22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3B7EB2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1C4C495" w14:textId="77777777" w:rsidR="007B4164" w:rsidRPr="0037246F" w:rsidRDefault="0037246F" w:rsidP="00AB2785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>./…</w:t>
      </w:r>
      <w:proofErr w:type="gramStart"/>
      <w:r w:rsidRPr="00403697">
        <w:rPr>
          <w:color w:val="000000"/>
          <w:sz w:val="20"/>
          <w:szCs w:val="20"/>
        </w:rPr>
        <w:t>…….</w:t>
      </w:r>
      <w:proofErr w:type="gramEnd"/>
      <w:r w:rsidRPr="00403697">
        <w:rPr>
          <w:color w:val="000000"/>
          <w:sz w:val="20"/>
          <w:szCs w:val="20"/>
        </w:rPr>
        <w:t xml:space="preserve">… </w:t>
      </w:r>
      <w:r w:rsidRPr="00403697">
        <w:rPr>
          <w:color w:val="FF0000"/>
          <w:sz w:val="20"/>
          <w:szCs w:val="20"/>
        </w:rPr>
        <w:t>fecha</w:t>
      </w:r>
      <w:r w:rsidR="00AB2785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A5A28D" wp14:editId="5859EBB0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1270" r="0" b="317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4061B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5A28D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0A54061B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44B6C" w14:textId="77777777" w:rsidR="007F2EB3" w:rsidRDefault="007F2EB3" w:rsidP="001007E7">
      <w:pPr>
        <w:spacing w:after="0" w:line="240" w:lineRule="auto"/>
      </w:pPr>
      <w:r>
        <w:separator/>
      </w:r>
    </w:p>
  </w:endnote>
  <w:endnote w:type="continuationSeparator" w:id="0">
    <w:p w14:paraId="6B790998" w14:textId="77777777" w:rsidR="007F2EB3" w:rsidRDefault="007F2EB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BCC4E" w14:textId="77777777" w:rsidR="001007E7" w:rsidRDefault="00AB2785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3B6376" wp14:editId="6A63A192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B256D4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ABA08B0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DEC2393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3B637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6EB256D4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ABA08B0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DEC2393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5798B0D" w14:textId="77777777" w:rsidR="001007E7" w:rsidRDefault="00AB2785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3A5A0D" wp14:editId="589D4970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DEA7F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3A5A0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63DEA7F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62D84CD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51727AE" wp14:editId="0459F77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F08912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707D0" w14:textId="77777777" w:rsidR="007F2EB3" w:rsidRDefault="007F2EB3" w:rsidP="001007E7">
      <w:pPr>
        <w:spacing w:after="0" w:line="240" w:lineRule="auto"/>
      </w:pPr>
      <w:r>
        <w:separator/>
      </w:r>
    </w:p>
  </w:footnote>
  <w:footnote w:type="continuationSeparator" w:id="0">
    <w:p w14:paraId="24F17517" w14:textId="77777777" w:rsidR="007F2EB3" w:rsidRDefault="007F2EB3" w:rsidP="001007E7">
      <w:pPr>
        <w:spacing w:after="0" w:line="240" w:lineRule="auto"/>
      </w:pPr>
      <w:r>
        <w:continuationSeparator/>
      </w:r>
    </w:p>
  </w:footnote>
  <w:footnote w:id="1">
    <w:p w14:paraId="0A7714A8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56019A5" w14:textId="77777777" w:rsidR="0037246F" w:rsidRPr="00487C2F" w:rsidRDefault="0037246F" w:rsidP="0037246F">
      <w:pPr>
        <w:pStyle w:val="Textonotapie"/>
        <w:rPr>
          <w:rStyle w:val="Style3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2C54"/>
    <w:rsid w:val="000031B4"/>
    <w:rsid w:val="00034DD9"/>
    <w:rsid w:val="000372C6"/>
    <w:rsid w:val="000731E2"/>
    <w:rsid w:val="000B75D3"/>
    <w:rsid w:val="000C41E1"/>
    <w:rsid w:val="000F2AEC"/>
    <w:rsid w:val="001007E7"/>
    <w:rsid w:val="001020C0"/>
    <w:rsid w:val="001029C6"/>
    <w:rsid w:val="00107ADB"/>
    <w:rsid w:val="00123B8D"/>
    <w:rsid w:val="00147FFA"/>
    <w:rsid w:val="00157600"/>
    <w:rsid w:val="00162466"/>
    <w:rsid w:val="00170EC5"/>
    <w:rsid w:val="00194FF2"/>
    <w:rsid w:val="001F73A7"/>
    <w:rsid w:val="00200073"/>
    <w:rsid w:val="002277CD"/>
    <w:rsid w:val="00246911"/>
    <w:rsid w:val="00253DBA"/>
    <w:rsid w:val="0026335F"/>
    <w:rsid w:val="002860A4"/>
    <w:rsid w:val="00290BA7"/>
    <w:rsid w:val="002971F5"/>
    <w:rsid w:val="002C4A7E"/>
    <w:rsid w:val="002E1412"/>
    <w:rsid w:val="00300842"/>
    <w:rsid w:val="00314023"/>
    <w:rsid w:val="0031441A"/>
    <w:rsid w:val="00335EA4"/>
    <w:rsid w:val="00351DE8"/>
    <w:rsid w:val="0037246F"/>
    <w:rsid w:val="003A4539"/>
    <w:rsid w:val="003B29C3"/>
    <w:rsid w:val="003B38E0"/>
    <w:rsid w:val="003C64F1"/>
    <w:rsid w:val="003D0603"/>
    <w:rsid w:val="003D0D72"/>
    <w:rsid w:val="00403697"/>
    <w:rsid w:val="0042490F"/>
    <w:rsid w:val="00466B9C"/>
    <w:rsid w:val="004767CC"/>
    <w:rsid w:val="00484EC8"/>
    <w:rsid w:val="00487C2F"/>
    <w:rsid w:val="0049643D"/>
    <w:rsid w:val="004C4743"/>
    <w:rsid w:val="004D1448"/>
    <w:rsid w:val="004E4F9F"/>
    <w:rsid w:val="00535962"/>
    <w:rsid w:val="005876AB"/>
    <w:rsid w:val="005B442B"/>
    <w:rsid w:val="005D0D63"/>
    <w:rsid w:val="00611A07"/>
    <w:rsid w:val="0062592A"/>
    <w:rsid w:val="00646619"/>
    <w:rsid w:val="006506D0"/>
    <w:rsid w:val="00651E48"/>
    <w:rsid w:val="00663D19"/>
    <w:rsid w:val="006709BC"/>
    <w:rsid w:val="006F66CB"/>
    <w:rsid w:val="00746D09"/>
    <w:rsid w:val="00780880"/>
    <w:rsid w:val="007857D3"/>
    <w:rsid w:val="0079360B"/>
    <w:rsid w:val="007B1BEA"/>
    <w:rsid w:val="007B4164"/>
    <w:rsid w:val="007B6F6F"/>
    <w:rsid w:val="007B7228"/>
    <w:rsid w:val="007D71E5"/>
    <w:rsid w:val="007E3C23"/>
    <w:rsid w:val="007F2EB3"/>
    <w:rsid w:val="00810515"/>
    <w:rsid w:val="0082519C"/>
    <w:rsid w:val="0083342F"/>
    <w:rsid w:val="00854B4F"/>
    <w:rsid w:val="008B3AE5"/>
    <w:rsid w:val="008E08A6"/>
    <w:rsid w:val="009002B4"/>
    <w:rsid w:val="009540E1"/>
    <w:rsid w:val="00957FDA"/>
    <w:rsid w:val="00970A9C"/>
    <w:rsid w:val="009773D3"/>
    <w:rsid w:val="009A2AEC"/>
    <w:rsid w:val="009B0931"/>
    <w:rsid w:val="009D1141"/>
    <w:rsid w:val="009E0472"/>
    <w:rsid w:val="009E55C4"/>
    <w:rsid w:val="009F3ECC"/>
    <w:rsid w:val="00A16099"/>
    <w:rsid w:val="00A24343"/>
    <w:rsid w:val="00A4775B"/>
    <w:rsid w:val="00A55F6D"/>
    <w:rsid w:val="00A640BD"/>
    <w:rsid w:val="00AA15C6"/>
    <w:rsid w:val="00AB2785"/>
    <w:rsid w:val="00AB4966"/>
    <w:rsid w:val="00AC7631"/>
    <w:rsid w:val="00AD7919"/>
    <w:rsid w:val="00AF0D2F"/>
    <w:rsid w:val="00B01074"/>
    <w:rsid w:val="00B125AB"/>
    <w:rsid w:val="00B3101F"/>
    <w:rsid w:val="00B420BA"/>
    <w:rsid w:val="00B5356E"/>
    <w:rsid w:val="00B61D08"/>
    <w:rsid w:val="00B62EEF"/>
    <w:rsid w:val="00B9237C"/>
    <w:rsid w:val="00B97B51"/>
    <w:rsid w:val="00BC1D0C"/>
    <w:rsid w:val="00BC61BD"/>
    <w:rsid w:val="00BE4FB0"/>
    <w:rsid w:val="00BF051C"/>
    <w:rsid w:val="00BF1AD5"/>
    <w:rsid w:val="00C57679"/>
    <w:rsid w:val="00C66D08"/>
    <w:rsid w:val="00C9192B"/>
    <w:rsid w:val="00C967BA"/>
    <w:rsid w:val="00CA3E63"/>
    <w:rsid w:val="00CA4661"/>
    <w:rsid w:val="00CE122A"/>
    <w:rsid w:val="00CE67A3"/>
    <w:rsid w:val="00D067AB"/>
    <w:rsid w:val="00D24FA7"/>
    <w:rsid w:val="00D54B37"/>
    <w:rsid w:val="00D639C9"/>
    <w:rsid w:val="00D64696"/>
    <w:rsid w:val="00D90D49"/>
    <w:rsid w:val="00DA4027"/>
    <w:rsid w:val="00DC156E"/>
    <w:rsid w:val="00DC5D96"/>
    <w:rsid w:val="00DD4F3E"/>
    <w:rsid w:val="00E13E55"/>
    <w:rsid w:val="00E3360B"/>
    <w:rsid w:val="00E920CA"/>
    <w:rsid w:val="00E93A40"/>
    <w:rsid w:val="00E9511C"/>
    <w:rsid w:val="00E96D05"/>
    <w:rsid w:val="00EA021B"/>
    <w:rsid w:val="00EA7406"/>
    <w:rsid w:val="00EB128A"/>
    <w:rsid w:val="00EE64AF"/>
    <w:rsid w:val="00F116C5"/>
    <w:rsid w:val="00F225BF"/>
    <w:rsid w:val="00F25B99"/>
    <w:rsid w:val="00F4086F"/>
    <w:rsid w:val="00F505A4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A90862"/>
  <w15:docId w15:val="{D751B53A-36DF-4F60-B145-D35E416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paragraph" w:styleId="Ttulo1">
    <w:name w:val="heading 1"/>
    <w:basedOn w:val="Normal"/>
    <w:next w:val="Normal"/>
    <w:link w:val="Ttulo1Car"/>
    <w:uiPriority w:val="9"/>
    <w:qFormat/>
    <w:rsid w:val="00487C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EE64A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  <w:style w:type="character" w:customStyle="1" w:styleId="Ttulo1Car">
    <w:name w:val="Título 1 Car"/>
    <w:basedOn w:val="Fuentedeprrafopredeter"/>
    <w:link w:val="Ttulo1"/>
    <w:uiPriority w:val="9"/>
    <w:rsid w:val="00487C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CB891-B9DD-494F-9D19-E0A87DCAB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94</TotalTime>
  <Pages>1</Pages>
  <Words>95</Words>
  <Characters>579</Characters>
  <Application>Microsoft Office Word</Application>
  <DocSecurity>0</DocSecurity>
  <Lines>18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Madelin Cruz Guzman</cp:lastModifiedBy>
  <cp:revision>41</cp:revision>
  <cp:lastPrinted>2011-03-04T18:27:00Z</cp:lastPrinted>
  <dcterms:created xsi:type="dcterms:W3CDTF">2015-08-06T16:49:00Z</dcterms:created>
  <dcterms:modified xsi:type="dcterms:W3CDTF">2026-09-03T14:51:00Z</dcterms:modified>
</cp:coreProperties>
</file>