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83552" w14:textId="23673CA5" w:rsidR="00535962" w:rsidRPr="00F7167E" w:rsidRDefault="006B506A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765F4A40" wp14:editId="383D199F">
                <wp:simplePos x="0" y="0"/>
                <wp:positionH relativeFrom="column">
                  <wp:posOffset>3841750</wp:posOffset>
                </wp:positionH>
                <wp:positionV relativeFrom="paragraph">
                  <wp:posOffset>-558800</wp:posOffset>
                </wp:positionV>
                <wp:extent cx="2447290" cy="596900"/>
                <wp:effectExtent l="0" t="0" r="10160" b="12700"/>
                <wp:wrapNone/>
                <wp:docPr id="13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47290" cy="596900"/>
                          <a:chOff x="12866" y="523"/>
                          <a:chExt cx="2544" cy="1104"/>
                        </a:xfrm>
                      </wpg:grpSpPr>
                      <wps:wsp>
                        <wps:cNvPr id="14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37"/>
                        <wpg:cNvGrpSpPr>
                          <a:grpSpLocks/>
                        </wpg:cNvGrpSpPr>
                        <wpg:grpSpPr bwMode="auto">
                          <a:xfrm>
                            <a:off x="12945" y="676"/>
                            <a:ext cx="2414" cy="851"/>
                            <a:chOff x="9151" y="828"/>
                            <a:chExt cx="2009" cy="792"/>
                          </a:xfrm>
                        </wpg:grpSpPr>
                        <wps:wsp>
                          <wps:cNvPr id="16" name="Text Box 3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1398706265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  <w:rFonts w:cstheme="minorBidi"/>
                                        <w:szCs w:val="22"/>
                                        <w:lang w:val="es-DO"/>
                                      </w:rPr>
                                      <w:alias w:val="No. del Expediente de Compras "/>
                                      <w:tag w:val="No. del Expediente de Compras "/>
                                      <w:id w:val="5755464"/>
                                    </w:sdtPr>
                                    <w:sdtEndPr>
                                      <w:rPr>
                                        <w:rStyle w:val="Style2"/>
                                        <w:rFonts w:cs="Arial"/>
                                        <w:szCs w:val="18"/>
                                        <w:lang w:val="es-ES"/>
                                      </w:rPr>
                                    </w:sdtEndPr>
                                    <w:sdtContent>
                                      <w:sdt>
                                        <w:sdtPr>
                                          <w:rPr>
                                            <w:rStyle w:val="Style2"/>
                                            <w:rFonts w:cstheme="minorBidi"/>
                                            <w:szCs w:val="22"/>
                                            <w:lang w:val="es-DO"/>
                                          </w:rPr>
                                          <w:alias w:val="No. del Expediente de Compras "/>
                                          <w:tag w:val="No. del Expediente de Compras "/>
                                          <w:id w:val="675459065"/>
                                        </w:sdtPr>
                                        <w:sdtEndPr>
                                          <w:rPr>
                                            <w:rStyle w:val="Style2"/>
                                            <w:rFonts w:cs="Arial"/>
                                            <w:szCs w:val="18"/>
                                            <w:lang w:val="es-ES"/>
                                          </w:rPr>
                                        </w:sdtEndPr>
                                        <w:sdtContent>
                                          <w:sdt>
                                            <w:sdtPr>
                                              <w:rPr>
                                                <w:rStyle w:val="Style2"/>
                                                <w:rFonts w:cstheme="minorBidi"/>
                                                <w:szCs w:val="22"/>
                                                <w:lang w:val="es-DO"/>
                                              </w:rPr>
                                              <w:alias w:val="No. del Expediente de Compras "/>
                                              <w:tag w:val="No. del Expediente de Compras "/>
                                              <w:id w:val="105492323"/>
                                              <w:showingPlcHdr/>
                                            </w:sdtPr>
                                            <w:sdtEndPr>
                                              <w:rPr>
                                                <w:rStyle w:val="Style2"/>
                                                <w:rFonts w:cs="Arial"/>
                                                <w:szCs w:val="18"/>
                                                <w:lang w:val="es-ES"/>
                                              </w:rPr>
                                            </w:sdtEndPr>
                                            <w:sdtContent>
                                              <w:p w14:paraId="0FDD3AEC" w14:textId="3D9136E8" w:rsidR="00E05CE0" w:rsidRPr="00535962" w:rsidRDefault="0041098F" w:rsidP="007A1FDA">
                                                <w:r>
                                                  <w:rPr>
                                                    <w:rStyle w:val="Style2"/>
                                                    <w:rFonts w:cstheme="minorBidi"/>
                                                    <w:szCs w:val="22"/>
                                                    <w:lang w:val="es-DO"/>
                                                  </w:rPr>
                                                  <w:t xml:space="preserve">     </w:t>
                                                </w:r>
                                              </w:p>
                                            </w:sdtContent>
                                          </w:sdt>
                                        </w:sdtContent>
                                      </w:sdt>
                                    </w:sdtContent>
                                  </w:sdt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3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256" y="828"/>
                              <a:ext cx="1830" cy="729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6F7146" w14:textId="514B9209" w:rsidR="00F56C97" w:rsidRPr="00F56C97" w:rsidRDefault="00F56C97" w:rsidP="00F56C97">
                                <w:r w:rsidRPr="00F56C97">
                                  <w:t>ARS SENASA-CCC-CP-2026-001</w:t>
                                </w:r>
                                <w:r w:rsidR="007B1B64">
                                  <w:t>2</w:t>
                                </w:r>
                              </w:p>
                              <w:p w14:paraId="14CD8947" w14:textId="59A52AFF" w:rsidR="00E05CE0" w:rsidRPr="00535962" w:rsidRDefault="00E05CE0" w:rsidP="005A44A2">
                                <w:pPr>
                                  <w:pStyle w:val="Sinespaciado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5F4A40" id="Group 35" o:spid="_x0000_s1026" style="position:absolute;margin-left:302.5pt;margin-top:-44pt;width:192.7pt;height:47pt;z-index:251704320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">
                <v:rect id="Rectangle 36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37" o:spid="_x0000_s1028" style="position:absolute;left:12945;top:676;width:2414;height:851" coordorigin="9151,828" coordsize="2009,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8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1398706265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  <w:rFonts w:cstheme="minorBidi"/>
                                  <w:szCs w:val="22"/>
                                  <w:lang w:val="es-DO"/>
                                </w:rPr>
                                <w:alias w:val="No. del Expediente de Compras "/>
                                <w:tag w:val="No. del Expediente de Compras "/>
                                <w:id w:val="5755464"/>
                              </w:sdtPr>
                              <w:sdtEndPr>
                                <w:rPr>
                                  <w:rStyle w:val="Style2"/>
                                  <w:rFonts w:cs="Arial"/>
                                  <w:szCs w:val="18"/>
                                  <w:lang w:val="es-ES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Style w:val="Style2"/>
                                      <w:rFonts w:cstheme="minorBidi"/>
                                      <w:szCs w:val="22"/>
                                      <w:lang w:val="es-DO"/>
                                    </w:rPr>
                                    <w:alias w:val="No. del Expediente de Compras "/>
                                    <w:tag w:val="No. del Expediente de Compras "/>
                                    <w:id w:val="675459065"/>
                                  </w:sdtPr>
                                  <w:sdtEndPr>
                                    <w:rPr>
                                      <w:rStyle w:val="Style2"/>
                                      <w:rFonts w:cs="Arial"/>
                                      <w:szCs w:val="18"/>
                                      <w:lang w:val="es-ES"/>
                                    </w:rPr>
                                  </w:sdtEndPr>
                                  <w:sdtContent>
                                    <w:sdt>
                                      <w:sdtPr>
                                        <w:rPr>
                                          <w:rStyle w:val="Style2"/>
                                          <w:rFonts w:cstheme="minorBidi"/>
                                          <w:szCs w:val="22"/>
                                          <w:lang w:val="es-DO"/>
                                        </w:rPr>
                                        <w:alias w:val="No. del Expediente de Compras "/>
                                        <w:tag w:val="No. del Expediente de Compras "/>
                                        <w:id w:val="105492323"/>
                                        <w:showingPlcHdr/>
                                      </w:sdtPr>
                                      <w:sdtEndPr>
                                        <w:rPr>
                                          <w:rStyle w:val="Style2"/>
                                          <w:rFonts w:cs="Arial"/>
                                          <w:szCs w:val="18"/>
                                          <w:lang w:val="es-ES"/>
                                        </w:rPr>
                                      </w:sdtEndPr>
                                      <w:sdtContent>
                                        <w:p w14:paraId="0FDD3AEC" w14:textId="3D9136E8" w:rsidR="00E05CE0" w:rsidRPr="00535962" w:rsidRDefault="0041098F" w:rsidP="007A1FDA">
                                          <w:r>
                                            <w:rPr>
                                              <w:rStyle w:val="Style2"/>
                                              <w:rFonts w:cstheme="minorBidi"/>
                                              <w:szCs w:val="22"/>
                                              <w:lang w:val="es-DO"/>
                                            </w:rPr>
                                            <w:t xml:space="preserve">     </w:t>
                                          </w:r>
                                        </w:p>
                                      </w:sdtContent>
                                    </w:sdt>
                                  </w:sdtContent>
                                </w:sdt>
                              </w:sdtContent>
                            </w:sdt>
                          </w:sdtContent>
                        </w:sdt>
                      </w:txbxContent>
                    </v:textbox>
                  </v:shape>
                  <v:shape id="Text Box 39" o:spid="_x0000_s1030" type="#_x0000_t202" style="position:absolute;left:9256;top:828;width:1830;height:7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06F7146" w14:textId="514B9209" w:rsidR="00F56C97" w:rsidRPr="00F56C97" w:rsidRDefault="00F56C97" w:rsidP="00F56C97">
                          <w:r w:rsidRPr="00F56C97">
                            <w:t>ARS SENASA-CCC-CP-2026-001</w:t>
                          </w:r>
                          <w:r w:rsidR="007B1B64">
                            <w:t>2</w:t>
                          </w:r>
                        </w:p>
                        <w:p w14:paraId="14CD8947" w14:textId="59A52AFF" w:rsidR="00E05CE0" w:rsidRPr="00535962" w:rsidRDefault="00E05CE0" w:rsidP="005A44A2">
                          <w:pPr>
                            <w:pStyle w:val="Sinespaciado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1098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E2357EA" wp14:editId="4A8E47CE">
                <wp:simplePos x="0" y="0"/>
                <wp:positionH relativeFrom="page">
                  <wp:align>right</wp:align>
                </wp:positionH>
                <wp:positionV relativeFrom="paragraph">
                  <wp:posOffset>279400</wp:posOffset>
                </wp:positionV>
                <wp:extent cx="1889125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91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3FEC72" w14:textId="1A5810E9" w:rsidR="0026335F" w:rsidRPr="0026335F" w:rsidRDefault="00E21513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10-08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7B1B64">
                                  <w:rPr>
                                    <w:rStyle w:val="Style5"/>
                                    <w:lang w:val="es-DO"/>
                                  </w:rPr>
                                  <w:t>08 de octubre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2357EA" id="Text Box 12" o:spid="_x0000_s1031" type="#_x0000_t202" style="position:absolute;margin-left:97.55pt;margin-top:22pt;width:148.75pt;height:21.9pt;z-index:25168588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" filled="f" stroked="f">
                <v:textbox>
                  <w:txbxContent>
                    <w:p w14:paraId="4A3FEC72" w14:textId="1A5810E9" w:rsidR="0026335F" w:rsidRPr="0026335F" w:rsidRDefault="00E21513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10-08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7B1B64">
                            <w:rPr>
                              <w:rStyle w:val="Style5"/>
                              <w:lang w:val="es-DO"/>
                            </w:rPr>
                            <w:t>08 de octubre de 2026</w:t>
                          </w:r>
                        </w:sdtContent>
                      </w:sdt>
                    </w:p>
                  </w:txbxContent>
                </v:textbox>
                <w10:wrap anchorx="page"/>
              </v:shape>
            </w:pict>
          </mc:Fallback>
        </mc:AlternateContent>
      </w:r>
      <w:r w:rsidR="00E47E8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951B4E" wp14:editId="04A27F27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DB9F67" w14:textId="1E930AA3" w:rsidR="00BC61BD" w:rsidRPr="00BC61BD" w:rsidRDefault="00E21513">
                            <w:pPr>
                              <w:rPr>
                                <w:lang w:val="en-US"/>
                              </w:rPr>
                            </w:pPr>
                            <w:sdt>
                              <w:sdtPr>
                                <w:alias w:val="Logo de la dependencia gubernamental"/>
                                <w:tag w:val="Logo de la dependencia gubernamental"/>
                                <w:id w:val="2544191"/>
                                <w:picture/>
                              </w:sdtPr>
                              <w:sdtEndPr/>
                              <w:sdtContent>
                                <w:r w:rsidR="00185F2D" w:rsidRPr="00185F2D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6A6EAA2" wp14:editId="5C84374B">
                                      <wp:extent cx="676275" cy="771525"/>
                                      <wp:effectExtent l="0" t="0" r="9525" b="9525"/>
                                      <wp:docPr id="2" name="Imagen 2" descr="Interfaz de usuario gráfica&#10;&#10;Descripción generada automáticamente con confianza media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Imagen 2" descr="Interfaz de usuario gráfica&#10;&#10;Descripción generada automáticamente con confianza media"/>
                                              <pic:cNvPicPr/>
                                            </pic:nvPicPr>
                                            <pic:blipFill rotWithShape="1">
                                              <a:blip r:embed="rId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 l="32244" t="19371" r="35082" b="13339"/>
                                              <a:stretch/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76275" cy="771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51B4E" id="Text Box 2" o:spid="_x0000_s1031" type="#_x0000_t202" style="position:absolute;margin-left:-33pt;margin-top:-21.45pt;width:81pt;height:7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p w14:paraId="35DB9F67" w14:textId="1E930AA3" w:rsidR="00BC61BD" w:rsidRPr="00BC61BD" w:rsidRDefault="002A753E">
                      <w:pPr>
                        <w:rPr>
                          <w:lang w:val="en-US"/>
                        </w:rPr>
                      </w:pPr>
                      <w:sdt>
                        <w:sdtPr>
                          <w:alias w:val="Logo de la dependencia gubernamental"/>
                          <w:tag w:val="Logo de la dependencia gubernamental"/>
                          <w:id w:val="2544191"/>
                          <w:picture/>
                        </w:sdtPr>
                        <w:sdtEndPr/>
                        <w:sdtContent>
                          <w:r w:rsidR="00185F2D" w:rsidRPr="00185F2D">
                            <w:rPr>
                              <w:noProof/>
                            </w:rPr>
                            <w:drawing>
                              <wp:inline distT="0" distB="0" distL="0" distR="0" wp14:anchorId="56A6EAA2" wp14:editId="5C84374B">
                                <wp:extent cx="676275" cy="771525"/>
                                <wp:effectExtent l="0" t="0" r="9525" b="9525"/>
                                <wp:docPr id="2" name="Imagen 2" descr="Interfaz de usuario gráfica&#10;&#10;Descripción generada automáticamente con confianza media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Imagen 2" descr="Interfaz de usuario gráfica&#10;&#10;Descripción generada automáticamente con confianza media"/>
                                        <pic:cNvPicPr/>
                                      </pic:nvPicPr>
                                      <pic:blipFill rotWithShape="1">
                                        <a:blip r:embed="rId9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32244" t="19371" r="35082" b="13339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76275" cy="771525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E47E8E">
        <w:rPr>
          <w:rFonts w:eastAsia="Calibri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B7D6DDF" wp14:editId="05ECD4A3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11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CA6268" w14:textId="77777777" w:rsidR="00E05CE0" w:rsidRPr="007B4171" w:rsidRDefault="00E05CE0" w:rsidP="00E05CE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7D6DDF" id="Text Box 40" o:spid="_x0000_s1032" type="#_x0000_t202" style="position:absolute;margin-left:-25.2pt;margin-top:-45.6pt;width:74.65pt;height:24.0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31CA6268" w14:textId="77777777" w:rsidR="00E05CE0" w:rsidRPr="007B4171" w:rsidRDefault="00E05CE0" w:rsidP="00E05CE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 w:rsidR="00E05CE0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69A635C6" wp14:editId="2869CE7D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AF25D70" w14:textId="2471FE4C" w:rsidR="00535962" w:rsidRPr="00535962" w:rsidRDefault="00626CE6" w:rsidP="00535962">
      <w:r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79B4A56" wp14:editId="0B7F7F8A">
                <wp:simplePos x="0" y="0"/>
                <wp:positionH relativeFrom="column">
                  <wp:posOffset>1307804</wp:posOffset>
                </wp:positionH>
                <wp:positionV relativeFrom="paragraph">
                  <wp:posOffset>200334</wp:posOffset>
                </wp:positionV>
                <wp:extent cx="3189767" cy="369053"/>
                <wp:effectExtent l="0" t="0" r="0" b="0"/>
                <wp:wrapNone/>
                <wp:docPr id="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9767" cy="36905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3E3E60" w14:textId="77777777" w:rsidR="002E1412" w:rsidRPr="002E1412" w:rsidRDefault="00E21513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C77C56">
                                  <w:rPr>
                                    <w:rStyle w:val="Style6"/>
                                  </w:rPr>
                                  <w:t xml:space="preserve">                   </w:t>
                                </w:r>
                                <w:r w:rsidR="004459B9">
                                  <w:rPr>
                                    <w:rStyle w:val="Style6"/>
                                  </w:rPr>
                                  <w:t xml:space="preserve">            </w:t>
                                </w:r>
                                <w:r w:rsidR="00626CE6">
                                  <w:rPr>
                                    <w:rStyle w:val="Style6"/>
                                  </w:rPr>
                                  <w:t xml:space="preserve">  </w:t>
                                </w:r>
                                <w:r w:rsidR="00626CE6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Seguro Nacional de Salud, SeNaSa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9B4A56" id="Text Box 16" o:spid="_x0000_s1034" type="#_x0000_t202" style="position:absolute;margin-left:103pt;margin-top:15.75pt;width:251.15pt;height:29.0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" stroked="f">
                <v:textbox>
                  <w:txbxContent>
                    <w:p w14:paraId="793E3E60" w14:textId="77777777" w:rsidR="002E1412" w:rsidRPr="002E1412" w:rsidRDefault="002A753E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C77C56">
                            <w:rPr>
                              <w:rStyle w:val="Style6"/>
                            </w:rPr>
                            <w:t xml:space="preserve">                   </w:t>
                          </w:r>
                          <w:r w:rsidR="004459B9">
                            <w:rPr>
                              <w:rStyle w:val="Style6"/>
                            </w:rPr>
                            <w:t xml:space="preserve">            </w:t>
                          </w:r>
                          <w:r w:rsidR="00626CE6">
                            <w:rPr>
                              <w:rStyle w:val="Style6"/>
                            </w:rPr>
                            <w:t xml:space="preserve">  </w:t>
                          </w:r>
                          <w:r w:rsidR="00626CE6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Seguro Nacional de Salud, </w:t>
                          </w:r>
                          <w:proofErr w:type="spellStart"/>
                          <w:r w:rsidR="00626CE6">
                            <w:rPr>
                              <w:rStyle w:val="Style6"/>
                              <w:sz w:val="24"/>
                              <w:szCs w:val="24"/>
                            </w:rPr>
                            <w:t>SeNaSa</w:t>
                          </w:r>
                          <w:proofErr w:type="spellEnd"/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EF75294" w14:textId="77777777" w:rsidR="00535962" w:rsidRDefault="00E47E8E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54C90BF" wp14:editId="5559D164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0EE4CF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B3719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B3719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20051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B3719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200514" w:rsidRPr="00200514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4C90BF" id="Text Box 13" o:spid="_x0000_s1035" type="#_x0000_t202" style="position:absolute;margin-left:397.7pt;margin-top:2.8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6B0EE4CF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B3719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B3719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200514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B3719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200514" w:rsidRPr="00200514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1C2D9A5" wp14:editId="5B24737E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1461D3" w14:textId="77777777" w:rsidR="00F7443C" w:rsidRPr="00626D0C" w:rsidRDefault="0023545D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presentación de oferta</w:t>
                            </w:r>
                            <w:r w:rsidR="00626D0C"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C2D9A5" id="Text Box 18" o:spid="_x0000_s1036" type="#_x0000_t202" style="position:absolute;margin-left:148.15pt;margin-top:20.85pt;width:153.2pt;height:21.8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281461D3" w14:textId="77777777" w:rsidR="00F7443C" w:rsidRPr="00626D0C" w:rsidRDefault="0023545D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presentación de oferta</w:t>
                      </w:r>
                      <w:r w:rsidR="00626D0C"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4127B6C8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2B9BE748" w14:textId="77777777" w:rsidR="00A640BD" w:rsidRPr="00C66D08" w:rsidRDefault="00A640BD" w:rsidP="00C66D08">
      <w:pPr>
        <w:tabs>
          <w:tab w:val="left" w:pos="6267"/>
        </w:tabs>
        <w:jc w:val="center"/>
        <w:rPr>
          <w:sz w:val="24"/>
          <w:szCs w:val="24"/>
        </w:rPr>
      </w:pPr>
    </w:p>
    <w:p w14:paraId="170479B8" w14:textId="77777777" w:rsidR="0023545D" w:rsidRPr="0023545D" w:rsidRDefault="0023545D" w:rsidP="00393EFC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21BE430A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 xml:space="preserve">Indicar Nombre de </w:t>
      </w:r>
      <w:smartTag w:uri="urn:schemas-microsoft-com:office:smarttags" w:element="PersonName">
        <w:smartTagPr>
          <w:attr w:name="ProductID" w:val="la Entidad"/>
        </w:smartTagPr>
        <w:r w:rsidRPr="0023545D">
          <w:rPr>
            <w:rFonts w:eastAsia="Calibri"/>
            <w:color w:val="FF0000"/>
            <w:sz w:val="22"/>
            <w:szCs w:val="22"/>
          </w:rPr>
          <w:t>la Entidad</w:t>
        </w:r>
      </w:smartTag>
    </w:p>
    <w:p w14:paraId="1B1E9D25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07F4500" w14:textId="77777777" w:rsidR="0023545D" w:rsidRPr="0023545D" w:rsidRDefault="0023545D" w:rsidP="00393EFC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2D86B917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247761A7" w14:textId="77777777" w:rsidR="000351EB" w:rsidRDefault="0023545D" w:rsidP="00E05CE0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Hemos examinado y no tenemos reservas a los Pliegos de Condiciones para la Licitación de referencia, incluyendo las siguientes adendas realizadas a los mismos: </w:t>
      </w:r>
    </w:p>
    <w:p w14:paraId="12EA0EC9" w14:textId="77777777" w:rsidR="0023545D" w:rsidRPr="0023545D" w:rsidRDefault="0023545D" w:rsidP="000351EB">
      <w:pPr>
        <w:spacing w:before="240" w:after="0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 w:rsidR="000351EB"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 w:rsidR="00393EFC">
        <w:rPr>
          <w:sz w:val="22"/>
          <w:szCs w:val="22"/>
        </w:rPr>
        <w:t>__________________________________________________________</w:t>
      </w:r>
      <w:r w:rsidR="00E05CE0">
        <w:rPr>
          <w:sz w:val="22"/>
          <w:szCs w:val="22"/>
        </w:rPr>
        <w:t>______</w:t>
      </w:r>
      <w:r w:rsidR="00393EFC">
        <w:rPr>
          <w:sz w:val="22"/>
          <w:szCs w:val="22"/>
        </w:rPr>
        <w:t>____</w:t>
      </w:r>
      <w:r w:rsidR="00E05CE0">
        <w:rPr>
          <w:sz w:val="22"/>
          <w:szCs w:val="22"/>
        </w:rPr>
        <w:t>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3845FF50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0606A6D" w14:textId="77777777" w:rsidR="000351EB" w:rsidRDefault="0023545D" w:rsidP="000351EB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 w:rsidR="00E05CE0"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 w:rsidR="00E05CE0">
        <w:rPr>
          <w:rFonts w:eastAsia="Calibri"/>
          <w:sz w:val="22"/>
          <w:szCs w:val="22"/>
        </w:rPr>
        <w:t xml:space="preserve">, o ejecutar los </w:t>
      </w:r>
      <w:r w:rsidR="000351EB">
        <w:rPr>
          <w:rFonts w:eastAsia="Calibri"/>
          <w:sz w:val="22"/>
          <w:szCs w:val="22"/>
        </w:rPr>
        <w:t>siguientes servicios u Obras:</w:t>
      </w:r>
    </w:p>
    <w:p w14:paraId="3DDFCF55" w14:textId="77777777" w:rsidR="0023545D" w:rsidRPr="000351EB" w:rsidRDefault="0023545D" w:rsidP="000351EB">
      <w:pPr>
        <w:spacing w:after="0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 w:rsidR="000351EB"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="00393EFC" w:rsidRPr="000351EB">
        <w:rPr>
          <w:sz w:val="22"/>
          <w:szCs w:val="22"/>
        </w:rPr>
        <w:t>_____________</w:t>
      </w:r>
      <w:r w:rsidR="00E05CE0" w:rsidRPr="000351EB">
        <w:rPr>
          <w:sz w:val="22"/>
          <w:szCs w:val="22"/>
        </w:rPr>
        <w:t>_</w:t>
      </w:r>
      <w:r w:rsidR="00393EFC" w:rsidRPr="000351EB">
        <w:rPr>
          <w:sz w:val="22"/>
          <w:szCs w:val="22"/>
        </w:rPr>
        <w:t>__________</w:t>
      </w:r>
      <w:r w:rsidR="00E05CE0" w:rsidRPr="000351EB">
        <w:rPr>
          <w:sz w:val="22"/>
          <w:szCs w:val="22"/>
        </w:rPr>
        <w:t>__</w:t>
      </w:r>
      <w:r w:rsidR="00393EFC" w:rsidRPr="000351EB">
        <w:rPr>
          <w:sz w:val="22"/>
          <w:szCs w:val="22"/>
        </w:rPr>
        <w:t>______________________________________________</w:t>
      </w:r>
      <w:r w:rsidR="00E05CE0" w:rsidRPr="000351EB">
        <w:rPr>
          <w:sz w:val="22"/>
          <w:szCs w:val="22"/>
        </w:rPr>
        <w:t>___________</w:t>
      </w:r>
    </w:p>
    <w:p w14:paraId="4E21D3E8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2CB57EE" w14:textId="77777777" w:rsidR="0023545D" w:rsidRPr="0023545D" w:rsidRDefault="0023545D" w:rsidP="00E05CE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Nuestra oferta se mantendrá vigente por un período de (………….) días, contado a partir de la fecha límite fijada para la presentación de ofertas, de conformidad con los Pliegos de Condiciones de </w:t>
      </w:r>
      <w:smartTag w:uri="urn:schemas-microsoft-com:office:smarttags" w:element="PersonName">
        <w:smartTagPr>
          <w:attr w:name="ProductID" w:val="la Licitaci￳n. Esta"/>
        </w:smartTagPr>
        <w:r w:rsidRPr="0023545D">
          <w:rPr>
            <w:rFonts w:eastAsia="Calibri"/>
            <w:sz w:val="22"/>
            <w:szCs w:val="22"/>
          </w:rPr>
          <w:t>la Licitación. Esta</w:t>
        </w:r>
      </w:smartTag>
      <w:r w:rsidRPr="0023545D">
        <w:rPr>
          <w:rFonts w:eastAsia="Calibri"/>
          <w:sz w:val="22"/>
          <w:szCs w:val="22"/>
        </w:rPr>
        <w:t xml:space="preserve"> oferta nos obliga y podrá ser aceptada en cualquier momento hasta antes del término de dicho período</w:t>
      </w:r>
      <w:r w:rsidR="00393EFC">
        <w:rPr>
          <w:sz w:val="22"/>
          <w:szCs w:val="22"/>
        </w:rPr>
        <w:t>.</w:t>
      </w:r>
      <w:r w:rsidRPr="0023545D">
        <w:rPr>
          <w:rFonts w:eastAsia="Calibri"/>
          <w:sz w:val="22"/>
          <w:szCs w:val="22"/>
        </w:rPr>
        <w:t xml:space="preserve"> </w:t>
      </w:r>
    </w:p>
    <w:p w14:paraId="4DF90779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65A087C5" w14:textId="30D91925" w:rsidR="0023545D" w:rsidRPr="0023545D" w:rsidRDefault="0023545D" w:rsidP="00E05CE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 w:rsidR="006F42D2">
        <w:rPr>
          <w:rFonts w:eastAsia="Calibri"/>
          <w:sz w:val="22"/>
          <w:szCs w:val="22"/>
        </w:rPr>
        <w:t xml:space="preserve"> </w:t>
      </w:r>
      <w:r w:rsidR="000570C1">
        <w:rPr>
          <w:rFonts w:eastAsia="Calibri"/>
          <w:sz w:val="22"/>
          <w:szCs w:val="22"/>
        </w:rPr>
        <w:t xml:space="preserve">fiel </w:t>
      </w:r>
      <w:r w:rsidR="000570C1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 w:rsidR="006F42D2"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 w:rsidR="006F42D2"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 w:rsidR="006F42D2"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0570C1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 w:rsidR="00393EFC">
        <w:rPr>
          <w:sz w:val="22"/>
          <w:szCs w:val="22"/>
        </w:rPr>
        <w:t xml:space="preserve"> fiel cumplimiento del Contrato.</w:t>
      </w:r>
    </w:p>
    <w:p w14:paraId="5A85871A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F9CD7EC" w14:textId="77777777" w:rsidR="0023545D" w:rsidRPr="0023545D" w:rsidRDefault="0023545D" w:rsidP="00E05CE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4F144CA7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8CD8D4A" w14:textId="77777777" w:rsidR="0023545D" w:rsidRPr="00E05CE0" w:rsidRDefault="0023545D" w:rsidP="00E05CE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60B23BEE" w14:textId="77777777" w:rsidR="0023545D" w:rsidRDefault="0023545D" w:rsidP="00E05CE0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30B1F074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562678F" w14:textId="77777777" w:rsidR="00393EFC" w:rsidRDefault="00393EFC" w:rsidP="00E05CE0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B2BB57D" w14:textId="77777777" w:rsidR="00393EFC" w:rsidRDefault="00393EFC" w:rsidP="00E05CE0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6DE3C65" w14:textId="77777777" w:rsidR="00393EFC" w:rsidRDefault="00393EFC" w:rsidP="00E05CE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46BFF38A" w14:textId="77777777" w:rsidR="00393EFC" w:rsidRDefault="00393EFC" w:rsidP="00E05CE0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4CEED0EB" w14:textId="77777777" w:rsidR="0023545D" w:rsidRPr="0023545D" w:rsidRDefault="0023545D" w:rsidP="00E05CE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0D1B4C5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810A48A" w14:textId="77777777" w:rsidR="0023545D" w:rsidRPr="0023545D" w:rsidRDefault="0023545D" w:rsidP="000351EB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184F3BE" w14:textId="77777777" w:rsidR="0023545D" w:rsidRPr="0023545D" w:rsidRDefault="00393EFC" w:rsidP="000351EB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="0023545D"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</w:t>
      </w:r>
      <w:r w:rsidR="000351EB">
        <w:rPr>
          <w:rFonts w:ascii="Arial" w:hAnsi="Arial" w:cs="Arial"/>
          <w:sz w:val="22"/>
          <w:szCs w:val="22"/>
        </w:rPr>
        <w:t>____</w:t>
      </w:r>
      <w:r>
        <w:rPr>
          <w:rFonts w:ascii="Arial" w:hAnsi="Arial" w:cs="Arial"/>
          <w:sz w:val="22"/>
          <w:szCs w:val="22"/>
        </w:rPr>
        <w:t>____________</w:t>
      </w:r>
      <w:r w:rsidR="0023545D"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="0023545D" w:rsidRPr="0023545D">
        <w:rPr>
          <w:rFonts w:ascii="Arial" w:hAnsi="Arial" w:cs="Arial"/>
          <w:sz w:val="22"/>
          <w:szCs w:val="22"/>
        </w:rPr>
        <w:t>___</w:t>
      </w:r>
      <w:r w:rsidR="000351EB">
        <w:rPr>
          <w:rFonts w:ascii="Arial" w:hAnsi="Arial" w:cs="Arial"/>
          <w:sz w:val="22"/>
          <w:szCs w:val="22"/>
        </w:rPr>
        <w:t>____</w:t>
      </w:r>
      <w:r w:rsidR="0023545D"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="0023545D"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</w:p>
    <w:p w14:paraId="64876214" w14:textId="77777777" w:rsidR="0023545D" w:rsidRPr="0023545D" w:rsidRDefault="0023545D" w:rsidP="000351EB">
      <w:pPr>
        <w:spacing w:after="0" w:line="360" w:lineRule="auto"/>
        <w:jc w:val="both"/>
        <w:rPr>
          <w:rFonts w:eastAsia="Calibri"/>
          <w:color w:val="FF0000"/>
          <w:sz w:val="22"/>
          <w:szCs w:val="22"/>
        </w:rPr>
      </w:pPr>
    </w:p>
    <w:p w14:paraId="38CA753E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4A009C4C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 w:rsidR="00393EFC"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1478E21C" w14:textId="77777777" w:rsidR="0023545D" w:rsidRPr="0023545D" w:rsidRDefault="0023545D" w:rsidP="00393EFC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7C86FF1F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1F635E1" w14:textId="77777777" w:rsidR="000351EB" w:rsidRDefault="000351EB" w:rsidP="00B915B7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3D7DEF0D" w14:textId="0077B25F" w:rsidR="00B915B7" w:rsidRPr="00E05CE0" w:rsidRDefault="00B915B7" w:rsidP="00B915B7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r w:rsidR="007748AC" w:rsidRPr="00E05CE0">
        <w:rPr>
          <w:rFonts w:ascii="Arial" w:hAnsi="Arial" w:cs="Arial"/>
          <w:color w:val="FF0000"/>
          <w:sz w:val="22"/>
          <w:szCs w:val="22"/>
        </w:rPr>
        <w:t>Persona o</w:t>
      </w:r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2348984C" w14:textId="77777777" w:rsidR="00E124CB" w:rsidRDefault="00E124CB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33075588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3B69058B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470675BF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5DDFE877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71E61364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2282CE54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F322EAE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13358B9A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83943E1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17EDB34E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15048364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693154D0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248FA653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35EC942C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4FFD238A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3D4950E1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40B0A938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5458AF3F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6947DEEC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53FF82D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220942B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36E0E37A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6C839F74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108917B6" w14:textId="77777777" w:rsidR="00E05CE0" w:rsidRPr="0023545D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sectPr w:rsidR="00E05CE0" w:rsidRPr="0023545D" w:rsidSect="00E05CE0">
      <w:headerReference w:type="default" r:id="rId11"/>
      <w:footerReference w:type="default" r:id="rId12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604704" w14:textId="77777777" w:rsidR="00E21513" w:rsidRDefault="00E21513" w:rsidP="001007E7">
      <w:pPr>
        <w:spacing w:after="0" w:line="240" w:lineRule="auto"/>
      </w:pPr>
      <w:r>
        <w:separator/>
      </w:r>
    </w:p>
  </w:endnote>
  <w:endnote w:type="continuationSeparator" w:id="0">
    <w:p w14:paraId="50354A42" w14:textId="77777777" w:rsidR="00E21513" w:rsidRDefault="00E2151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81CA1" w14:textId="77777777" w:rsidR="001007E7" w:rsidRDefault="00F06824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728C43BE" wp14:editId="0A0FCBF5">
          <wp:simplePos x="0" y="0"/>
          <wp:positionH relativeFrom="column">
            <wp:posOffset>5080000</wp:posOffset>
          </wp:positionH>
          <wp:positionV relativeFrom="paragraph">
            <wp:posOffset>66675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47E8E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B103A44" wp14:editId="58980863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854973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E5F68F0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3D49A6D1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4D91726C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B103A4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54.3pt;margin-top:-20.55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02854973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E5F68F0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3D49A6D1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4D91726C" w14:textId="77777777" w:rsidR="00807015" w:rsidRDefault="00807015"/>
                </w:txbxContent>
              </v:textbox>
            </v:shape>
          </w:pict>
        </mc:Fallback>
      </mc:AlternateContent>
    </w:r>
    <w:r w:rsidR="00E47E8E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B8694F5" wp14:editId="550D506C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3A527B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05CE0"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E05CE0">
                            <w:rPr>
                              <w:sz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B8694F5" id="Text Box 1" o:spid="_x0000_s1039" type="#_x0000_t202" style="position:absolute;margin-left:-7.75pt;margin-top:3.7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1A3A527B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05CE0"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E05CE0">
                      <w:rPr>
                        <w:sz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50BEFB2B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49B680AE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97367CD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B622672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5F69D0BC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949AD" w14:textId="77777777" w:rsidR="00E21513" w:rsidRDefault="00E21513" w:rsidP="001007E7">
      <w:pPr>
        <w:spacing w:after="0" w:line="240" w:lineRule="auto"/>
      </w:pPr>
      <w:r>
        <w:separator/>
      </w:r>
    </w:p>
  </w:footnote>
  <w:footnote w:type="continuationSeparator" w:id="0">
    <w:p w14:paraId="7668A465" w14:textId="77777777" w:rsidR="00E21513" w:rsidRDefault="00E21513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73AC7" w14:textId="77777777" w:rsidR="00E05CE0" w:rsidRDefault="00E47E8E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312D2AAA" wp14:editId="2CCA9393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97FDEB" w14:textId="3F438246" w:rsidR="00E05CE0" w:rsidRPr="0026335F" w:rsidRDefault="00E05CE0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12D2AAA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7" type="#_x0000_t202" style="position:absolute;margin-left:389.65pt;margin-top:.25pt;width:96.5pt;height:32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7097FDEB" w14:textId="3F438246" w:rsidR="00E05CE0" w:rsidRPr="0026335F" w:rsidRDefault="00E05CE0" w:rsidP="00E05CE0">
                    <w:pPr>
                      <w:rPr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160273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50000" w:hash="wg072vKwtr8pJJHowMJJqrnDj80=" w:salt="8+2xe3IqReQ/h78ZXf8dj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51EB"/>
    <w:rsid w:val="00034DD9"/>
    <w:rsid w:val="000351EB"/>
    <w:rsid w:val="0004110E"/>
    <w:rsid w:val="00045479"/>
    <w:rsid w:val="000570C1"/>
    <w:rsid w:val="00074348"/>
    <w:rsid w:val="000A1DD2"/>
    <w:rsid w:val="000F058C"/>
    <w:rsid w:val="001007E7"/>
    <w:rsid w:val="001020C0"/>
    <w:rsid w:val="00115198"/>
    <w:rsid w:val="00134D4F"/>
    <w:rsid w:val="001463BC"/>
    <w:rsid w:val="00157600"/>
    <w:rsid w:val="00165C6B"/>
    <w:rsid w:val="00170EC5"/>
    <w:rsid w:val="00185065"/>
    <w:rsid w:val="00185F2D"/>
    <w:rsid w:val="00194FF2"/>
    <w:rsid w:val="001A3F92"/>
    <w:rsid w:val="001B3719"/>
    <w:rsid w:val="001C31CC"/>
    <w:rsid w:val="001C76D7"/>
    <w:rsid w:val="001D63A7"/>
    <w:rsid w:val="001E61DE"/>
    <w:rsid w:val="001E73F1"/>
    <w:rsid w:val="001F73A7"/>
    <w:rsid w:val="00200514"/>
    <w:rsid w:val="002009A7"/>
    <w:rsid w:val="002277CD"/>
    <w:rsid w:val="0023545D"/>
    <w:rsid w:val="00253DBA"/>
    <w:rsid w:val="0026335F"/>
    <w:rsid w:val="002823F7"/>
    <w:rsid w:val="00287CF0"/>
    <w:rsid w:val="002A753E"/>
    <w:rsid w:val="002B63F2"/>
    <w:rsid w:val="002C12B4"/>
    <w:rsid w:val="002C1D67"/>
    <w:rsid w:val="002E1412"/>
    <w:rsid w:val="002E6B9A"/>
    <w:rsid w:val="00306B22"/>
    <w:rsid w:val="00310633"/>
    <w:rsid w:val="00314023"/>
    <w:rsid w:val="00326A09"/>
    <w:rsid w:val="003270EF"/>
    <w:rsid w:val="003662C1"/>
    <w:rsid w:val="00393EFC"/>
    <w:rsid w:val="003D0503"/>
    <w:rsid w:val="003F5874"/>
    <w:rsid w:val="0041098F"/>
    <w:rsid w:val="0042490F"/>
    <w:rsid w:val="004459B9"/>
    <w:rsid w:val="004564FE"/>
    <w:rsid w:val="00466B9C"/>
    <w:rsid w:val="004D45A8"/>
    <w:rsid w:val="00503600"/>
    <w:rsid w:val="005050C1"/>
    <w:rsid w:val="00521233"/>
    <w:rsid w:val="00535962"/>
    <w:rsid w:val="00555A84"/>
    <w:rsid w:val="005A44A2"/>
    <w:rsid w:val="005F149D"/>
    <w:rsid w:val="006019E6"/>
    <w:rsid w:val="00611A07"/>
    <w:rsid w:val="0062592A"/>
    <w:rsid w:val="00626CE6"/>
    <w:rsid w:val="00626D0C"/>
    <w:rsid w:val="006506D0"/>
    <w:rsid w:val="00651E48"/>
    <w:rsid w:val="006644D9"/>
    <w:rsid w:val="006709BC"/>
    <w:rsid w:val="006A20F4"/>
    <w:rsid w:val="006A619A"/>
    <w:rsid w:val="006B38F2"/>
    <w:rsid w:val="006B506A"/>
    <w:rsid w:val="006D38F2"/>
    <w:rsid w:val="006F28AA"/>
    <w:rsid w:val="006F42D2"/>
    <w:rsid w:val="00721F4E"/>
    <w:rsid w:val="0072507B"/>
    <w:rsid w:val="00725091"/>
    <w:rsid w:val="00746D09"/>
    <w:rsid w:val="007748AC"/>
    <w:rsid w:val="00780880"/>
    <w:rsid w:val="007A1FDA"/>
    <w:rsid w:val="007B1180"/>
    <w:rsid w:val="007B1B64"/>
    <w:rsid w:val="007B4171"/>
    <w:rsid w:val="007B6F6F"/>
    <w:rsid w:val="00806C78"/>
    <w:rsid w:val="00807015"/>
    <w:rsid w:val="00850351"/>
    <w:rsid w:val="00862F3E"/>
    <w:rsid w:val="008A0C67"/>
    <w:rsid w:val="008B3AE5"/>
    <w:rsid w:val="008C3B59"/>
    <w:rsid w:val="00925D23"/>
    <w:rsid w:val="00932102"/>
    <w:rsid w:val="0097288F"/>
    <w:rsid w:val="009824D3"/>
    <w:rsid w:val="00A05128"/>
    <w:rsid w:val="00A16099"/>
    <w:rsid w:val="00A35A04"/>
    <w:rsid w:val="00A5151F"/>
    <w:rsid w:val="00A53CA5"/>
    <w:rsid w:val="00A640BD"/>
    <w:rsid w:val="00A64533"/>
    <w:rsid w:val="00AD7919"/>
    <w:rsid w:val="00B0144E"/>
    <w:rsid w:val="00B227FF"/>
    <w:rsid w:val="00B62EEF"/>
    <w:rsid w:val="00B915B7"/>
    <w:rsid w:val="00B97B51"/>
    <w:rsid w:val="00BA0007"/>
    <w:rsid w:val="00BA10B3"/>
    <w:rsid w:val="00BC1D0C"/>
    <w:rsid w:val="00BC3380"/>
    <w:rsid w:val="00BC54C3"/>
    <w:rsid w:val="00BC61BD"/>
    <w:rsid w:val="00BD625A"/>
    <w:rsid w:val="00C013EE"/>
    <w:rsid w:val="00C078CB"/>
    <w:rsid w:val="00C130C2"/>
    <w:rsid w:val="00C22DBE"/>
    <w:rsid w:val="00C61065"/>
    <w:rsid w:val="00C66D08"/>
    <w:rsid w:val="00C705D7"/>
    <w:rsid w:val="00C77C56"/>
    <w:rsid w:val="00C840D5"/>
    <w:rsid w:val="00C86EE3"/>
    <w:rsid w:val="00C93F35"/>
    <w:rsid w:val="00C967BA"/>
    <w:rsid w:val="00CA0E82"/>
    <w:rsid w:val="00CA4661"/>
    <w:rsid w:val="00CE67A3"/>
    <w:rsid w:val="00D24FA7"/>
    <w:rsid w:val="00D57604"/>
    <w:rsid w:val="00D64696"/>
    <w:rsid w:val="00D90D49"/>
    <w:rsid w:val="00D95F18"/>
    <w:rsid w:val="00DC5D96"/>
    <w:rsid w:val="00DD4F3E"/>
    <w:rsid w:val="00E05CE0"/>
    <w:rsid w:val="00E124CB"/>
    <w:rsid w:val="00E13E55"/>
    <w:rsid w:val="00E21513"/>
    <w:rsid w:val="00E47E8E"/>
    <w:rsid w:val="00E61A36"/>
    <w:rsid w:val="00E82FD4"/>
    <w:rsid w:val="00EA40CE"/>
    <w:rsid w:val="00EA7406"/>
    <w:rsid w:val="00ED3BB7"/>
    <w:rsid w:val="00EE1E7B"/>
    <w:rsid w:val="00EF349E"/>
    <w:rsid w:val="00EF37F2"/>
    <w:rsid w:val="00F06824"/>
    <w:rsid w:val="00F225BF"/>
    <w:rsid w:val="00F53753"/>
    <w:rsid w:val="00F56C97"/>
    <w:rsid w:val="00F7167E"/>
    <w:rsid w:val="00F7443C"/>
    <w:rsid w:val="00F84AD5"/>
    <w:rsid w:val="00F9504D"/>
    <w:rsid w:val="00FB250F"/>
    <w:rsid w:val="00FC2870"/>
    <w:rsid w:val="00FF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46D99D40"/>
  <w15:docId w15:val="{03FA1FEF-F722-4525-A202-C4D45D522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23545D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23545D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23545D"/>
    <w:pPr>
      <w:ind w:left="720"/>
      <w:contextualSpacing/>
    </w:pPr>
  </w:style>
  <w:style w:type="paragraph" w:styleId="Sinespaciado">
    <w:name w:val="No Spacing"/>
    <w:uiPriority w:val="1"/>
    <w:qFormat/>
    <w:rsid w:val="00A5151F"/>
    <w:pPr>
      <w:spacing w:after="0" w:line="240" w:lineRule="auto"/>
    </w:pPr>
    <w:rPr>
      <w:rFonts w:asciiTheme="minorHAnsi" w:hAnsiTheme="minorHAnsi" w:cstheme="minorBidi"/>
      <w:sz w:val="22"/>
      <w:szCs w:val="22"/>
      <w:lang w:val="es-D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842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4%20-%20Presentacion%20de%20Ofert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C9B27-AD5F-44CD-9737-60818B776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SNAP.F.0014 - Presentacion de Oferta</Template>
  <TotalTime>38</TotalTime>
  <Pages>2</Pages>
  <Words>426</Words>
  <Characters>2348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Anavelli Peralta Segura</cp:lastModifiedBy>
  <cp:revision>36</cp:revision>
  <cp:lastPrinted>2014-08-28T21:11:00Z</cp:lastPrinted>
  <dcterms:created xsi:type="dcterms:W3CDTF">2015-02-09T12:11:00Z</dcterms:created>
  <dcterms:modified xsi:type="dcterms:W3CDTF">2026-10-08T14:55:00Z</dcterms:modified>
</cp:coreProperties>
</file>