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14451" w14:textId="1EC6F787" w:rsidR="00535962" w:rsidRPr="00F7167E" w:rsidRDefault="0016352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02702225" wp14:editId="70AB53B2">
                <wp:simplePos x="0" y="0"/>
                <wp:positionH relativeFrom="column">
                  <wp:posOffset>6845988</wp:posOffset>
                </wp:positionH>
                <wp:positionV relativeFrom="paragraph">
                  <wp:posOffset>-571500</wp:posOffset>
                </wp:positionV>
                <wp:extent cx="2110050" cy="701040"/>
                <wp:effectExtent l="19050" t="0" r="24130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0050" cy="701040"/>
                          <a:chOff x="12863" y="523"/>
                          <a:chExt cx="2547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863" y="561"/>
                            <a:ext cx="2487" cy="968"/>
                            <a:chOff x="9089" y="720"/>
                            <a:chExt cx="2071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9" y="1077"/>
                              <a:ext cx="207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79084A3" w14:textId="3F0F6C10" w:rsidR="00840E00" w:rsidRPr="00535962" w:rsidRDefault="00997A22" w:rsidP="00840E00">
                                    <w:pPr>
                                      <w:jc w:val="center"/>
                                    </w:pPr>
                                    <w:r w:rsidRPr="00BD5C53">
                                      <w:rPr>
                                        <w:rFonts w:ascii="Calibri" w:hAnsi="Calibri" w:cs="Calibri"/>
                                        <w:bCs/>
                                        <w:sz w:val="22"/>
                                        <w:szCs w:val="22"/>
                                      </w:rPr>
                                      <w:t>ARS SENASA-CCC-CP-2026-00</w:t>
                                    </w:r>
                                    <w:r>
                                      <w:rPr>
                                        <w:rFonts w:ascii="Calibri" w:hAnsi="Calibri" w:cs="Calibri"/>
                                        <w:bCs/>
                                        <w:sz w:val="22"/>
                                        <w:szCs w:val="22"/>
                                      </w:rPr>
                                      <w:t>1</w:t>
                                    </w:r>
                                    <w:r w:rsidR="001A065A">
                                      <w:rPr>
                                        <w:rFonts w:ascii="Calibri" w:hAnsi="Calibri" w:cs="Calibri"/>
                                        <w:bCs/>
                                        <w:sz w:val="22"/>
                                        <w:szCs w:val="22"/>
                                      </w:rPr>
                                      <w:t>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454942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702225" id="Group 20" o:spid="_x0000_s1026" style="position:absolute;margin-left:539.05pt;margin-top:-45pt;width:166.15pt;height:55.2pt;z-index:251656192" coordorigin="12863,523" coordsize="25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863;top:561;width:2487;height:968" coordorigin="9089,720" coordsize="207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089;top:1077;width:207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79084A3" w14:textId="3F0F6C10" w:rsidR="00840E00" w:rsidRPr="00535962" w:rsidRDefault="00997A22" w:rsidP="00840E00">
                              <w:pPr>
                                <w:jc w:val="center"/>
                              </w:pPr>
                              <w:r w:rsidRPr="00BD5C53">
                                <w:rPr>
                                  <w:rFonts w:ascii="Calibri" w:hAnsi="Calibri" w:cs="Calibri"/>
                                  <w:bCs/>
                                  <w:sz w:val="22"/>
                                  <w:szCs w:val="22"/>
                                </w:rPr>
                                <w:t>ARS SENASA-CCC-CP-2026-00</w:t>
                              </w:r>
                              <w:r>
                                <w:rPr>
                                  <w:rFonts w:ascii="Calibri" w:hAnsi="Calibri" w:cs="Calibri"/>
                                  <w:bCs/>
                                  <w:sz w:val="22"/>
                                  <w:szCs w:val="22"/>
                                </w:rPr>
                                <w:t>1</w:t>
                              </w:r>
                              <w:r w:rsidR="001A065A">
                                <w:rPr>
                                  <w:rFonts w:ascii="Calibri" w:hAnsi="Calibri" w:cs="Calibri"/>
                                  <w:bCs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2454942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505A0C0" wp14:editId="6597A89E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E8C5F5B" wp14:editId="062C91F0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728BDF4" w14:textId="6837E336" w:rsidR="00BC61BD" w:rsidRPr="00BC61BD" w:rsidRDefault="00163521">
                                <w:pPr>
                                  <w:rPr>
                                    <w:lang w:val="en-US"/>
                                  </w:rPr>
                                </w:pPr>
                                <w:r w:rsidRPr="00163521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3147EEF" wp14:editId="349D7143">
                                      <wp:extent cx="845820" cy="562548"/>
                                      <wp:effectExtent l="0" t="0" r="0" b="952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5625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C5F5B" id="Text Box 2" o:spid="_x0000_s1031" type="#_x0000_t202" style="position:absolute;margin-left:-37.2pt;margin-top:-26.35pt;width:81pt;height:84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5728BDF4" w14:textId="6837E336" w:rsidR="00BC61BD" w:rsidRPr="00BC61BD" w:rsidRDefault="00163521">
                          <w:pPr>
                            <w:rPr>
                              <w:lang w:val="en-US"/>
                            </w:rPr>
                          </w:pPr>
                          <w:r w:rsidRPr="00163521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3147EEF" wp14:editId="349D7143">
                                <wp:extent cx="845820" cy="562548"/>
                                <wp:effectExtent l="0" t="0" r="0" b="952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56254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EA5AE9" wp14:editId="76E7642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D5CEEA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A5AE9" id="Text Box 27" o:spid="_x0000_s1032" type="#_x0000_t202" style="position:absolute;margin-left:-29.35pt;margin-top:-40.2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2CD5CEEA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6DE690AB" w14:textId="47112B0F" w:rsidR="00535962" w:rsidRPr="00535962" w:rsidRDefault="000B58C4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620387" wp14:editId="4FED56DB">
                <wp:simplePos x="0" y="0"/>
                <wp:positionH relativeFrom="column">
                  <wp:posOffset>7153275</wp:posOffset>
                </wp:positionH>
                <wp:positionV relativeFrom="paragraph">
                  <wp:posOffset>7620</wp:posOffset>
                </wp:positionV>
                <wp:extent cx="2019935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9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25A5B8" w14:textId="2AF8DD54" w:rsidR="0026335F" w:rsidRPr="0026335F" w:rsidRDefault="00867EC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 w:fullDate="2026-10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065A">
                                  <w:rPr>
                                    <w:rStyle w:val="Style5"/>
                                    <w:lang w:val="es-DO"/>
                                  </w:rPr>
                                  <w:t>08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20387" id="Text Box 12" o:spid="_x0000_s1033" type="#_x0000_t202" style="position:absolute;margin-left:563.25pt;margin-top:.6pt;width:159.0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" filled="f" stroked="f">
                <v:textbox>
                  <w:txbxContent>
                    <w:p w14:paraId="3325A5B8" w14:textId="2AF8DD54" w:rsidR="0026335F" w:rsidRPr="0026335F" w:rsidRDefault="00867EC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 w:fullDate="2026-10-0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065A">
                            <w:rPr>
                              <w:rStyle w:val="Style5"/>
                              <w:lang w:val="es-DO"/>
                            </w:rPr>
                            <w:t>08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A41E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6E9FEF" wp14:editId="26F5F72B">
                <wp:simplePos x="0" y="0"/>
                <wp:positionH relativeFrom="column">
                  <wp:posOffset>2733675</wp:posOffset>
                </wp:positionH>
                <wp:positionV relativeFrom="paragraph">
                  <wp:posOffset>102870</wp:posOffset>
                </wp:positionV>
                <wp:extent cx="3429000" cy="279400"/>
                <wp:effectExtent l="0" t="0" r="0" b="635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B08952" w14:textId="353B0A57" w:rsidR="00163521" w:rsidRPr="002E1412" w:rsidRDefault="00867EC3" w:rsidP="00163521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63521">
                                  <w:rPr>
                                    <w:rStyle w:val="Style6"/>
                                  </w:rPr>
                                  <w:t xml:space="preserve">MINISTERIO DE INDUSTRIA, COMERCIO Y </w:t>
                                </w:r>
                                <w:r w:rsidR="004D7B58">
                                  <w:rPr>
                                    <w:rStyle w:val="Style6"/>
                                  </w:rPr>
                                  <w:t>MIPYMES (</w:t>
                                </w:r>
                                <w:r w:rsidR="00163521">
                                  <w:rPr>
                                    <w:rStyle w:val="Style6"/>
                                  </w:rPr>
                                  <w:t>MICM)</w:t>
                                </w:r>
                              </w:sdtContent>
                            </w:sdt>
                          </w:p>
                          <w:p w14:paraId="52B9EAE1" w14:textId="783801F8" w:rsidR="002E1412" w:rsidRPr="002E1412" w:rsidRDefault="002E141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E9FEF" id="Text Box 16" o:spid="_x0000_s1034" type="#_x0000_t202" style="position:absolute;margin-left:215.25pt;margin-top:8.1pt;width:270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" stroked="f">
                <v:textbox>
                  <w:txbxContent>
                    <w:p w14:paraId="17B08952" w14:textId="353B0A57" w:rsidR="00163521" w:rsidRPr="002E1412" w:rsidRDefault="002A4E1E" w:rsidP="00163521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63521">
                            <w:rPr>
                              <w:rStyle w:val="Style6"/>
                            </w:rPr>
                            <w:t xml:space="preserve">MINISTERIO DE INDUSTRIA, COMERCIO Y </w:t>
                          </w:r>
                          <w:r w:rsidR="004D7B58">
                            <w:rPr>
                              <w:rStyle w:val="Style6"/>
                            </w:rPr>
                            <w:t>MIPYMES (</w:t>
                          </w:r>
                          <w:r w:rsidR="00163521">
                            <w:rPr>
                              <w:rStyle w:val="Style6"/>
                            </w:rPr>
                            <w:t>MICM)</w:t>
                          </w:r>
                        </w:sdtContent>
                      </w:sdt>
                    </w:p>
                    <w:p w14:paraId="52B9EAE1" w14:textId="783801F8" w:rsidR="002E1412" w:rsidRPr="002E1412" w:rsidRDefault="002E1412" w:rsidP="0083342F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48E7A2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1F26156" wp14:editId="7A8D201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2700CB" w14:textId="77777777" w:rsidR="00F7443C" w:rsidRPr="004767CC" w:rsidRDefault="00867EC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2615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062700CB" w14:textId="77777777" w:rsidR="00F7443C" w:rsidRPr="004767CC" w:rsidRDefault="002A4E1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31427E3" wp14:editId="074ADEC0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1645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427E3" id="Text Box 13" o:spid="_x0000_s1036" type="#_x0000_t202" style="position:absolute;margin-left:627.6pt;margin-top:4.5pt;width:89pt;height:1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0251645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4EB00E7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668E6998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075D798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43DCA0DC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213EC1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proofErr w:type="gramStart"/>
      <w:r w:rsidRPr="00AE0C17">
        <w:rPr>
          <w:rFonts w:ascii="Arial" w:hAnsi="Arial" w:cs="Arial"/>
          <w:bCs/>
          <w:sz w:val="22"/>
          <w:szCs w:val="22"/>
        </w:rPr>
        <w:t>magnitud similares</w:t>
      </w:r>
      <w:proofErr w:type="gramEnd"/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51542CC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684D1BA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547B28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4A97DD46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3F109B2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7B1DD187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1FC337C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034FF73D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DCC94C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75A52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6BE13A15" w14:textId="77777777" w:rsidTr="00822B7A">
        <w:trPr>
          <w:trHeight w:val="229"/>
          <w:jc w:val="center"/>
        </w:trPr>
        <w:tc>
          <w:tcPr>
            <w:tcW w:w="0" w:type="auto"/>
          </w:tcPr>
          <w:p w14:paraId="712BFE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3FE0FC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532C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2DFB4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27BE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ECC4CB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EA716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B2314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6D9D5BA" w14:textId="77777777" w:rsidTr="00822B7A">
        <w:trPr>
          <w:trHeight w:val="211"/>
          <w:jc w:val="center"/>
        </w:trPr>
        <w:tc>
          <w:tcPr>
            <w:tcW w:w="0" w:type="auto"/>
          </w:tcPr>
          <w:p w14:paraId="3A7E3A6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79273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86E94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3ACB8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9F81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131CB8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5A14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0BEE8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F332CAD" w14:textId="77777777" w:rsidTr="00822B7A">
        <w:trPr>
          <w:trHeight w:val="229"/>
          <w:jc w:val="center"/>
        </w:trPr>
        <w:tc>
          <w:tcPr>
            <w:tcW w:w="0" w:type="auto"/>
          </w:tcPr>
          <w:p w14:paraId="4DE91C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2FD3B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7F137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BD92D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5BC71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95AD3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C786D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31030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D3DC091" w14:textId="77777777" w:rsidTr="00822B7A">
        <w:trPr>
          <w:trHeight w:val="229"/>
          <w:jc w:val="center"/>
        </w:trPr>
        <w:tc>
          <w:tcPr>
            <w:tcW w:w="0" w:type="auto"/>
          </w:tcPr>
          <w:p w14:paraId="7945C47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48FA8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64046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E0CD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D3E15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1B958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E75BDE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60231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2ED059F" w14:textId="77777777" w:rsidTr="00822B7A">
        <w:trPr>
          <w:trHeight w:val="229"/>
          <w:jc w:val="center"/>
        </w:trPr>
        <w:tc>
          <w:tcPr>
            <w:tcW w:w="0" w:type="auto"/>
          </w:tcPr>
          <w:p w14:paraId="551169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81A38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0FBA9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1989C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6AC060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6EE2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8F235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EF408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B0A9918" w14:textId="77777777" w:rsidTr="00822B7A">
        <w:trPr>
          <w:trHeight w:val="229"/>
          <w:jc w:val="center"/>
        </w:trPr>
        <w:tc>
          <w:tcPr>
            <w:tcW w:w="0" w:type="auto"/>
          </w:tcPr>
          <w:p w14:paraId="79FD69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9B89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89059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4B56A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EC804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7082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944D9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149E6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68B3F4B" w14:textId="77777777" w:rsidTr="00822B7A">
        <w:trPr>
          <w:trHeight w:val="229"/>
          <w:jc w:val="center"/>
        </w:trPr>
        <w:tc>
          <w:tcPr>
            <w:tcW w:w="0" w:type="auto"/>
          </w:tcPr>
          <w:p w14:paraId="60A025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DAF6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D2594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5CCFB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3DF7B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F96A54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14F94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4F42DB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4831AB8" w14:textId="77777777" w:rsidTr="00822B7A">
        <w:trPr>
          <w:trHeight w:val="211"/>
          <w:jc w:val="center"/>
        </w:trPr>
        <w:tc>
          <w:tcPr>
            <w:tcW w:w="0" w:type="auto"/>
          </w:tcPr>
          <w:p w14:paraId="6707E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5B64A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61491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83E837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145A9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877C1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34B3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1E8A1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6859995" w14:textId="77777777" w:rsidTr="00822B7A">
        <w:trPr>
          <w:trHeight w:val="229"/>
          <w:jc w:val="center"/>
        </w:trPr>
        <w:tc>
          <w:tcPr>
            <w:tcW w:w="0" w:type="auto"/>
          </w:tcPr>
          <w:p w14:paraId="04A4C5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03CBC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1B05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8BE59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96CB0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9A9F3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7E4ED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47779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126A126" w14:textId="77777777" w:rsidTr="00822B7A">
        <w:trPr>
          <w:trHeight w:val="229"/>
          <w:jc w:val="center"/>
        </w:trPr>
        <w:tc>
          <w:tcPr>
            <w:tcW w:w="0" w:type="auto"/>
          </w:tcPr>
          <w:p w14:paraId="3E61A7C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36E04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EB7934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39A10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884E0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C9D956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47A84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B31D0D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72011A2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2F56156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1480D1CA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CFCE808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7D5E56D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736717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6EAAAEED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0AD05" w14:textId="77777777" w:rsidR="00867EC3" w:rsidRDefault="00867EC3" w:rsidP="001007E7">
      <w:pPr>
        <w:spacing w:after="0" w:line="240" w:lineRule="auto"/>
      </w:pPr>
      <w:r>
        <w:separator/>
      </w:r>
    </w:p>
  </w:endnote>
  <w:endnote w:type="continuationSeparator" w:id="0">
    <w:p w14:paraId="7EF39004" w14:textId="77777777" w:rsidR="00867EC3" w:rsidRDefault="00867EC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481BA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030649" wp14:editId="11151549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CF605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03064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37CF605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0DE412C" wp14:editId="197722E8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06A84D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8737E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0DE412C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5606A84D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8737E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62A1AA7D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A82E3BE" wp14:editId="5A67B21C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F16693B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9CFE4E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FBA53" w14:textId="77777777" w:rsidR="00867EC3" w:rsidRDefault="00867EC3" w:rsidP="001007E7">
      <w:pPr>
        <w:spacing w:after="0" w:line="240" w:lineRule="auto"/>
      </w:pPr>
      <w:r>
        <w:separator/>
      </w:r>
    </w:p>
  </w:footnote>
  <w:footnote w:type="continuationSeparator" w:id="0">
    <w:p w14:paraId="5B9DF7AB" w14:textId="77777777" w:rsidR="00867EC3" w:rsidRDefault="00867EC3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7761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A5DAC"/>
    <w:rsid w:val="000B3B70"/>
    <w:rsid w:val="000B58C4"/>
    <w:rsid w:val="001007E7"/>
    <w:rsid w:val="001020C0"/>
    <w:rsid w:val="00123B8D"/>
    <w:rsid w:val="001341C6"/>
    <w:rsid w:val="001550BB"/>
    <w:rsid w:val="00157600"/>
    <w:rsid w:val="00163521"/>
    <w:rsid w:val="00165A4D"/>
    <w:rsid w:val="00170EC5"/>
    <w:rsid w:val="00191842"/>
    <w:rsid w:val="00194FF2"/>
    <w:rsid w:val="001A065A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A4E1E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76ABA"/>
    <w:rsid w:val="004C4743"/>
    <w:rsid w:val="004D7B58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660A9"/>
    <w:rsid w:val="006709BC"/>
    <w:rsid w:val="006758C0"/>
    <w:rsid w:val="006A43C4"/>
    <w:rsid w:val="007175C9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67EC3"/>
    <w:rsid w:val="00896739"/>
    <w:rsid w:val="008A68D0"/>
    <w:rsid w:val="008B3AE5"/>
    <w:rsid w:val="00997A22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8280F"/>
    <w:rsid w:val="00B97B51"/>
    <w:rsid w:val="00BC1D0C"/>
    <w:rsid w:val="00BC61BD"/>
    <w:rsid w:val="00BD1A76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24CD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84AD5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9C722C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Anavelli Peralta Segura</cp:lastModifiedBy>
  <cp:revision>3</cp:revision>
  <cp:lastPrinted>2011-03-04T19:05:00Z</cp:lastPrinted>
  <dcterms:created xsi:type="dcterms:W3CDTF">2026-09-28T11:28:00Z</dcterms:created>
  <dcterms:modified xsi:type="dcterms:W3CDTF">2026-10-08T15:02:00Z</dcterms:modified>
</cp:coreProperties>
</file>