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EE6C7" w14:textId="2A1CF8ED" w:rsidR="00535962" w:rsidRPr="00F7167E" w:rsidRDefault="00AF0ECB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617C567" wp14:editId="5E277AE9">
                <wp:simplePos x="0" y="0"/>
                <wp:positionH relativeFrom="column">
                  <wp:posOffset>7191375</wp:posOffset>
                </wp:positionH>
                <wp:positionV relativeFrom="paragraph">
                  <wp:posOffset>-590550</wp:posOffset>
                </wp:positionV>
                <wp:extent cx="1806575" cy="802640"/>
                <wp:effectExtent l="0" t="0" r="22225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6575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26" y="561"/>
                            <a:ext cx="2426" cy="1034"/>
                            <a:chOff x="9140" y="720"/>
                            <a:chExt cx="2020" cy="961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0" y="1138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126267084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1ACC9B7A" w14:textId="1B28F09A" w:rsidR="006B202F" w:rsidRPr="00535962" w:rsidRDefault="00906753" w:rsidP="009C43B9">
                                        <w:r w:rsidRPr="00906753">
                                          <w:rPr>
                                            <w:rStyle w:val="Style2"/>
                                          </w:rPr>
                                          <w:t>MIREX-DAF-CM-2026-0041</w:t>
                                        </w:r>
                                      </w:p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F680EC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17C567" id="Group 21" o:spid="_x0000_s1026" style="position:absolute;margin-left:566.25pt;margin-top:-46.5pt;width:142.2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26;top:561;width:2426;height:1034" coordorigin="9140,720" coordsize="2020,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0;top:1138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126267084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1ACC9B7A" w14:textId="1B28F09A" w:rsidR="006B202F" w:rsidRPr="00535962" w:rsidRDefault="00906753" w:rsidP="009C43B9">
                                  <w:r w:rsidRPr="00906753">
                                    <w:rPr>
                                      <w:rStyle w:val="Style2"/>
                                    </w:rPr>
                                    <w:t>MIREX-DAF-CM-2026-0041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FF680EC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09AA5028" wp14:editId="65D1B617">
            <wp:simplePos x="0" y="0"/>
            <wp:positionH relativeFrom="margin">
              <wp:posOffset>3987165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2AD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438CF6" wp14:editId="3F2991F7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1A043E3" w14:textId="77777777" w:rsidR="00BC61BD" w:rsidRPr="00BC61BD" w:rsidRDefault="0072301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23018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87F8C8B" wp14:editId="6EA3A224">
                                      <wp:extent cx="876300" cy="700405"/>
                                      <wp:effectExtent l="0" t="0" r="0" b="4445"/>
                                      <wp:docPr id="17" name="Imagen 17" descr="C:\Users\rtiburcio.MIREX\Downloads\Logo Mirex Izquierda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rtiburcio.MIREX\Downloads\Logo Mirex Izquierda.jp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6602" cy="70064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38CF6"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1A043E3" w14:textId="77777777" w:rsidR="00BC61BD" w:rsidRPr="00BC61BD" w:rsidRDefault="00723018">
                          <w:pPr>
                            <w:rPr>
                              <w:lang w:val="en-US"/>
                            </w:rPr>
                          </w:pPr>
                          <w:r w:rsidRPr="00723018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87F8C8B" wp14:editId="6EA3A224">
                                <wp:extent cx="876300" cy="700405"/>
                                <wp:effectExtent l="0" t="0" r="0" b="4445"/>
                                <wp:docPr id="17" name="Imagen 17" descr="C:\Users\rtiburcio.MIREX\Downloads\Logo Mirex Izquierda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rtiburcio.MIREX\Downloads\Logo Mirex Izquierda.jpg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6602" cy="70064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42AD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E15A9B" wp14:editId="6A5DABC5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005B5F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15A9B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6B005B5F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69881A5C" w14:textId="291A8C88" w:rsidR="00535962" w:rsidRPr="00535962" w:rsidRDefault="00A101B3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3382F8" wp14:editId="0621D37F">
                <wp:simplePos x="0" y="0"/>
                <wp:positionH relativeFrom="column">
                  <wp:posOffset>7324725</wp:posOffset>
                </wp:positionH>
                <wp:positionV relativeFrom="paragraph">
                  <wp:posOffset>277495</wp:posOffset>
                </wp:positionV>
                <wp:extent cx="1723390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339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17C73A" w14:textId="1DE09F30" w:rsidR="0026335F" w:rsidRPr="0026335F" w:rsidRDefault="0099222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proofErr w:type="spellStart"/>
                                <w:r w:rsidR="00906753">
                                  <w:rPr>
                                    <w:rStyle w:val="Style5"/>
                                  </w:rPr>
                                  <w:t>xx</w:t>
                                </w:r>
                                <w:proofErr w:type="spellEnd"/>
                                <w:r w:rsidR="00AE0A6F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316075">
                                  <w:rPr>
                                    <w:rStyle w:val="Style5"/>
                                  </w:rPr>
                                  <w:t>octubre</w:t>
                                </w:r>
                                <w:r w:rsidR="00AE0A6F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3382F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3" type="#_x0000_t202" style="position:absolute;margin-left:576.75pt;margin-top:21.85pt;width:135.7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" filled="f" stroked="f">
                <v:textbox>
                  <w:txbxContent>
                    <w:p w14:paraId="2617C73A" w14:textId="1DE09F30" w:rsidR="0026335F" w:rsidRPr="0026335F" w:rsidRDefault="0099222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proofErr w:type="spellStart"/>
                          <w:r w:rsidR="00906753">
                            <w:rPr>
                              <w:rStyle w:val="Style5"/>
                            </w:rPr>
                            <w:t>xx</w:t>
                          </w:r>
                          <w:proofErr w:type="spellEnd"/>
                          <w:r w:rsidR="00AE0A6F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316075">
                            <w:rPr>
                              <w:rStyle w:val="Style5"/>
                            </w:rPr>
                            <w:t>octubre</w:t>
                          </w:r>
                          <w:r w:rsidR="00AE0A6F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242AD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939F00" wp14:editId="27CE056F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1704975" cy="418465"/>
                <wp:effectExtent l="0" t="0" r="9525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608034" w14:textId="77777777" w:rsidR="002E1412" w:rsidRPr="002E1412" w:rsidRDefault="00992220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23018">
                                  <w:rPr>
                                    <w:rStyle w:val="Style6"/>
                                  </w:rPr>
                                  <w:t>Ministerio de Relaciones Exteriores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39F00" id="Text Box 16" o:spid="_x0000_s1034" type="#_x0000_t202" style="position:absolute;margin-left:0;margin-top:.6pt;width:134.25pt;height:32.95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" stroked="f">
                <v:textbox>
                  <w:txbxContent>
                    <w:p w14:paraId="27608034" w14:textId="77777777" w:rsidR="002E1412" w:rsidRPr="002E1412" w:rsidRDefault="002F4F3B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23018">
                            <w:rPr>
                              <w:rStyle w:val="Style6"/>
                            </w:rPr>
                            <w:t>Ministerio de Relaciones Exteriores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6832DC" w14:textId="59AE95F2" w:rsidR="00535962" w:rsidRDefault="0033249F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73F2367" wp14:editId="4CFCC785">
                <wp:simplePos x="0" y="0"/>
                <wp:positionH relativeFrom="column">
                  <wp:posOffset>7857490</wp:posOffset>
                </wp:positionH>
                <wp:positionV relativeFrom="paragraph">
                  <wp:posOffset>262890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D4AE20" w14:textId="77777777" w:rsidR="0026335F" w:rsidRPr="0026335F" w:rsidRDefault="0026335F" w:rsidP="0026335F">
                            <w:r w:rsidRPr="0026335F"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</w:rPr>
                              <w:fldChar w:fldCharType="end"/>
                            </w:r>
                            <w:r w:rsidRPr="0026335F">
                              <w:t xml:space="preserve"> de </w:t>
                            </w:r>
                            <w:r w:rsidR="00347654">
                              <w:rPr>
                                <w:b/>
                                <w:noProof/>
                              </w:rPr>
                              <w:fldChar w:fldCharType="begin"/>
                            </w:r>
                            <w:r w:rsidR="00347654">
                              <w:rPr>
                                <w:b/>
                                <w:noProof/>
                              </w:rPr>
                              <w:instrText xml:space="preserve"> NUMPAGES   \* MERGEFORMAT </w:instrText>
                            </w:r>
                            <w:r w:rsidR="00347654">
                              <w:rPr>
                                <w:b/>
                                <w:noProof/>
                              </w:rPr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</w:rPr>
                              <w:t>1</w:t>
                            </w:r>
                            <w:r w:rsidR="00347654">
                              <w:rPr>
                                <w:b/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F2367" id="Text Box 13" o:spid="_x0000_s1035" type="#_x0000_t202" style="position:absolute;margin-left:618.7pt;margin-top:20.7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DP54wj3gAAAAsBAAAPAAAAAAAAAAAAAAAAAD0EAABkcnMvZG93bnJldi54bWxQ&#10;SwUGAAAAAAQABADzAAAASAUAAAAA&#10;" filled="f" stroked="f">
                <v:textbox>
                  <w:txbxContent>
                    <w:p w14:paraId="6AD4AE20" w14:textId="77777777" w:rsidR="0026335F" w:rsidRPr="0026335F" w:rsidRDefault="0026335F" w:rsidP="0026335F">
                      <w:r w:rsidRPr="0026335F">
                        <w:t xml:space="preserve">Página </w:t>
                      </w:r>
                      <w:r w:rsidR="00845FCE" w:rsidRPr="0026335F">
                        <w:rPr>
                          <w:b/>
                        </w:rPr>
                        <w:fldChar w:fldCharType="begin"/>
                      </w:r>
                      <w:r w:rsidRPr="0026335F">
                        <w:rPr>
                          <w:b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</w:rPr>
                        <w:t>1</w:t>
                      </w:r>
                      <w:r w:rsidR="00845FCE" w:rsidRPr="0026335F">
                        <w:rPr>
                          <w:b/>
                        </w:rPr>
                        <w:fldChar w:fldCharType="end"/>
                      </w:r>
                      <w:r w:rsidRPr="0026335F">
                        <w:t xml:space="preserve"> de </w:t>
                      </w:r>
                      <w:r w:rsidR="00347654">
                        <w:rPr>
                          <w:b/>
                          <w:noProof/>
                        </w:rPr>
                        <w:fldChar w:fldCharType="begin"/>
                      </w:r>
                      <w:r w:rsidR="00347654">
                        <w:rPr>
                          <w:b/>
                          <w:noProof/>
                        </w:rPr>
                        <w:instrText xml:space="preserve"> NUMPAGES   \* MERGEFORMAT </w:instrText>
                      </w:r>
                      <w:r w:rsidR="00347654">
                        <w:rPr>
                          <w:b/>
                          <w:noProof/>
                        </w:rPr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</w:rPr>
                        <w:t>1</w:t>
                      </w:r>
                      <w:r w:rsidR="00347654">
                        <w:rPr>
                          <w:b/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242ADF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AE84F1D" wp14:editId="5CE05FE8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439DC8" w14:textId="77777777" w:rsidR="00F7443C" w:rsidRPr="00626D0C" w:rsidRDefault="00410707" w:rsidP="00CA0E8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84F1D" id="Text Box 18" o:spid="_x0000_s1036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F1ChS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11439DC8" w14:textId="77777777" w:rsidR="00F7443C" w:rsidRPr="00626D0C" w:rsidRDefault="00410707" w:rsidP="00CA0E82">
                      <w:pPr>
                        <w:jc w:val="center"/>
                        <w:rPr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</w:p>
    <w:p w14:paraId="2973E9E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EE2184A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22CABE0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56E7EE26" w14:textId="7C4C94D8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</w:p>
    <w:p w14:paraId="1AA8141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454" w:type="dxa"/>
        <w:tblLayout w:type="fixed"/>
        <w:tblLook w:val="01E0" w:firstRow="1" w:lastRow="1" w:firstColumn="1" w:lastColumn="1" w:noHBand="0" w:noVBand="0"/>
      </w:tblPr>
      <w:tblGrid>
        <w:gridCol w:w="1101"/>
        <w:gridCol w:w="1021"/>
        <w:gridCol w:w="2835"/>
        <w:gridCol w:w="850"/>
        <w:gridCol w:w="1701"/>
        <w:gridCol w:w="1701"/>
        <w:gridCol w:w="1418"/>
        <w:gridCol w:w="3827"/>
      </w:tblGrid>
      <w:tr w:rsidR="00372D44" w:rsidRPr="006E45AC" w14:paraId="74E66367" w14:textId="77777777" w:rsidTr="00735B3F">
        <w:trPr>
          <w:trHeight w:val="511"/>
        </w:trPr>
        <w:tc>
          <w:tcPr>
            <w:tcW w:w="1101" w:type="dxa"/>
            <w:vAlign w:val="center"/>
          </w:tcPr>
          <w:p w14:paraId="3D1708CD" w14:textId="77777777" w:rsidR="00372D44" w:rsidRPr="006E45AC" w:rsidRDefault="00372D44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021" w:type="dxa"/>
            <w:vAlign w:val="center"/>
          </w:tcPr>
          <w:p w14:paraId="37B96987" w14:textId="77777777" w:rsidR="00372D44" w:rsidRPr="006E45AC" w:rsidRDefault="00372D44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2835" w:type="dxa"/>
            <w:vAlign w:val="center"/>
          </w:tcPr>
          <w:p w14:paraId="5F123DB4" w14:textId="77777777" w:rsidR="00372D44" w:rsidRPr="00372D44" w:rsidRDefault="00372D44" w:rsidP="00B55C91">
            <w:pPr>
              <w:jc w:val="center"/>
              <w:rPr>
                <w:rStyle w:val="Style6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850" w:type="dxa"/>
          </w:tcPr>
          <w:p w14:paraId="58226048" w14:textId="77777777" w:rsidR="00C46C53" w:rsidRDefault="00C46C53" w:rsidP="002222CA">
            <w:pPr>
              <w:rPr>
                <w:sz w:val="22"/>
              </w:rPr>
            </w:pPr>
          </w:p>
          <w:p w14:paraId="3634CB7D" w14:textId="26B3BB3A" w:rsidR="002222CA" w:rsidRPr="00C46C53" w:rsidRDefault="002222CA" w:rsidP="002222CA">
            <w:pPr>
              <w:rPr>
                <w:rStyle w:val="Fuerte"/>
              </w:rPr>
            </w:pPr>
            <w:r w:rsidRPr="00C46C53">
              <w:rPr>
                <w:rStyle w:val="Fuerte"/>
              </w:rPr>
              <w:t>Marca/modelo</w:t>
            </w:r>
          </w:p>
        </w:tc>
        <w:tc>
          <w:tcPr>
            <w:tcW w:w="1701" w:type="dxa"/>
          </w:tcPr>
          <w:p w14:paraId="4844FFFE" w14:textId="77777777" w:rsidR="00372D44" w:rsidRDefault="00372D44" w:rsidP="00B55C91">
            <w:pPr>
              <w:jc w:val="center"/>
            </w:pPr>
          </w:p>
          <w:p w14:paraId="0DB50FB9" w14:textId="62B9A3D8" w:rsidR="00372D44" w:rsidRPr="00C46C53" w:rsidRDefault="002222CA" w:rsidP="00B55C91">
            <w:pPr>
              <w:jc w:val="center"/>
              <w:rPr>
                <w:rStyle w:val="Fuerte"/>
              </w:rPr>
            </w:pPr>
            <w:r w:rsidRPr="00C46C53">
              <w:rPr>
                <w:rStyle w:val="Fuerte"/>
              </w:rPr>
              <w:t>Imágenes</w:t>
            </w:r>
          </w:p>
        </w:tc>
        <w:tc>
          <w:tcPr>
            <w:tcW w:w="1701" w:type="dxa"/>
            <w:vAlign w:val="center"/>
          </w:tcPr>
          <w:p w14:paraId="59D5FE2D" w14:textId="2C830833" w:rsidR="00372D44" w:rsidRPr="006E45AC" w:rsidRDefault="00372D44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  <w:r w:rsidR="00C46C53">
              <w:t xml:space="preserve"> </w:t>
            </w:r>
          </w:p>
          <w:p w14:paraId="0184F1BF" w14:textId="77777777" w:rsidR="00372D44" w:rsidRPr="006E45AC" w:rsidRDefault="00372D44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43AE75A" w14:textId="77777777" w:rsidR="00372D44" w:rsidRPr="00B55C91" w:rsidRDefault="00372D44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3827" w:type="dxa"/>
            <w:vAlign w:val="center"/>
          </w:tcPr>
          <w:p w14:paraId="42CA6607" w14:textId="77777777" w:rsidR="00372D44" w:rsidRPr="006E45AC" w:rsidRDefault="00372D44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69B8E2EC" w14:textId="77777777" w:rsidR="00372D44" w:rsidRPr="006E45AC" w:rsidRDefault="00372D44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372D44" w:rsidRPr="006E45AC" w14:paraId="1730BDC2" w14:textId="77777777" w:rsidTr="00D71AE2">
        <w:trPr>
          <w:trHeight w:val="351"/>
        </w:trPr>
        <w:tc>
          <w:tcPr>
            <w:tcW w:w="1101" w:type="dxa"/>
          </w:tcPr>
          <w:p w14:paraId="4580674B" w14:textId="5810388F" w:rsidR="00372D44" w:rsidRPr="006E45AC" w:rsidRDefault="00353940" w:rsidP="003805A6">
            <w:pPr>
              <w:rPr>
                <w:rFonts w:ascii="Arial" w:hAnsi="Arial" w:cs="Arial"/>
              </w:rPr>
            </w:pPr>
            <w:r>
              <w:t>1</w:t>
            </w:r>
          </w:p>
        </w:tc>
        <w:tc>
          <w:tcPr>
            <w:tcW w:w="1021" w:type="dxa"/>
          </w:tcPr>
          <w:p w14:paraId="6A079244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8974688" w14:textId="1C789CB6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2098F41C" w14:textId="77777777" w:rsidR="00372D44" w:rsidRPr="006E45AC" w:rsidRDefault="00372D44" w:rsidP="003805A6"/>
        </w:tc>
        <w:tc>
          <w:tcPr>
            <w:tcW w:w="1701" w:type="dxa"/>
          </w:tcPr>
          <w:p w14:paraId="18621687" w14:textId="77777777" w:rsidR="00372D44" w:rsidRPr="006E45AC" w:rsidRDefault="00372D44" w:rsidP="003805A6"/>
        </w:tc>
        <w:tc>
          <w:tcPr>
            <w:tcW w:w="1701" w:type="dxa"/>
          </w:tcPr>
          <w:p w14:paraId="4E79A1D4" w14:textId="7628DAE2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B42145D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2113FF2A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</w:tr>
      <w:tr w:rsidR="00372D44" w:rsidRPr="006E45AC" w14:paraId="222DB3EB" w14:textId="77777777" w:rsidTr="00D61AC7">
        <w:trPr>
          <w:trHeight w:val="271"/>
        </w:trPr>
        <w:tc>
          <w:tcPr>
            <w:tcW w:w="1101" w:type="dxa"/>
          </w:tcPr>
          <w:p w14:paraId="43EC8A9A" w14:textId="05BE5C3F" w:rsidR="00372D44" w:rsidRPr="006E45AC" w:rsidRDefault="00353940" w:rsidP="003805A6">
            <w:pPr>
              <w:rPr>
                <w:rFonts w:ascii="Arial" w:hAnsi="Arial" w:cs="Arial"/>
              </w:rPr>
            </w:pPr>
            <w:r>
              <w:t>2</w:t>
            </w:r>
          </w:p>
        </w:tc>
        <w:tc>
          <w:tcPr>
            <w:tcW w:w="1021" w:type="dxa"/>
          </w:tcPr>
          <w:p w14:paraId="648E0897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37EC701C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  <w:p w14:paraId="0495A131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598F36A" w14:textId="77777777" w:rsidR="00372D44" w:rsidRPr="006E45AC" w:rsidRDefault="00372D44" w:rsidP="003805A6"/>
        </w:tc>
        <w:tc>
          <w:tcPr>
            <w:tcW w:w="1701" w:type="dxa"/>
          </w:tcPr>
          <w:p w14:paraId="51E904C8" w14:textId="77777777" w:rsidR="00372D44" w:rsidRPr="006E45AC" w:rsidRDefault="00372D44" w:rsidP="003805A6"/>
        </w:tc>
        <w:tc>
          <w:tcPr>
            <w:tcW w:w="1701" w:type="dxa"/>
          </w:tcPr>
          <w:p w14:paraId="7B557F0F" w14:textId="0606E76D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9F84D60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65BD1724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</w:tr>
      <w:tr w:rsidR="00372D44" w:rsidRPr="006E45AC" w14:paraId="6ACDF578" w14:textId="77777777" w:rsidTr="00D61AC7">
        <w:trPr>
          <w:trHeight w:val="363"/>
        </w:trPr>
        <w:tc>
          <w:tcPr>
            <w:tcW w:w="1101" w:type="dxa"/>
          </w:tcPr>
          <w:p w14:paraId="4E5C112B" w14:textId="72E580C6" w:rsidR="00372D44" w:rsidRPr="006E45AC" w:rsidRDefault="00353940" w:rsidP="003805A6">
            <w:pPr>
              <w:rPr>
                <w:rFonts w:ascii="Arial" w:hAnsi="Arial" w:cs="Arial"/>
              </w:rPr>
            </w:pPr>
            <w:r>
              <w:t>3</w:t>
            </w:r>
          </w:p>
        </w:tc>
        <w:tc>
          <w:tcPr>
            <w:tcW w:w="1021" w:type="dxa"/>
          </w:tcPr>
          <w:p w14:paraId="3D0B6D72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7A728B8C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  <w:p w14:paraId="17607199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52C2C39A" w14:textId="77777777" w:rsidR="00372D44" w:rsidRPr="006E45AC" w:rsidRDefault="00372D44" w:rsidP="003805A6"/>
        </w:tc>
        <w:tc>
          <w:tcPr>
            <w:tcW w:w="1701" w:type="dxa"/>
          </w:tcPr>
          <w:p w14:paraId="2A717469" w14:textId="77777777" w:rsidR="00372D44" w:rsidRPr="006E45AC" w:rsidRDefault="00372D44" w:rsidP="003805A6"/>
        </w:tc>
        <w:tc>
          <w:tcPr>
            <w:tcW w:w="1701" w:type="dxa"/>
          </w:tcPr>
          <w:p w14:paraId="69F2B83F" w14:textId="736951BB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F933589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6D798AC7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</w:tr>
      <w:tr w:rsidR="00372D44" w:rsidRPr="006E45AC" w14:paraId="47CEFF35" w14:textId="77777777" w:rsidTr="00D61AC7">
        <w:trPr>
          <w:trHeight w:val="185"/>
        </w:trPr>
        <w:tc>
          <w:tcPr>
            <w:tcW w:w="1101" w:type="dxa"/>
          </w:tcPr>
          <w:p w14:paraId="7A4EDC20" w14:textId="698A2C5B" w:rsidR="00372D44" w:rsidRPr="006E45AC" w:rsidRDefault="00353940" w:rsidP="003805A6">
            <w:pPr>
              <w:rPr>
                <w:rFonts w:ascii="Arial" w:hAnsi="Arial" w:cs="Arial"/>
              </w:rPr>
            </w:pPr>
            <w:r>
              <w:t>4</w:t>
            </w:r>
          </w:p>
        </w:tc>
        <w:tc>
          <w:tcPr>
            <w:tcW w:w="1021" w:type="dxa"/>
          </w:tcPr>
          <w:p w14:paraId="3E5FA83E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76C62CA9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  <w:p w14:paraId="2BAC3CF1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10842AF5" w14:textId="77777777" w:rsidR="00372D44" w:rsidRPr="006E45AC" w:rsidRDefault="00372D44" w:rsidP="003805A6"/>
        </w:tc>
        <w:tc>
          <w:tcPr>
            <w:tcW w:w="1701" w:type="dxa"/>
          </w:tcPr>
          <w:p w14:paraId="53B2D27F" w14:textId="77777777" w:rsidR="00372D44" w:rsidRPr="006E45AC" w:rsidRDefault="00372D44" w:rsidP="003805A6"/>
        </w:tc>
        <w:tc>
          <w:tcPr>
            <w:tcW w:w="1701" w:type="dxa"/>
          </w:tcPr>
          <w:p w14:paraId="09AAB29C" w14:textId="5D8BB530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492C1F7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3D2822E2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</w:tr>
      <w:tr w:rsidR="00372D44" w:rsidRPr="006E45AC" w14:paraId="07DFA6B6" w14:textId="77777777" w:rsidTr="00A16DA2">
        <w:trPr>
          <w:trHeight w:val="373"/>
        </w:trPr>
        <w:tc>
          <w:tcPr>
            <w:tcW w:w="1101" w:type="dxa"/>
          </w:tcPr>
          <w:p w14:paraId="6B28DA0B" w14:textId="4C7A5E3F" w:rsidR="00372D44" w:rsidRPr="006E45AC" w:rsidRDefault="00353940" w:rsidP="003805A6">
            <w:r>
              <w:t>5</w:t>
            </w:r>
          </w:p>
        </w:tc>
        <w:tc>
          <w:tcPr>
            <w:tcW w:w="1021" w:type="dxa"/>
          </w:tcPr>
          <w:p w14:paraId="1941C039" w14:textId="77777777" w:rsidR="00372D44" w:rsidRPr="006E45AC" w:rsidRDefault="00372D44" w:rsidP="003805A6"/>
        </w:tc>
        <w:tc>
          <w:tcPr>
            <w:tcW w:w="2835" w:type="dxa"/>
          </w:tcPr>
          <w:p w14:paraId="0A7817A9" w14:textId="77777777" w:rsidR="00372D44" w:rsidRPr="006E45AC" w:rsidRDefault="00372D44" w:rsidP="003805A6"/>
        </w:tc>
        <w:tc>
          <w:tcPr>
            <w:tcW w:w="850" w:type="dxa"/>
          </w:tcPr>
          <w:p w14:paraId="3C3076C7" w14:textId="77777777" w:rsidR="00372D44" w:rsidRPr="006E45AC" w:rsidRDefault="00372D44" w:rsidP="003805A6"/>
        </w:tc>
        <w:tc>
          <w:tcPr>
            <w:tcW w:w="1701" w:type="dxa"/>
          </w:tcPr>
          <w:p w14:paraId="1DD4AB03" w14:textId="77777777" w:rsidR="00372D44" w:rsidRPr="006E45AC" w:rsidRDefault="00372D44" w:rsidP="003805A6"/>
        </w:tc>
        <w:tc>
          <w:tcPr>
            <w:tcW w:w="1701" w:type="dxa"/>
          </w:tcPr>
          <w:p w14:paraId="2A49759A" w14:textId="0F53D30F" w:rsidR="00372D44" w:rsidRPr="006E45AC" w:rsidRDefault="00372D44" w:rsidP="003805A6"/>
        </w:tc>
        <w:tc>
          <w:tcPr>
            <w:tcW w:w="1418" w:type="dxa"/>
          </w:tcPr>
          <w:p w14:paraId="5F316F75" w14:textId="77777777" w:rsidR="00372D44" w:rsidRPr="006E45AC" w:rsidRDefault="00372D44" w:rsidP="003805A6"/>
        </w:tc>
        <w:tc>
          <w:tcPr>
            <w:tcW w:w="3827" w:type="dxa"/>
          </w:tcPr>
          <w:p w14:paraId="068DC588" w14:textId="77777777" w:rsidR="00372D44" w:rsidRPr="006E45AC" w:rsidRDefault="00372D44" w:rsidP="003805A6"/>
        </w:tc>
      </w:tr>
    </w:tbl>
    <w:p w14:paraId="41A4EAB6" w14:textId="6411F0E0" w:rsidR="00353940" w:rsidRPr="00353940" w:rsidRDefault="00353940" w:rsidP="00353940">
      <w:pPr>
        <w:pStyle w:val="Default"/>
      </w:pPr>
    </w:p>
    <w:p w14:paraId="36D26CCE" w14:textId="77777777" w:rsidR="00353940" w:rsidRDefault="00353940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</w:p>
    <w:p w14:paraId="26AC228F" w14:textId="63B4112C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</w:t>
      </w:r>
    </w:p>
    <w:p w14:paraId="59F43BE3" w14:textId="28D9FCAE" w:rsidR="00E124CB" w:rsidRDefault="00E124CB" w:rsidP="00A07D0E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</w:t>
      </w:r>
      <w:r w:rsidR="00353940">
        <w:t>o:</w:t>
      </w:r>
      <w:r w:rsidR="00A07D0E">
        <w:tab/>
      </w:r>
      <w:r w:rsidR="00A07D0E">
        <w:tab/>
      </w:r>
      <w:r w:rsidR="00A07D0E">
        <w:tab/>
      </w:r>
      <w:r w:rsidR="00A07D0E">
        <w:tab/>
      </w:r>
      <w:r w:rsidR="00A07D0E">
        <w:tab/>
      </w:r>
      <w:r w:rsidR="00A07D0E">
        <w:tab/>
      </w:r>
      <w:r w:rsidR="00A07D0E">
        <w:tab/>
      </w: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p w14:paraId="062A4626" w14:textId="77777777" w:rsidR="00353940" w:rsidRDefault="00353940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</w:p>
    <w:p w14:paraId="7019A00E" w14:textId="77777777" w:rsidR="00353940" w:rsidRDefault="00353940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</w:p>
    <w:sectPr w:rsidR="00353940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5E202" w14:textId="77777777" w:rsidR="00992220" w:rsidRDefault="00992220" w:rsidP="001007E7">
      <w:pPr>
        <w:spacing w:after="0" w:line="240" w:lineRule="auto"/>
      </w:pPr>
      <w:r>
        <w:separator/>
      </w:r>
    </w:p>
  </w:endnote>
  <w:endnote w:type="continuationSeparator" w:id="0">
    <w:p w14:paraId="0905DCE8" w14:textId="77777777" w:rsidR="00992220" w:rsidRDefault="0099222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D242C" w14:textId="274DED9C" w:rsidR="001007E7" w:rsidRDefault="00242AD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CE561C" wp14:editId="54B10D09">
              <wp:simplePos x="0" y="0"/>
              <wp:positionH relativeFrom="column">
                <wp:posOffset>8104505</wp:posOffset>
              </wp:positionH>
              <wp:positionV relativeFrom="paragraph">
                <wp:posOffset>6985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230EF4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01789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37CEDF0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AC0CDE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CE561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638.15pt;margin-top:.5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" filled="f" stroked="f">
              <v:textbox inset="0,0,0,0">
                <w:txbxContent>
                  <w:p w14:paraId="34230EF4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01789D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37CEDF0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AC0CDEE" w14:textId="77777777" w:rsidR="00807015" w:rsidRDefault="00807015"/>
                </w:txbxContent>
              </v:textbox>
            </v:shape>
          </w:pict>
        </mc:Fallback>
      </mc:AlternateContent>
    </w:r>
  </w:p>
  <w:p w14:paraId="4D71A7B1" w14:textId="1CF4C156" w:rsidR="001007E7" w:rsidRDefault="00242AD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7C4E162" wp14:editId="60096F4D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275A60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C4E162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19275A60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1C3B06F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F863CF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BDEB642" w14:textId="1979C8C4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A0307F3" w14:textId="74A9CF97" w:rsidR="00B97B51" w:rsidRDefault="00353940" w:rsidP="00B97B51">
    <w:pPr>
      <w:pStyle w:val="Piedepgina"/>
      <w:tabs>
        <w:tab w:val="clear" w:pos="4513"/>
        <w:tab w:val="clear" w:pos="9026"/>
        <w:tab w:val="left" w:pos="3681"/>
      </w:tabs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2929042" wp14:editId="11A4D8EF">
          <wp:simplePos x="0" y="0"/>
          <wp:positionH relativeFrom="column">
            <wp:posOffset>8406130</wp:posOffset>
          </wp:positionH>
          <wp:positionV relativeFrom="paragraph">
            <wp:posOffset>29845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20C57" w14:textId="77777777" w:rsidR="00992220" w:rsidRDefault="00992220" w:rsidP="001007E7">
      <w:pPr>
        <w:spacing w:after="0" w:line="240" w:lineRule="auto"/>
      </w:pPr>
      <w:r>
        <w:separator/>
      </w:r>
    </w:p>
  </w:footnote>
  <w:footnote w:type="continuationSeparator" w:id="0">
    <w:p w14:paraId="0369659F" w14:textId="77777777" w:rsidR="00992220" w:rsidRDefault="00992220" w:rsidP="001007E7">
      <w:pPr>
        <w:spacing w:after="0" w:line="240" w:lineRule="auto"/>
      </w:pPr>
      <w:r>
        <w:continuationSeparator/>
      </w:r>
    </w:p>
  </w:footnote>
  <w:footnote w:id="1">
    <w:p w14:paraId="3C7835BE" w14:textId="77777777" w:rsidR="00372D44" w:rsidRPr="00B55C91" w:rsidRDefault="00372D44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6AB29F2D" w14:textId="77777777" w:rsidR="00372D44" w:rsidRPr="006E45AC" w:rsidRDefault="00372D44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46517"/>
    <w:rsid w:val="00067524"/>
    <w:rsid w:val="000B0C36"/>
    <w:rsid w:val="000B1430"/>
    <w:rsid w:val="000E41F4"/>
    <w:rsid w:val="000F7312"/>
    <w:rsid w:val="001007E7"/>
    <w:rsid w:val="001020C0"/>
    <w:rsid w:val="00125AD4"/>
    <w:rsid w:val="00126AAE"/>
    <w:rsid w:val="00134D4F"/>
    <w:rsid w:val="001463BC"/>
    <w:rsid w:val="00154140"/>
    <w:rsid w:val="00157600"/>
    <w:rsid w:val="00165C6B"/>
    <w:rsid w:val="00170EC5"/>
    <w:rsid w:val="00194FF2"/>
    <w:rsid w:val="001A1472"/>
    <w:rsid w:val="001A3F92"/>
    <w:rsid w:val="001C089A"/>
    <w:rsid w:val="001C6E50"/>
    <w:rsid w:val="001E61DE"/>
    <w:rsid w:val="001E73F1"/>
    <w:rsid w:val="001F73A7"/>
    <w:rsid w:val="002003A9"/>
    <w:rsid w:val="002009A7"/>
    <w:rsid w:val="002164D4"/>
    <w:rsid w:val="002222CA"/>
    <w:rsid w:val="00242ADF"/>
    <w:rsid w:val="00253DBA"/>
    <w:rsid w:val="0026335F"/>
    <w:rsid w:val="002812DB"/>
    <w:rsid w:val="002823F7"/>
    <w:rsid w:val="002976B6"/>
    <w:rsid w:val="002A02DB"/>
    <w:rsid w:val="002A042F"/>
    <w:rsid w:val="002E1412"/>
    <w:rsid w:val="002E29DC"/>
    <w:rsid w:val="002E3A3B"/>
    <w:rsid w:val="002E6B9A"/>
    <w:rsid w:val="002F4F3B"/>
    <w:rsid w:val="00314023"/>
    <w:rsid w:val="00316075"/>
    <w:rsid w:val="00316930"/>
    <w:rsid w:val="0033249F"/>
    <w:rsid w:val="00332B0B"/>
    <w:rsid w:val="0034377E"/>
    <w:rsid w:val="00347654"/>
    <w:rsid w:val="00353940"/>
    <w:rsid w:val="00372D44"/>
    <w:rsid w:val="003A0149"/>
    <w:rsid w:val="003A5A5E"/>
    <w:rsid w:val="003B1D01"/>
    <w:rsid w:val="003C133A"/>
    <w:rsid w:val="003D160E"/>
    <w:rsid w:val="003F6DE2"/>
    <w:rsid w:val="004065A9"/>
    <w:rsid w:val="00410707"/>
    <w:rsid w:val="0042490F"/>
    <w:rsid w:val="00434AB5"/>
    <w:rsid w:val="00452A49"/>
    <w:rsid w:val="004564FE"/>
    <w:rsid w:val="00462024"/>
    <w:rsid w:val="00466B9C"/>
    <w:rsid w:val="00470973"/>
    <w:rsid w:val="004854D0"/>
    <w:rsid w:val="004D45A8"/>
    <w:rsid w:val="004D6076"/>
    <w:rsid w:val="00500C2F"/>
    <w:rsid w:val="00521233"/>
    <w:rsid w:val="00523340"/>
    <w:rsid w:val="00535962"/>
    <w:rsid w:val="005868A0"/>
    <w:rsid w:val="00587691"/>
    <w:rsid w:val="00611A07"/>
    <w:rsid w:val="00613C00"/>
    <w:rsid w:val="0062592A"/>
    <w:rsid w:val="00626D0C"/>
    <w:rsid w:val="006506D0"/>
    <w:rsid w:val="00651E48"/>
    <w:rsid w:val="006709BC"/>
    <w:rsid w:val="00691C64"/>
    <w:rsid w:val="006B202F"/>
    <w:rsid w:val="006D2D81"/>
    <w:rsid w:val="006D38F2"/>
    <w:rsid w:val="006E45AC"/>
    <w:rsid w:val="006F28AA"/>
    <w:rsid w:val="00721F4E"/>
    <w:rsid w:val="00723018"/>
    <w:rsid w:val="00725091"/>
    <w:rsid w:val="00732EF5"/>
    <w:rsid w:val="00735B3F"/>
    <w:rsid w:val="00776211"/>
    <w:rsid w:val="00780880"/>
    <w:rsid w:val="0078285D"/>
    <w:rsid w:val="007B03C5"/>
    <w:rsid w:val="007B6F6F"/>
    <w:rsid w:val="00806C78"/>
    <w:rsid w:val="00807015"/>
    <w:rsid w:val="00831319"/>
    <w:rsid w:val="00845FCE"/>
    <w:rsid w:val="00850351"/>
    <w:rsid w:val="00851030"/>
    <w:rsid w:val="00852044"/>
    <w:rsid w:val="00862F3E"/>
    <w:rsid w:val="0087720F"/>
    <w:rsid w:val="00877FAE"/>
    <w:rsid w:val="008A218D"/>
    <w:rsid w:val="008B3AE5"/>
    <w:rsid w:val="008F4BA6"/>
    <w:rsid w:val="00906753"/>
    <w:rsid w:val="00923B2D"/>
    <w:rsid w:val="0098324A"/>
    <w:rsid w:val="00992220"/>
    <w:rsid w:val="00994713"/>
    <w:rsid w:val="009B42B9"/>
    <w:rsid w:val="009C43B9"/>
    <w:rsid w:val="009D7C55"/>
    <w:rsid w:val="009E1E40"/>
    <w:rsid w:val="00A00794"/>
    <w:rsid w:val="00A07D0E"/>
    <w:rsid w:val="00A101B3"/>
    <w:rsid w:val="00A16099"/>
    <w:rsid w:val="00A16DA2"/>
    <w:rsid w:val="00A640BD"/>
    <w:rsid w:val="00A7566B"/>
    <w:rsid w:val="00AD7919"/>
    <w:rsid w:val="00AE0A6F"/>
    <w:rsid w:val="00AF0ECB"/>
    <w:rsid w:val="00AF1CB3"/>
    <w:rsid w:val="00AF5214"/>
    <w:rsid w:val="00B02129"/>
    <w:rsid w:val="00B227FF"/>
    <w:rsid w:val="00B55C91"/>
    <w:rsid w:val="00B62EEF"/>
    <w:rsid w:val="00B82467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BE614D"/>
    <w:rsid w:val="00C013EE"/>
    <w:rsid w:val="00C078CB"/>
    <w:rsid w:val="00C22DBE"/>
    <w:rsid w:val="00C4466F"/>
    <w:rsid w:val="00C46C53"/>
    <w:rsid w:val="00C66D08"/>
    <w:rsid w:val="00C8184E"/>
    <w:rsid w:val="00C953E1"/>
    <w:rsid w:val="00CA0E82"/>
    <w:rsid w:val="00CA4661"/>
    <w:rsid w:val="00CE58A6"/>
    <w:rsid w:val="00CE67A3"/>
    <w:rsid w:val="00D02754"/>
    <w:rsid w:val="00D0542A"/>
    <w:rsid w:val="00D24FA7"/>
    <w:rsid w:val="00D40CF7"/>
    <w:rsid w:val="00D61AC7"/>
    <w:rsid w:val="00D64696"/>
    <w:rsid w:val="00D71AE2"/>
    <w:rsid w:val="00D75190"/>
    <w:rsid w:val="00D90D49"/>
    <w:rsid w:val="00DC5D96"/>
    <w:rsid w:val="00DD4F3E"/>
    <w:rsid w:val="00DF2F46"/>
    <w:rsid w:val="00DF6E2E"/>
    <w:rsid w:val="00E124CB"/>
    <w:rsid w:val="00E13E55"/>
    <w:rsid w:val="00E24FFB"/>
    <w:rsid w:val="00E82D3B"/>
    <w:rsid w:val="00E914D2"/>
    <w:rsid w:val="00EA40CE"/>
    <w:rsid w:val="00EA7406"/>
    <w:rsid w:val="00EA7535"/>
    <w:rsid w:val="00ED6ED7"/>
    <w:rsid w:val="00EE1E7B"/>
    <w:rsid w:val="00EF79C3"/>
    <w:rsid w:val="00F225BF"/>
    <w:rsid w:val="00F23122"/>
    <w:rsid w:val="00F53753"/>
    <w:rsid w:val="00F7167E"/>
    <w:rsid w:val="00F7443C"/>
    <w:rsid w:val="00F9504D"/>
    <w:rsid w:val="00FC2870"/>
    <w:rsid w:val="00FE0686"/>
    <w:rsid w:val="00FF697F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0D1916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C53"/>
  </w:style>
  <w:style w:type="paragraph" w:styleId="Ttulo1">
    <w:name w:val="heading 1"/>
    <w:basedOn w:val="Normal"/>
    <w:next w:val="Normal"/>
    <w:link w:val="Ttulo1Car"/>
    <w:uiPriority w:val="9"/>
    <w:qFormat/>
    <w:rsid w:val="00C46C5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846700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6C5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9A00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46C5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C49A00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46C5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C49A00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46C5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C49A00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46C5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846700" w:themeColor="accent1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46C5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846700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46C5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846700" w:themeColor="accent1" w:themeShade="8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46C5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846700" w:themeColor="accent1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C46C53"/>
    <w:rPr>
      <w:b/>
      <w:bCs/>
      <w:smallCaps/>
      <w:spacing w:val="10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  <w:style w:type="character" w:styleId="Fuerte">
    <w:name w:val="Strong"/>
    <w:basedOn w:val="Fuentedeprrafopredeter"/>
    <w:uiPriority w:val="22"/>
    <w:qFormat/>
    <w:rsid w:val="00C46C53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C46C53"/>
    <w:rPr>
      <w:rFonts w:asciiTheme="majorHAnsi" w:eastAsiaTheme="majorEastAsia" w:hAnsiTheme="majorHAnsi" w:cstheme="majorBidi"/>
      <w:color w:val="846700" w:themeColor="accent1" w:themeShade="80"/>
      <w:sz w:val="36"/>
      <w:szCs w:val="36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6C53"/>
    <w:rPr>
      <w:rFonts w:asciiTheme="majorHAnsi" w:eastAsiaTheme="majorEastAsia" w:hAnsiTheme="majorHAnsi" w:cstheme="majorBidi"/>
      <w:color w:val="C49A00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46C53"/>
    <w:rPr>
      <w:rFonts w:asciiTheme="majorHAnsi" w:eastAsiaTheme="majorEastAsia" w:hAnsiTheme="majorHAnsi" w:cstheme="majorBidi"/>
      <w:color w:val="C49A00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46C53"/>
    <w:rPr>
      <w:rFonts w:asciiTheme="majorHAnsi" w:eastAsiaTheme="majorEastAsia" w:hAnsiTheme="majorHAnsi" w:cstheme="majorBidi"/>
      <w:color w:val="C49A00" w:themeColor="accent1" w:themeShade="B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46C53"/>
    <w:rPr>
      <w:rFonts w:asciiTheme="majorHAnsi" w:eastAsiaTheme="majorEastAsia" w:hAnsiTheme="majorHAnsi" w:cstheme="majorBidi"/>
      <w:caps/>
      <w:color w:val="C49A00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46C53"/>
    <w:rPr>
      <w:rFonts w:asciiTheme="majorHAnsi" w:eastAsiaTheme="majorEastAsia" w:hAnsiTheme="majorHAnsi" w:cstheme="majorBidi"/>
      <w:i/>
      <w:iCs/>
      <w:caps/>
      <w:color w:val="846700" w:themeColor="accent1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46C53"/>
    <w:rPr>
      <w:rFonts w:asciiTheme="majorHAnsi" w:eastAsiaTheme="majorEastAsia" w:hAnsiTheme="majorHAnsi" w:cstheme="majorBidi"/>
      <w:b/>
      <w:bCs/>
      <w:color w:val="846700" w:themeColor="accent1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46C53"/>
    <w:rPr>
      <w:rFonts w:asciiTheme="majorHAnsi" w:eastAsiaTheme="majorEastAsia" w:hAnsiTheme="majorHAnsi" w:cstheme="majorBidi"/>
      <w:b/>
      <w:bCs/>
      <w:i/>
      <w:iCs/>
      <w:color w:val="846700" w:themeColor="accent1" w:themeShade="8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46C53"/>
    <w:rPr>
      <w:rFonts w:asciiTheme="majorHAnsi" w:eastAsiaTheme="majorEastAsia" w:hAnsiTheme="majorHAnsi" w:cstheme="majorBidi"/>
      <w:i/>
      <w:iCs/>
      <w:color w:val="846700" w:themeColor="accent1" w:themeShade="80"/>
    </w:rPr>
  </w:style>
  <w:style w:type="paragraph" w:styleId="Ttulo">
    <w:name w:val="Title"/>
    <w:basedOn w:val="Normal"/>
    <w:next w:val="Normal"/>
    <w:link w:val="TtuloCar"/>
    <w:uiPriority w:val="10"/>
    <w:qFormat/>
    <w:rsid w:val="00C46C5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39302A" w:themeColor="text2"/>
      <w:spacing w:val="-15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C46C53"/>
    <w:rPr>
      <w:rFonts w:asciiTheme="majorHAnsi" w:eastAsiaTheme="majorEastAsia" w:hAnsiTheme="majorHAnsi" w:cstheme="majorBidi"/>
      <w:caps/>
      <w:color w:val="39302A" w:themeColor="text2"/>
      <w:spacing w:val="-15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C46C5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FFCA08" w:themeColor="accent1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46C53"/>
    <w:rPr>
      <w:rFonts w:asciiTheme="majorHAnsi" w:eastAsiaTheme="majorEastAsia" w:hAnsiTheme="majorHAnsi" w:cstheme="majorBidi"/>
      <w:color w:val="FFCA08" w:themeColor="accent1"/>
      <w:sz w:val="28"/>
      <w:szCs w:val="28"/>
    </w:rPr>
  </w:style>
  <w:style w:type="character" w:styleId="nfasis">
    <w:name w:val="Emphasis"/>
    <w:basedOn w:val="Fuentedeprrafopredeter"/>
    <w:uiPriority w:val="20"/>
    <w:qFormat/>
    <w:rsid w:val="00C46C53"/>
    <w:rPr>
      <w:i/>
      <w:iCs/>
    </w:rPr>
  </w:style>
  <w:style w:type="paragraph" w:styleId="Sinespaciado">
    <w:name w:val="No Spacing"/>
    <w:uiPriority w:val="1"/>
    <w:qFormat/>
    <w:rsid w:val="00C46C53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46C53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C46C53"/>
    <w:pPr>
      <w:spacing w:before="120" w:after="120"/>
      <w:ind w:left="720"/>
    </w:pPr>
    <w:rPr>
      <w:color w:val="39302A" w:themeColor="text2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C46C53"/>
    <w:rPr>
      <w:color w:val="39302A" w:themeColor="text2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46C5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39302A" w:themeColor="text2"/>
      <w:spacing w:val="-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46C53"/>
    <w:rPr>
      <w:rFonts w:asciiTheme="majorHAnsi" w:eastAsiaTheme="majorEastAsia" w:hAnsiTheme="majorHAnsi" w:cstheme="majorBidi"/>
      <w:color w:val="39302A" w:themeColor="text2"/>
      <w:spacing w:val="-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C46C53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C46C53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C46C5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enciaintensa">
    <w:name w:val="Intense Reference"/>
    <w:basedOn w:val="Fuentedeprrafopredeter"/>
    <w:uiPriority w:val="32"/>
    <w:qFormat/>
    <w:rsid w:val="00C46C53"/>
    <w:rPr>
      <w:b/>
      <w:bCs/>
      <w:smallCaps/>
      <w:color w:val="39302A" w:themeColor="text2"/>
      <w:u w:val="single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C46C53"/>
    <w:pPr>
      <w:outlineLvl w:val="9"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C46C53"/>
    <w:pPr>
      <w:spacing w:line="240" w:lineRule="auto"/>
    </w:pPr>
    <w:rPr>
      <w:b/>
      <w:bCs/>
      <w:smallCaps/>
      <w:color w:val="39302A" w:themeColor="text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Amarillo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95ABA-BAC5-45E3-A93B-79C4BAA02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47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Manuel González Martínez</cp:lastModifiedBy>
  <cp:revision>63</cp:revision>
  <cp:lastPrinted>2011-03-04T18:41:00Z</cp:lastPrinted>
  <dcterms:created xsi:type="dcterms:W3CDTF">2020-10-08T15:11:00Z</dcterms:created>
  <dcterms:modified xsi:type="dcterms:W3CDTF">2026-10-08T18:48:00Z</dcterms:modified>
</cp:coreProperties>
</file>