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E16BB" w14:textId="48F6AB0A" w:rsidR="00535962" w:rsidRPr="00F7167E" w:rsidRDefault="008C766D"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5D24DB9" wp14:editId="760F9EC8">
            <wp:simplePos x="0" y="0"/>
            <wp:positionH relativeFrom="margin">
              <wp:align>center</wp:align>
            </wp:positionH>
            <wp:positionV relativeFrom="margin">
              <wp:posOffset>-442595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2248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372DF5E7" wp14:editId="3A0C6BE2">
                <wp:simplePos x="0" y="0"/>
                <wp:positionH relativeFrom="column">
                  <wp:posOffset>4448175</wp:posOffset>
                </wp:positionH>
                <wp:positionV relativeFrom="paragraph">
                  <wp:posOffset>-590550</wp:posOffset>
                </wp:positionV>
                <wp:extent cx="18821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21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73E29B" w14:textId="2BFAA14B" w:rsidR="001466B0" w:rsidRDefault="00DA7941" w:rsidP="001466B0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  <w:r w:rsidRPr="00DA794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MIREX-DAF-CM-2026-00</w:t>
                                </w:r>
                                <w:r w:rsidR="00442FCA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4</w:t>
                                </w:r>
                                <w:r w:rsidR="00FB0454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1</w:t>
                                </w:r>
                              </w:p>
                              <w:p w14:paraId="2426AEB8" w14:textId="77777777" w:rsidR="00B14C61" w:rsidRDefault="00B14C61" w:rsidP="001466B0">
                                <w:pPr>
                                  <w:jc w:val="center"/>
                                  <w:rPr>
                                    <w:rStyle w:val="Style2"/>
                                  </w:rPr>
                                </w:pPr>
                              </w:p>
                              <w:p w14:paraId="610A53BF" w14:textId="77777777" w:rsidR="00657427" w:rsidRPr="00535962" w:rsidRDefault="00657427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77A86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2DF5E7" id="Group 21" o:spid="_x0000_s1026" style="position:absolute;margin-left:350.25pt;margin-top:-46.5pt;width:148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5773E29B" w14:textId="2BFAA14B" w:rsidR="001466B0" w:rsidRDefault="00DA7941" w:rsidP="001466B0">
                          <w:pPr>
                            <w:jc w:val="center"/>
                            <w:rPr>
                              <w:rStyle w:val="Style2"/>
                            </w:rPr>
                          </w:pPr>
                          <w:r w:rsidRPr="00DA794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MIREX-DAF-CM-2026-00</w:t>
                          </w:r>
                          <w:r w:rsidR="00442FCA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4</w:t>
                          </w:r>
                          <w:r w:rsidR="00FB0454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1</w:t>
                          </w:r>
                        </w:p>
                        <w:p w14:paraId="2426AEB8" w14:textId="77777777" w:rsidR="00B14C61" w:rsidRDefault="00B14C61" w:rsidP="001466B0">
                          <w:pPr>
                            <w:jc w:val="center"/>
                            <w:rPr>
                              <w:rStyle w:val="Style2"/>
                            </w:rPr>
                          </w:pPr>
                        </w:p>
                        <w:p w14:paraId="610A53BF" w14:textId="77777777" w:rsidR="00657427" w:rsidRPr="00535962" w:rsidRDefault="00657427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977A86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3C097F8" wp14:editId="0C3D4FF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B0452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097F8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9B0452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AE8283E" wp14:editId="4588FF51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180F1" w14:textId="77777777" w:rsidR="0026335F" w:rsidRPr="0026335F" w:rsidRDefault="00B9288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8283E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10F180F1" w14:textId="77777777" w:rsidR="0026335F" w:rsidRPr="0026335F" w:rsidRDefault="001131E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EF7EAF8" wp14:editId="57FDDAC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9D42D1B" w14:textId="1261C3C6" w:rsidR="00BC61BD" w:rsidRPr="00BC61BD" w:rsidRDefault="008E3CF3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BA03030" wp14:editId="6549E65A">
                                      <wp:extent cx="1021405" cy="846307"/>
                                      <wp:effectExtent l="0" t="0" r="7620" b="0"/>
                                      <wp:docPr id="1" name="Imagen 1" descr="C:\Users\rtiburcio.MIREX\Downloads\Logo Mirex Izquierda.jpg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 descr="C:\Users\rtiburcio.MIREX\Downloads\Logo Mirex Izquierda.jp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27718" cy="85153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7EAF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9D42D1B" w14:textId="1261C3C6" w:rsidR="00BC61BD" w:rsidRPr="00BC61BD" w:rsidRDefault="008E3CF3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BA03030" wp14:editId="6549E65A">
                                <wp:extent cx="1021405" cy="846307"/>
                                <wp:effectExtent l="0" t="0" r="7620" b="0"/>
                                <wp:docPr id="1" name="Imagen 1" descr="C:\Users\rtiburcio.MIREX\Downloads\Logo Mirex Izquierda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 descr="C:\Users\rtiburcio.MIREX\Downloads\Logo Mirex Izquierda.jpg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27718" cy="85153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8BAF2AE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BEBDFD" wp14:editId="708B6780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0E15D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019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BDF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450E15D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019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6FCC2AB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0E9C7A" wp14:editId="359D0279">
                <wp:simplePos x="0" y="0"/>
                <wp:positionH relativeFrom="column">
                  <wp:posOffset>1541145</wp:posOffset>
                </wp:positionH>
                <wp:positionV relativeFrom="paragraph">
                  <wp:posOffset>36195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3DA5F" w14:textId="24F54E1A" w:rsidR="002E1412" w:rsidRPr="002E3679" w:rsidRDefault="00BC2248" w:rsidP="00BC2248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 xml:space="preserve">                     Ministerio de </w:t>
                            </w:r>
                            <w:r w:rsidR="001544EB">
                              <w:rPr>
                                <w:rStyle w:val="Style6"/>
                                <w:sz w:val="24"/>
                                <w:szCs w:val="24"/>
                                <w:lang w:val="es-DO"/>
                              </w:rPr>
                              <w:t>Relaciones Exteriores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E9C7A" id="Text Box 16" o:spid="_x0000_s1035" type="#_x0000_t202" style="position:absolute;margin-left:121.35pt;margin-top:2.85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" stroked="f">
                <v:textbox>
                  <w:txbxContent>
                    <w:p w14:paraId="6BC3DA5F" w14:textId="24F54E1A" w:rsidR="002E1412" w:rsidRPr="002E3679" w:rsidRDefault="00BC2248" w:rsidP="00BC2248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 xml:space="preserve">                     Ministerio de </w:t>
                      </w:r>
                      <w:r w:rsidR="001544EB">
                        <w:rPr>
                          <w:rStyle w:val="Style6"/>
                          <w:sz w:val="24"/>
                          <w:szCs w:val="24"/>
                          <w:lang w:val="es-DO"/>
                        </w:rPr>
                        <w:t>Relaciones Exteriores</w:t>
                      </w:r>
                    </w:p>
                  </w:txbxContent>
                </v:textbox>
              </v:shape>
            </w:pict>
          </mc:Fallback>
        </mc:AlternateContent>
      </w:r>
    </w:p>
    <w:p w14:paraId="39C5029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6007CD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3E6D28" wp14:editId="5E977474">
                <wp:simplePos x="0" y="0"/>
                <wp:positionH relativeFrom="column">
                  <wp:posOffset>1266825</wp:posOffset>
                </wp:positionH>
                <wp:positionV relativeFrom="paragraph">
                  <wp:posOffset>81915</wp:posOffset>
                </wp:positionV>
                <wp:extent cx="365760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37DC0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6D28" id="Text Box 18" o:spid="_x0000_s1036" type="#_x0000_t202" style="position:absolute;left:0;text-align:left;margin-left:99.75pt;margin-top:6.45pt;width:4in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" stroked="f">
                <v:textbox>
                  <w:txbxContent>
                    <w:p w14:paraId="5637DC0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BC15FB3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0D6574E" wp14:editId="49E01C2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0A489D" w14:textId="7324BC88" w:rsidR="002E1412" w:rsidRPr="002E3679" w:rsidRDefault="004E4C3A" w:rsidP="004E4C3A">
                            <w:pPr>
                              <w:rPr>
                                <w:lang w:val="es-DO"/>
                              </w:rPr>
                            </w:pPr>
                            <w:r w:rsidRPr="002E3679">
                              <w:rPr>
                                <w:rStyle w:val="Style8"/>
                                <w:smallCaps/>
                                <w:lang w:val="es-DO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6574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20A489D" w14:textId="7324BC88" w:rsidR="002E1412" w:rsidRPr="002E3679" w:rsidRDefault="004E4C3A" w:rsidP="004E4C3A">
                      <w:pPr>
                        <w:rPr>
                          <w:lang w:val="es-DO"/>
                        </w:rPr>
                      </w:pPr>
                      <w:r w:rsidRPr="002E3679">
                        <w:rPr>
                          <w:rStyle w:val="Style8"/>
                          <w:smallCaps/>
                          <w:lang w:val="es-DO"/>
                        </w:rPr>
                        <w:t xml:space="preserve">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E8B819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68F64E72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2C632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DE48CA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5A5ABFE" w14:textId="77777777" w:rsidTr="00E82502">
        <w:trPr>
          <w:cantSplit/>
          <w:trHeight w:val="440"/>
        </w:trPr>
        <w:tc>
          <w:tcPr>
            <w:tcW w:w="9252" w:type="dxa"/>
          </w:tcPr>
          <w:p w14:paraId="2DA95EC6" w14:textId="624E9555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0871939" w14:textId="77777777" w:rsidTr="00E82502">
        <w:trPr>
          <w:cantSplit/>
          <w:trHeight w:val="440"/>
        </w:trPr>
        <w:tc>
          <w:tcPr>
            <w:tcW w:w="9252" w:type="dxa"/>
          </w:tcPr>
          <w:p w14:paraId="4FC415D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BB453A4" w14:textId="77777777" w:rsidTr="00E82502">
        <w:trPr>
          <w:cantSplit/>
          <w:trHeight w:val="440"/>
        </w:trPr>
        <w:tc>
          <w:tcPr>
            <w:tcW w:w="9252" w:type="dxa"/>
          </w:tcPr>
          <w:p w14:paraId="49DF6F0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F281EF2" w14:textId="77777777" w:rsidTr="00E82502">
        <w:trPr>
          <w:cantSplit/>
          <w:trHeight w:val="440"/>
        </w:trPr>
        <w:tc>
          <w:tcPr>
            <w:tcW w:w="9252" w:type="dxa"/>
          </w:tcPr>
          <w:p w14:paraId="6FF96F1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FBDB4B6" w14:textId="77777777" w:rsidTr="00E82502">
        <w:trPr>
          <w:cantSplit/>
          <w:trHeight w:val="440"/>
        </w:trPr>
        <w:tc>
          <w:tcPr>
            <w:tcW w:w="9252" w:type="dxa"/>
          </w:tcPr>
          <w:p w14:paraId="513816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4016789" w14:textId="77777777" w:rsidTr="00E82502">
        <w:trPr>
          <w:cantSplit/>
          <w:trHeight w:val="440"/>
        </w:trPr>
        <w:tc>
          <w:tcPr>
            <w:tcW w:w="9252" w:type="dxa"/>
          </w:tcPr>
          <w:p w14:paraId="5BCA914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534C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50589A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07E655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C03AC9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4EDD992" w14:textId="77777777" w:rsidR="00EE1E7B" w:rsidRDefault="00EE1E7B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2FD2E699" w14:textId="77777777" w:rsidR="00DA7941" w:rsidRDefault="00DA7941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1E33A2A1" w14:textId="77777777" w:rsidR="00DA7941" w:rsidRDefault="00DA7941" w:rsidP="00DA7941">
      <w:pPr>
        <w:spacing w:before="240" w:after="0" w:line="240" w:lineRule="auto"/>
        <w:ind w:right="-45"/>
        <w:jc w:val="center"/>
        <w:rPr>
          <w:b/>
          <w:sz w:val="22"/>
          <w:szCs w:val="22"/>
          <w:lang w:val="es-DO"/>
        </w:rPr>
      </w:pPr>
    </w:p>
    <w:p w14:paraId="24FB3992" w14:textId="199CCD2E" w:rsidR="00DA7941" w:rsidRDefault="00DA7941" w:rsidP="00DA7941">
      <w:pPr>
        <w:spacing w:after="0" w:line="240" w:lineRule="auto"/>
        <w:ind w:right="-45"/>
        <w:jc w:val="center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___________________________________</w:t>
      </w:r>
    </w:p>
    <w:p w14:paraId="2389CCC8" w14:textId="2E2DB47A" w:rsidR="00DA7941" w:rsidRPr="00E82502" w:rsidRDefault="00DA7941" w:rsidP="00DA7941">
      <w:pPr>
        <w:spacing w:after="0" w:line="240" w:lineRule="auto"/>
        <w:ind w:right="-45"/>
        <w:jc w:val="center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Firma y sello</w:t>
      </w:r>
    </w:p>
    <w:sectPr w:rsidR="00DA7941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628D9" w14:textId="77777777" w:rsidR="00B9288F" w:rsidRDefault="00B9288F" w:rsidP="001007E7">
      <w:pPr>
        <w:spacing w:after="0" w:line="240" w:lineRule="auto"/>
      </w:pPr>
      <w:r>
        <w:separator/>
      </w:r>
    </w:p>
  </w:endnote>
  <w:endnote w:type="continuationSeparator" w:id="0">
    <w:p w14:paraId="4E9E2502" w14:textId="77777777" w:rsidR="00B9288F" w:rsidRDefault="00B9288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6BE4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A6DA6FF" wp14:editId="4BAC3BD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813BBE" wp14:editId="5DDDB32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200B4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9C1EF66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13B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B6200B4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79C1EF66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2FA64F" wp14:editId="480BD9D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695C0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FA64F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F695C0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7D4C09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7EDA55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2EBF84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1A1A71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195219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A540B" w14:textId="77777777" w:rsidR="00B9288F" w:rsidRDefault="00B9288F" w:rsidP="001007E7">
      <w:pPr>
        <w:spacing w:after="0" w:line="240" w:lineRule="auto"/>
      </w:pPr>
      <w:r>
        <w:separator/>
      </w:r>
    </w:p>
  </w:footnote>
  <w:footnote w:type="continuationSeparator" w:id="0">
    <w:p w14:paraId="55EE5CD0" w14:textId="77777777" w:rsidR="00B9288F" w:rsidRDefault="00B9288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6731"/>
    <w:rsid w:val="00017935"/>
    <w:rsid w:val="00021927"/>
    <w:rsid w:val="000222D0"/>
    <w:rsid w:val="00034DD9"/>
    <w:rsid w:val="00045479"/>
    <w:rsid w:val="0005792C"/>
    <w:rsid w:val="000B0DCD"/>
    <w:rsid w:val="000D0DC4"/>
    <w:rsid w:val="000E02D9"/>
    <w:rsid w:val="000F2ED0"/>
    <w:rsid w:val="001007E7"/>
    <w:rsid w:val="001020C0"/>
    <w:rsid w:val="001131E2"/>
    <w:rsid w:val="0014493E"/>
    <w:rsid w:val="00146533"/>
    <w:rsid w:val="001466B0"/>
    <w:rsid w:val="001544EB"/>
    <w:rsid w:val="00157600"/>
    <w:rsid w:val="00170EC5"/>
    <w:rsid w:val="00181E8D"/>
    <w:rsid w:val="00194FF2"/>
    <w:rsid w:val="00196B6B"/>
    <w:rsid w:val="001A019B"/>
    <w:rsid w:val="001A3F92"/>
    <w:rsid w:val="001F73A7"/>
    <w:rsid w:val="002009A7"/>
    <w:rsid w:val="00205814"/>
    <w:rsid w:val="00253979"/>
    <w:rsid w:val="00253DBA"/>
    <w:rsid w:val="0026335F"/>
    <w:rsid w:val="00264EED"/>
    <w:rsid w:val="00294282"/>
    <w:rsid w:val="00295BD4"/>
    <w:rsid w:val="002B4D0A"/>
    <w:rsid w:val="002D02F7"/>
    <w:rsid w:val="002D3387"/>
    <w:rsid w:val="002D451D"/>
    <w:rsid w:val="002E1412"/>
    <w:rsid w:val="002E3679"/>
    <w:rsid w:val="002F6BC1"/>
    <w:rsid w:val="00314023"/>
    <w:rsid w:val="00316930"/>
    <w:rsid w:val="00341484"/>
    <w:rsid w:val="00354D45"/>
    <w:rsid w:val="00392351"/>
    <w:rsid w:val="003A6141"/>
    <w:rsid w:val="003D3E44"/>
    <w:rsid w:val="00404131"/>
    <w:rsid w:val="00420333"/>
    <w:rsid w:val="0042490F"/>
    <w:rsid w:val="004379A6"/>
    <w:rsid w:val="0044234A"/>
    <w:rsid w:val="00442FCA"/>
    <w:rsid w:val="00456C17"/>
    <w:rsid w:val="00466B9C"/>
    <w:rsid w:val="00493C7E"/>
    <w:rsid w:val="004B30DA"/>
    <w:rsid w:val="004C30FF"/>
    <w:rsid w:val="004D45A8"/>
    <w:rsid w:val="004E4C3A"/>
    <w:rsid w:val="00500220"/>
    <w:rsid w:val="00535962"/>
    <w:rsid w:val="00563324"/>
    <w:rsid w:val="00611A07"/>
    <w:rsid w:val="0062592A"/>
    <w:rsid w:val="00630E8F"/>
    <w:rsid w:val="006506D0"/>
    <w:rsid w:val="00651E48"/>
    <w:rsid w:val="00657427"/>
    <w:rsid w:val="00666D56"/>
    <w:rsid w:val="006709BC"/>
    <w:rsid w:val="00680B43"/>
    <w:rsid w:val="0069363A"/>
    <w:rsid w:val="006A14E8"/>
    <w:rsid w:val="006A78E0"/>
    <w:rsid w:val="006B3262"/>
    <w:rsid w:val="006B4BF7"/>
    <w:rsid w:val="006D63D5"/>
    <w:rsid w:val="006F4D85"/>
    <w:rsid w:val="006F567F"/>
    <w:rsid w:val="00725091"/>
    <w:rsid w:val="00735513"/>
    <w:rsid w:val="0077215C"/>
    <w:rsid w:val="00780880"/>
    <w:rsid w:val="007B0E1F"/>
    <w:rsid w:val="007B6F6F"/>
    <w:rsid w:val="00820C9F"/>
    <w:rsid w:val="00826D1E"/>
    <w:rsid w:val="0082707E"/>
    <w:rsid w:val="008315B0"/>
    <w:rsid w:val="008B3AE5"/>
    <w:rsid w:val="008C388B"/>
    <w:rsid w:val="008C766D"/>
    <w:rsid w:val="008E3007"/>
    <w:rsid w:val="008E3CF3"/>
    <w:rsid w:val="0091211D"/>
    <w:rsid w:val="00915163"/>
    <w:rsid w:val="00917471"/>
    <w:rsid w:val="00952FD1"/>
    <w:rsid w:val="00966EEE"/>
    <w:rsid w:val="00976893"/>
    <w:rsid w:val="00977C54"/>
    <w:rsid w:val="009951E4"/>
    <w:rsid w:val="009A0509"/>
    <w:rsid w:val="009A7AA6"/>
    <w:rsid w:val="009C16E5"/>
    <w:rsid w:val="00A16099"/>
    <w:rsid w:val="00A31BE1"/>
    <w:rsid w:val="00A47CC7"/>
    <w:rsid w:val="00A640BD"/>
    <w:rsid w:val="00A641A7"/>
    <w:rsid w:val="00A72F42"/>
    <w:rsid w:val="00A8423C"/>
    <w:rsid w:val="00AC485F"/>
    <w:rsid w:val="00AD7919"/>
    <w:rsid w:val="00AF2E6B"/>
    <w:rsid w:val="00B14C61"/>
    <w:rsid w:val="00B55168"/>
    <w:rsid w:val="00B62EEF"/>
    <w:rsid w:val="00B9288F"/>
    <w:rsid w:val="00B97B51"/>
    <w:rsid w:val="00BA0007"/>
    <w:rsid w:val="00BB1D79"/>
    <w:rsid w:val="00BC1D0C"/>
    <w:rsid w:val="00BC2248"/>
    <w:rsid w:val="00BC26C3"/>
    <w:rsid w:val="00BC61BD"/>
    <w:rsid w:val="00BD1586"/>
    <w:rsid w:val="00C078CB"/>
    <w:rsid w:val="00C22DBE"/>
    <w:rsid w:val="00C2325B"/>
    <w:rsid w:val="00C456E5"/>
    <w:rsid w:val="00C5078F"/>
    <w:rsid w:val="00C66D08"/>
    <w:rsid w:val="00C7470C"/>
    <w:rsid w:val="00CA0E82"/>
    <w:rsid w:val="00CA164C"/>
    <w:rsid w:val="00CA4661"/>
    <w:rsid w:val="00CE67A3"/>
    <w:rsid w:val="00D1201E"/>
    <w:rsid w:val="00D23624"/>
    <w:rsid w:val="00D24FA7"/>
    <w:rsid w:val="00D45A3E"/>
    <w:rsid w:val="00D64696"/>
    <w:rsid w:val="00D7710E"/>
    <w:rsid w:val="00D90D49"/>
    <w:rsid w:val="00D9600B"/>
    <w:rsid w:val="00DA7941"/>
    <w:rsid w:val="00DC5D96"/>
    <w:rsid w:val="00DD0305"/>
    <w:rsid w:val="00DD4F3E"/>
    <w:rsid w:val="00E13E55"/>
    <w:rsid w:val="00E44B09"/>
    <w:rsid w:val="00E617CB"/>
    <w:rsid w:val="00E82502"/>
    <w:rsid w:val="00E856B4"/>
    <w:rsid w:val="00EA6B34"/>
    <w:rsid w:val="00EA7406"/>
    <w:rsid w:val="00EE1E7B"/>
    <w:rsid w:val="00F118C9"/>
    <w:rsid w:val="00F225BF"/>
    <w:rsid w:val="00F53753"/>
    <w:rsid w:val="00F570F7"/>
    <w:rsid w:val="00F7167E"/>
    <w:rsid w:val="00F7443C"/>
    <w:rsid w:val="00F84D68"/>
    <w:rsid w:val="00F85F09"/>
    <w:rsid w:val="00F9504D"/>
    <w:rsid w:val="00FA01DC"/>
    <w:rsid w:val="00FA2AFA"/>
    <w:rsid w:val="00FB0454"/>
    <w:rsid w:val="00FB7DB0"/>
    <w:rsid w:val="00FC2027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88ED5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15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09E75-3CC9-4DCF-883C-AB6DF34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1</Pages>
  <Words>162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Manuel González Martínez</cp:lastModifiedBy>
  <cp:revision>50</cp:revision>
  <cp:lastPrinted>2011-03-04T18:48:00Z</cp:lastPrinted>
  <dcterms:created xsi:type="dcterms:W3CDTF">2020-09-11T21:39:00Z</dcterms:created>
  <dcterms:modified xsi:type="dcterms:W3CDTF">2026-10-08T18:39:00Z</dcterms:modified>
</cp:coreProperties>
</file>