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4EFE0" w14:textId="6400A7D8" w:rsidR="00535962" w:rsidRPr="00F7167E" w:rsidRDefault="00CA74CF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47A4F001" wp14:editId="23127CB4">
                <wp:simplePos x="0" y="0"/>
                <wp:positionH relativeFrom="column">
                  <wp:posOffset>4952999</wp:posOffset>
                </wp:positionH>
                <wp:positionV relativeFrom="paragraph">
                  <wp:posOffset>161925</wp:posOffset>
                </wp:positionV>
                <wp:extent cx="2047875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A4F020" w14:textId="4C6581D9" w:rsidR="0026335F" w:rsidRPr="004024B2" w:rsidRDefault="000141FE">
                            <w:pPr>
                              <w:rPr>
                                <w:lang w:val="es-DO"/>
                              </w:rPr>
                            </w:pPr>
                            <w:r>
                              <w:rPr>
                                <w:rStyle w:val="Style5"/>
                                <w:lang w:val="es-DO"/>
                              </w:rPr>
                              <w:t>0</w:t>
                            </w:r>
                            <w:r w:rsidR="00EC352E">
                              <w:rPr>
                                <w:rStyle w:val="Style5"/>
                                <w:lang w:val="es-DO"/>
                              </w:rPr>
                              <w:t>9</w:t>
                            </w:r>
                            <w:r w:rsidR="003C7552">
                              <w:rPr>
                                <w:rStyle w:val="Style5"/>
                                <w:lang w:val="es-DO"/>
                              </w:rPr>
                              <w:t xml:space="preserve"> </w:t>
                            </w:r>
                            <w:r w:rsidR="004024B2">
                              <w:rPr>
                                <w:rStyle w:val="Style5"/>
                                <w:lang w:val="es-DO"/>
                              </w:rPr>
                              <w:t>de</w:t>
                            </w:r>
                            <w:r>
                              <w:rPr>
                                <w:rStyle w:val="Style5"/>
                                <w:lang w:val="es-DO"/>
                              </w:rPr>
                              <w:t xml:space="preserve"> </w:t>
                            </w:r>
                            <w:r w:rsidR="004B2041">
                              <w:rPr>
                                <w:rStyle w:val="Style5"/>
                                <w:lang w:val="es-DO"/>
                              </w:rPr>
                              <w:t>septiembre</w:t>
                            </w:r>
                            <w:r w:rsidR="00CA74CF">
                              <w:rPr>
                                <w:rStyle w:val="Style5"/>
                                <w:lang w:val="es-DO"/>
                              </w:rPr>
                              <w:t xml:space="preserve">, </w:t>
                            </w:r>
                            <w:r w:rsidR="004024B2">
                              <w:rPr>
                                <w:rStyle w:val="Style5"/>
                                <w:lang w:val="es-DO"/>
                              </w:rPr>
                              <w:t>202</w:t>
                            </w:r>
                            <w:r w:rsidR="00136CF2">
                              <w:rPr>
                                <w:rStyle w:val="Style5"/>
                                <w:lang w:val="es-DO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A4F001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90pt;margin-top:12.75pt;width:161.25pt;height:21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" filled="f" stroked="f">
                <v:textbox>
                  <w:txbxContent>
                    <w:p w14:paraId="47A4F020" w14:textId="4C6581D9" w:rsidR="0026335F" w:rsidRPr="004024B2" w:rsidRDefault="000141FE">
                      <w:pPr>
                        <w:rPr>
                          <w:lang w:val="es-DO"/>
                        </w:rPr>
                      </w:pPr>
                      <w:r>
                        <w:rPr>
                          <w:rStyle w:val="Style5"/>
                          <w:lang w:val="es-DO"/>
                        </w:rPr>
                        <w:t>0</w:t>
                      </w:r>
                      <w:r w:rsidR="00EC352E">
                        <w:rPr>
                          <w:rStyle w:val="Style5"/>
                          <w:lang w:val="es-DO"/>
                        </w:rPr>
                        <w:t>9</w:t>
                      </w:r>
                      <w:r w:rsidR="003C7552">
                        <w:rPr>
                          <w:rStyle w:val="Style5"/>
                          <w:lang w:val="es-DO"/>
                        </w:rPr>
                        <w:t xml:space="preserve"> </w:t>
                      </w:r>
                      <w:r w:rsidR="004024B2">
                        <w:rPr>
                          <w:rStyle w:val="Style5"/>
                          <w:lang w:val="es-DO"/>
                        </w:rPr>
                        <w:t>de</w:t>
                      </w:r>
                      <w:r>
                        <w:rPr>
                          <w:rStyle w:val="Style5"/>
                          <w:lang w:val="es-DO"/>
                        </w:rPr>
                        <w:t xml:space="preserve"> </w:t>
                      </w:r>
                      <w:r w:rsidR="004B2041">
                        <w:rPr>
                          <w:rStyle w:val="Style5"/>
                          <w:lang w:val="es-DO"/>
                        </w:rPr>
                        <w:t>septiembre</w:t>
                      </w:r>
                      <w:r w:rsidR="00CA74CF">
                        <w:rPr>
                          <w:rStyle w:val="Style5"/>
                          <w:lang w:val="es-DO"/>
                        </w:rPr>
                        <w:t xml:space="preserve">, </w:t>
                      </w:r>
                      <w:r w:rsidR="004024B2">
                        <w:rPr>
                          <w:rStyle w:val="Style5"/>
                          <w:lang w:val="es-DO"/>
                        </w:rPr>
                        <w:t>202</w:t>
                      </w:r>
                      <w:r w:rsidR="00136CF2">
                        <w:rPr>
                          <w:rStyle w:val="Style5"/>
                          <w:lang w:val="es-DO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4B064D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47A4F003" wp14:editId="69945702">
                <wp:simplePos x="0" y="0"/>
                <wp:positionH relativeFrom="column">
                  <wp:posOffset>4256955</wp:posOffset>
                </wp:positionH>
                <wp:positionV relativeFrom="paragraph">
                  <wp:posOffset>-600689</wp:posOffset>
                </wp:positionV>
                <wp:extent cx="2069369" cy="701040"/>
                <wp:effectExtent l="0" t="0" r="2667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69369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6" cy="968"/>
                            <a:chOff x="9149" y="720"/>
                            <a:chExt cx="2011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49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47A4F021" w14:textId="602B3BCB" w:rsidR="001466B0" w:rsidRPr="00535962" w:rsidRDefault="004024B2" w:rsidP="001466B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egehid-daf-</w:t>
                                    </w:r>
                                    <w:r w:rsidR="004B064D">
                                      <w:rPr>
                                        <w:rStyle w:val="Style2"/>
                                      </w:rPr>
                                      <w:t>C</w:t>
                                    </w:r>
                                    <w:r w:rsidR="004B2041">
                                      <w:rPr>
                                        <w:rStyle w:val="Style2"/>
                                      </w:rPr>
                                      <w:t>m</w:t>
                                    </w:r>
                                    <w:r w:rsidR="000141FE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4B064D">
                                      <w:rPr>
                                        <w:rStyle w:val="Style2"/>
                                      </w:rPr>
                                      <w:t>202</w:t>
                                    </w:r>
                                    <w:r w:rsidR="00136CF2">
                                      <w:rPr>
                                        <w:rStyle w:val="Style2"/>
                                      </w:rPr>
                                      <w:t>6-00</w:t>
                                    </w:r>
                                    <w:r w:rsidR="00141643">
                                      <w:rPr>
                                        <w:rStyle w:val="Style2"/>
                                      </w:rPr>
                                      <w:t>12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7A4F022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A4F003" id="Group 21" o:spid="_x0000_s1027" style="position:absolute;margin-left:335.2pt;margin-top:-47.3pt;width:162.95pt;height:55.2pt;z-index:2516577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9" style="position:absolute;left:12940;top:561;width:2416;height:968" coordorigin="9149,720" coordsize="2011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0" type="#_x0000_t202" style="position:absolute;left:9149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7A4F021" w14:textId="602B3BCB" w:rsidR="001466B0" w:rsidRPr="00535962" w:rsidRDefault="004024B2" w:rsidP="001466B0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egehid-daf-</w:t>
                              </w:r>
                              <w:r w:rsidR="004B064D">
                                <w:rPr>
                                  <w:rStyle w:val="Style2"/>
                                </w:rPr>
                                <w:t>C</w:t>
                              </w:r>
                              <w:r w:rsidR="004B2041">
                                <w:rPr>
                                  <w:rStyle w:val="Style2"/>
                                </w:rPr>
                                <w:t>m</w:t>
                              </w:r>
                              <w:r w:rsidR="000141FE">
                                <w:rPr>
                                  <w:rStyle w:val="Style2"/>
                                </w:rPr>
                                <w:t>-</w:t>
                              </w:r>
                              <w:r w:rsidR="004B064D">
                                <w:rPr>
                                  <w:rStyle w:val="Style2"/>
                                </w:rPr>
                                <w:t>202</w:t>
                              </w:r>
                              <w:r w:rsidR="00136CF2">
                                <w:rPr>
                                  <w:rStyle w:val="Style2"/>
                                </w:rPr>
                                <w:t>6-00</w:t>
                              </w:r>
                              <w:r w:rsidR="00141643">
                                <w:rPr>
                                  <w:rStyle w:val="Style2"/>
                                </w:rPr>
                                <w:t>12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47A4F022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7A4EFFD" wp14:editId="47A4EFFE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A4F01F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4EFFD" id="Text Box 20" o:spid="_x0000_s1032" type="#_x0000_t202" style="position:absolute;margin-left:-31.1pt;margin-top:-46.5pt;width:74.65pt;height:24.0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" filled="f" stroked="f">
                <v:textbox inset="0,0,0,0">
                  <w:txbxContent>
                    <w:p w14:paraId="47A4F01F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47A4EFFF" wp14:editId="18F0369C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7A4F005" wp14:editId="47A4F006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47A4F023" w14:textId="53CC0EED" w:rsidR="00BC61BD" w:rsidRPr="00BC61BD" w:rsidRDefault="00556F50">
                                <w:pPr>
                                  <w:rPr>
                                    <w:lang w:val="en-US"/>
                                  </w:rPr>
                                </w:pPr>
                                <w:r w:rsidRPr="00556F50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665744F" wp14:editId="6D061B74">
                                      <wp:extent cx="845820" cy="231140"/>
                                      <wp:effectExtent l="0" t="0" r="0" b="0"/>
                                      <wp:docPr id="19" name="Imagen 18" descr="Logotipo&#10;&#10;Descripción generada automáticamente">
                                        <a:extLst xmlns:a="http://schemas.openxmlformats.org/drawingml/2006/main">
                                          <a:ext uri="{FF2B5EF4-FFF2-40B4-BE49-F238E27FC236}">
                                            <a16:creationId xmlns:a16="http://schemas.microsoft.com/office/drawing/2014/main" id="{98B73408-FF8B-449F-A9BC-9D3BDE3E00B9}"/>
                                          </a:ext>
                                        </a:extLst>
                                      </wp:docPr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9" name="Imagen 18" descr="Logotipo&#10;&#10;Descripción generada automáticamente">
                                                <a:extLst>
                                                  <a:ext uri="{FF2B5EF4-FFF2-40B4-BE49-F238E27FC236}">
                                                    <a16:creationId xmlns:a16="http://schemas.microsoft.com/office/drawing/2014/main" id="{98B73408-FF8B-449F-A9BC-9D3BDE3E00B9}"/>
                                                  </a:ext>
                                                </a:extLst>
                                              </pic:cNvPr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 rotWithShape="1">
                                              <a:blip r:embed="rId8"/>
                                              <a:srcRect r="1654" b="23308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23114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4F005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47A4F023" w14:textId="53CC0EED" w:rsidR="00BC61BD" w:rsidRPr="00BC61BD" w:rsidRDefault="00556F50">
                          <w:pPr>
                            <w:rPr>
                              <w:lang w:val="en-US"/>
                            </w:rPr>
                          </w:pPr>
                          <w:r w:rsidRPr="00556F50">
                            <w:rPr>
                              <w:noProof/>
                            </w:rPr>
                            <w:drawing>
                              <wp:inline distT="0" distB="0" distL="0" distR="0" wp14:anchorId="5665744F" wp14:editId="6D061B74">
                                <wp:extent cx="845820" cy="231140"/>
                                <wp:effectExtent l="0" t="0" r="0" b="0"/>
                                <wp:docPr id="19" name="Imagen 18" descr="Logotipo&#10;&#10;Descripción generada automáticamente">
                                  <a:extLst xmlns:a="http://schemas.openxmlformats.org/drawingml/2006/main">
                                    <a:ext uri="{FF2B5EF4-FFF2-40B4-BE49-F238E27FC236}">
                                      <a16:creationId xmlns:a16="http://schemas.microsoft.com/office/drawing/2014/main" id="{98B73408-FF8B-449F-A9BC-9D3BDE3E00B9}"/>
                                    </a:ext>
                                  </a:extLst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9" name="Imagen 18" descr="Logotipo&#10;&#10;Descripción generada automáticamente">
                                          <a:extLst>
                                            <a:ext uri="{FF2B5EF4-FFF2-40B4-BE49-F238E27FC236}">
                                              <a16:creationId xmlns:a16="http://schemas.microsoft.com/office/drawing/2014/main" id="{98B73408-FF8B-449F-A9BC-9D3BDE3E00B9}"/>
                                            </a:ext>
                                          </a:extLst>
                                        </pic:cNvPr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 rotWithShape="1">
                                        <a:blip r:embed="rId8"/>
                                        <a:srcRect r="1654" b="23308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2311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7A4EFE1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7A4F007" wp14:editId="47A4F008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A4F024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4A292B">
                              <w:fldChar w:fldCharType="begin"/>
                            </w:r>
                            <w:r w:rsidR="004A292B">
                              <w:instrText xml:space="preserve"> NUMPAGES   \* MERGEFORMAT </w:instrText>
                            </w:r>
                            <w:r w:rsidR="004A292B"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4A292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4F007" id="Text Box 13" o:spid="_x0000_s1034" type="#_x0000_t202" style="position:absolute;margin-left:415.05pt;margin-top:10.6pt;width:83.6pt;height:19.8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" filled="f" stroked="f">
                <v:textbox>
                  <w:txbxContent>
                    <w:p w14:paraId="47A4F024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4A292B">
                        <w:fldChar w:fldCharType="begin"/>
                      </w:r>
                      <w:r w:rsidR="004A292B">
                        <w:instrText xml:space="preserve"> NUMPAGES   \* MERGEFORMAT </w:instrText>
                      </w:r>
                      <w:r w:rsidR="004A292B"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4A292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47A4EFE2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7A4F009" wp14:editId="47A4F00A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A4F025" w14:textId="77777777" w:rsidR="002E1412" w:rsidRPr="002E1412" w:rsidRDefault="004A292B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4F009" id="Text Box 16" o:spid="_x0000_s1035" type="#_x0000_t202" style="position:absolute;margin-left:93.6pt;margin-top:2.1pt;width:249.75pt;height:2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" stroked="f">
                <v:textbox>
                  <w:txbxContent>
                    <w:p w14:paraId="47A4F025" w14:textId="77777777" w:rsidR="002E1412" w:rsidRPr="002E1412" w:rsidRDefault="004A292B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7A4EFE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47A4EFE4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7A4F00B" wp14:editId="47A4F00C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A4F026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4F00B" id="Text Box 18" o:spid="_x0000_s1036" type="#_x0000_t202" style="position:absolute;left:0;text-align:left;margin-left:78.45pt;margin-top:6.45pt;width:278.6pt;height:21.4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" stroked="f">
                <v:textbox>
                  <w:txbxContent>
                    <w:p w14:paraId="47A4F026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7A4EFE5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7A4F00D" wp14:editId="47A4F00E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A4F027" w14:textId="77777777" w:rsidR="002E1412" w:rsidRPr="002E1412" w:rsidRDefault="004A292B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Nombre del Departamento ó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4F00D" id="Text Box 17" o:spid="_x0000_s1037" type="#_x0000_t202" style="position:absolute;left:0;text-align:left;margin-left:13.6pt;margin-top:7.65pt;width:420.2pt;height:23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" stroked="f">
                <v:textbox>
                  <w:txbxContent>
                    <w:p w14:paraId="47A4F027" w14:textId="77777777" w:rsidR="002E1412" w:rsidRPr="002E1412" w:rsidRDefault="004A292B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7A4EFE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47A4EFE7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7A4EFE8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7A4EFE9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47A4EFE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7A4EFEB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7A4EFED" w14:textId="77777777" w:rsidTr="00E82502">
        <w:trPr>
          <w:cantSplit/>
          <w:trHeight w:val="440"/>
        </w:trPr>
        <w:tc>
          <w:tcPr>
            <w:tcW w:w="9252" w:type="dxa"/>
          </w:tcPr>
          <w:p w14:paraId="47A4EFEC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47A4EFEF" w14:textId="77777777" w:rsidTr="00E82502">
        <w:trPr>
          <w:cantSplit/>
          <w:trHeight w:val="440"/>
        </w:trPr>
        <w:tc>
          <w:tcPr>
            <w:tcW w:w="9252" w:type="dxa"/>
          </w:tcPr>
          <w:p w14:paraId="47A4EFE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47A4EFF1" w14:textId="77777777" w:rsidTr="00E82502">
        <w:trPr>
          <w:cantSplit/>
          <w:trHeight w:val="440"/>
        </w:trPr>
        <w:tc>
          <w:tcPr>
            <w:tcW w:w="9252" w:type="dxa"/>
          </w:tcPr>
          <w:p w14:paraId="47A4EFF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7A4EFF3" w14:textId="77777777" w:rsidTr="00E82502">
        <w:trPr>
          <w:cantSplit/>
          <w:trHeight w:val="440"/>
        </w:trPr>
        <w:tc>
          <w:tcPr>
            <w:tcW w:w="9252" w:type="dxa"/>
          </w:tcPr>
          <w:p w14:paraId="47A4EFF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47A4EFF5" w14:textId="77777777" w:rsidTr="00E82502">
        <w:trPr>
          <w:cantSplit/>
          <w:trHeight w:val="440"/>
        </w:trPr>
        <w:tc>
          <w:tcPr>
            <w:tcW w:w="9252" w:type="dxa"/>
          </w:tcPr>
          <w:p w14:paraId="47A4EFF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47A4EFFB" w14:textId="77777777" w:rsidTr="00E82502">
        <w:trPr>
          <w:cantSplit/>
          <w:trHeight w:val="440"/>
        </w:trPr>
        <w:tc>
          <w:tcPr>
            <w:tcW w:w="9252" w:type="dxa"/>
          </w:tcPr>
          <w:p w14:paraId="47A4EFF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47A4EFF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47A4EFF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47A4EFF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47A4EFF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47A4EFFC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D76CD3" w14:textId="77777777" w:rsidR="004A292B" w:rsidRDefault="004A292B" w:rsidP="001007E7">
      <w:pPr>
        <w:spacing w:after="0" w:line="240" w:lineRule="auto"/>
      </w:pPr>
      <w:r>
        <w:separator/>
      </w:r>
    </w:p>
  </w:endnote>
  <w:endnote w:type="continuationSeparator" w:id="0">
    <w:p w14:paraId="64CCD2EF" w14:textId="77777777" w:rsidR="004A292B" w:rsidRDefault="004A292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4F013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7A4F019" wp14:editId="47A4F01A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7A4F01B" wp14:editId="47A4F01C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A4F02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47A4F02B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A4F01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" filled="f" stroked="f">
              <v:textbox inset="0,0,0,0">
                <w:txbxContent>
                  <w:p w14:paraId="47A4F02A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47A4F02B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A4F01D" wp14:editId="47A4F01E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A4F02C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7A4F01D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" filled="f" stroked="f">
              <v:textbox inset="0,0,0,0">
                <w:txbxContent>
                  <w:p w14:paraId="47A4F02C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47A4F014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47A4F01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7A4F01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7A4F017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7A4F01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59C05" w14:textId="77777777" w:rsidR="004A292B" w:rsidRDefault="004A292B" w:rsidP="001007E7">
      <w:pPr>
        <w:spacing w:after="0" w:line="240" w:lineRule="auto"/>
      </w:pPr>
      <w:r>
        <w:separator/>
      </w:r>
    </w:p>
  </w:footnote>
  <w:footnote w:type="continuationSeparator" w:id="0">
    <w:p w14:paraId="3DE253FD" w14:textId="77777777" w:rsidR="004A292B" w:rsidRDefault="004A292B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0372A"/>
    <w:rsid w:val="000141FE"/>
    <w:rsid w:val="00034DD9"/>
    <w:rsid w:val="00045479"/>
    <w:rsid w:val="0005792C"/>
    <w:rsid w:val="000B0DCD"/>
    <w:rsid w:val="000E02D9"/>
    <w:rsid w:val="001007E7"/>
    <w:rsid w:val="001020C0"/>
    <w:rsid w:val="00136CF2"/>
    <w:rsid w:val="00141643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08B6"/>
    <w:rsid w:val="00341484"/>
    <w:rsid w:val="00392351"/>
    <w:rsid w:val="003A6141"/>
    <w:rsid w:val="003C7552"/>
    <w:rsid w:val="004024B2"/>
    <w:rsid w:val="00404131"/>
    <w:rsid w:val="0042490F"/>
    <w:rsid w:val="004379A6"/>
    <w:rsid w:val="0044234A"/>
    <w:rsid w:val="00456C17"/>
    <w:rsid w:val="00466B9C"/>
    <w:rsid w:val="00473C36"/>
    <w:rsid w:val="004A292B"/>
    <w:rsid w:val="004B064D"/>
    <w:rsid w:val="004B2041"/>
    <w:rsid w:val="004B30DA"/>
    <w:rsid w:val="004B5EBD"/>
    <w:rsid w:val="004D45A8"/>
    <w:rsid w:val="00534C4E"/>
    <w:rsid w:val="00535962"/>
    <w:rsid w:val="00556F50"/>
    <w:rsid w:val="005F4000"/>
    <w:rsid w:val="00611A07"/>
    <w:rsid w:val="0062592A"/>
    <w:rsid w:val="006506D0"/>
    <w:rsid w:val="00651E48"/>
    <w:rsid w:val="00666D56"/>
    <w:rsid w:val="006709BC"/>
    <w:rsid w:val="006E3FC1"/>
    <w:rsid w:val="006F567F"/>
    <w:rsid w:val="006F5A44"/>
    <w:rsid w:val="00725091"/>
    <w:rsid w:val="00780880"/>
    <w:rsid w:val="007B0E1F"/>
    <w:rsid w:val="007B614A"/>
    <w:rsid w:val="007B6F6F"/>
    <w:rsid w:val="00820C9F"/>
    <w:rsid w:val="0082707E"/>
    <w:rsid w:val="008315B0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6B36"/>
    <w:rsid w:val="00C078CB"/>
    <w:rsid w:val="00C22DBE"/>
    <w:rsid w:val="00C5078F"/>
    <w:rsid w:val="00C66D08"/>
    <w:rsid w:val="00C7470C"/>
    <w:rsid w:val="00CA0E82"/>
    <w:rsid w:val="00CA164C"/>
    <w:rsid w:val="00CA4661"/>
    <w:rsid w:val="00CA74CF"/>
    <w:rsid w:val="00CB3794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DE0455"/>
    <w:rsid w:val="00E13E55"/>
    <w:rsid w:val="00E44EA1"/>
    <w:rsid w:val="00E82502"/>
    <w:rsid w:val="00EA6B34"/>
    <w:rsid w:val="00EA7406"/>
    <w:rsid w:val="00EC352E"/>
    <w:rsid w:val="00EE1E7B"/>
    <w:rsid w:val="00F225BF"/>
    <w:rsid w:val="00F53753"/>
    <w:rsid w:val="00F7167E"/>
    <w:rsid w:val="00F7443C"/>
    <w:rsid w:val="00F751D7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7A4EFE0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10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Eneyda Mercedes Herarte Rodriguez</cp:lastModifiedBy>
  <cp:revision>20</cp:revision>
  <cp:lastPrinted>2011-03-04T18:48:00Z</cp:lastPrinted>
  <dcterms:created xsi:type="dcterms:W3CDTF">2014-01-15T13:04:00Z</dcterms:created>
  <dcterms:modified xsi:type="dcterms:W3CDTF">2026-09-08T20:10:00Z</dcterms:modified>
</cp:coreProperties>
</file>