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F00F" w14:textId="51CBA31B" w:rsidR="00535962" w:rsidRPr="00F7167E" w:rsidRDefault="00235F23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1EF05B" wp14:editId="38773F7E">
                <wp:simplePos x="0" y="0"/>
                <wp:positionH relativeFrom="column">
                  <wp:posOffset>7348220</wp:posOffset>
                </wp:positionH>
                <wp:positionV relativeFrom="paragraph">
                  <wp:posOffset>219075</wp:posOffset>
                </wp:positionV>
                <wp:extent cx="2043430" cy="495935"/>
                <wp:effectExtent l="4445" t="0" r="0" b="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3430" cy="49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72" w14:textId="47DB81C3" w:rsidR="0026335F" w:rsidRPr="0026335F" w:rsidRDefault="00190EE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87BFB">
                                  <w:rPr>
                                    <w:rStyle w:val="Style5"/>
                                    <w:lang w:val="es-DO"/>
                                  </w:rPr>
                                  <w:t>0</w:t>
                                </w:r>
                                <w:r>
                                  <w:rPr>
                                    <w:rStyle w:val="Style5"/>
                                  </w:rPr>
                                  <w:t>9</w:t>
                                </w:r>
                                <w:r w:rsidR="00DC3739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6B680A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787BFB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632F43">
                                  <w:rPr>
                                    <w:rStyle w:val="Style5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EF05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78.6pt;margin-top:17.25pt;width:160.9pt;height:39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" filled="f" stroked="f">
                <v:textbox>
                  <w:txbxContent>
                    <w:p w14:paraId="4B1EF072" w14:textId="47DB81C3" w:rsidR="0026335F" w:rsidRPr="0026335F" w:rsidRDefault="00190EE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87BFB">
                            <w:rPr>
                              <w:rStyle w:val="Style5"/>
                              <w:lang w:val="es-DO"/>
                            </w:rPr>
                            <w:t>0</w:t>
                          </w:r>
                          <w:r>
                            <w:rPr>
                              <w:rStyle w:val="Style5"/>
                            </w:rPr>
                            <w:t>9</w:t>
                          </w:r>
                          <w:r w:rsidR="00DC3739">
                            <w:rPr>
                              <w:rStyle w:val="Style5"/>
                            </w:rPr>
                            <w:t xml:space="preserve"> de </w:t>
                          </w:r>
                          <w:r w:rsidR="006B680A">
                            <w:rPr>
                              <w:rStyle w:val="Style5"/>
                            </w:rPr>
                            <w:t>septiembre</w:t>
                          </w:r>
                          <w:r w:rsidR="00787BFB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632F43">
                            <w:rPr>
                              <w:rStyle w:val="Style5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B1EF057" wp14:editId="763D1AE3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2330450" cy="701040"/>
                <wp:effectExtent l="12700" t="6350" r="9525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045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6E2C53B" w14:textId="6B25B161" w:rsidR="003873E9" w:rsidRPr="003873E9" w:rsidRDefault="003873E9" w:rsidP="003873E9">
                                    <w:r w:rsidRPr="003873E9">
                                      <w:rPr>
                                        <w:rStyle w:val="Style2"/>
                                      </w:rPr>
                                      <w:t>egehid-daf-C</w:t>
                                    </w:r>
                                    <w:r w:rsidR="00F126D3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3873E9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F126D3">
                                      <w:rPr>
                                        <w:rStyle w:val="Style2"/>
                                      </w:rPr>
                                      <w:t>68</w:t>
                                    </w:r>
                                  </w:p>
                                </w:sdtContent>
                              </w:sdt>
                              <w:p w14:paraId="4B1EF06D" w14:textId="01DCB43D" w:rsidR="00957FDA" w:rsidRPr="00535962" w:rsidRDefault="00957FDA" w:rsidP="00553ED8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1EF06E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1EF057" id="Group 21" o:spid="_x0000_s1027" style="position:absolute;margin-left:573.25pt;margin-top:-46pt;width:183.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6E2C53B" w14:textId="6B25B161" w:rsidR="003873E9" w:rsidRPr="003873E9" w:rsidRDefault="003873E9" w:rsidP="003873E9">
                              <w:r w:rsidRPr="003873E9">
                                <w:rPr>
                                  <w:rStyle w:val="Style2"/>
                                </w:rPr>
                                <w:t>egehid-daf-C</w:t>
                              </w:r>
                              <w:r w:rsidR="00F126D3">
                                <w:rPr>
                                  <w:rStyle w:val="Style2"/>
                                </w:rPr>
                                <w:t>M</w:t>
                              </w:r>
                              <w:r w:rsidRPr="003873E9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F126D3">
                                <w:rPr>
                                  <w:rStyle w:val="Style2"/>
                                </w:rPr>
                                <w:t>68</w:t>
                              </w:r>
                            </w:p>
                          </w:sdtContent>
                        </w:sdt>
                        <w:p w14:paraId="4B1EF06D" w14:textId="01DCB43D" w:rsidR="00957FDA" w:rsidRPr="00535962" w:rsidRDefault="00957FDA" w:rsidP="00553ED8"/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B1EF06E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1EF054" wp14:editId="24719B8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6C" w14:textId="77777777" w:rsidR="002E1412" w:rsidRPr="002E1412" w:rsidRDefault="00190EE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4" id="Text Box 16" o:spid="_x0000_s1032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" stroked="f">
                <v:textbox>
                  <w:txbxContent>
                    <w:p w14:paraId="4B1EF06C" w14:textId="77777777" w:rsidR="002E1412" w:rsidRPr="002E1412" w:rsidRDefault="00235F2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1EF055" wp14:editId="4B1EF0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1EF058" wp14:editId="6A74888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6F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8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eiB7QEAAL4DAAAOAAAAZHJzL2Uyb0RvYy54bWysU9tu2zAMfR+wfxD0vthJk6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" filled="f" stroked="f">
                <v:textbox inset="0,0,0,0">
                  <w:txbxContent>
                    <w:p w14:paraId="4B1EF06F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1EF059" wp14:editId="5A4B6C0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B1EF070" w14:textId="15BB5F2A" w:rsidR="00BC61BD" w:rsidRPr="00BC61BD" w:rsidRDefault="00B24BD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24BD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03E7A8A" wp14:editId="07EFE763">
                                      <wp:extent cx="845820" cy="231140"/>
                                      <wp:effectExtent l="0" t="0" r="0" b="0"/>
                                      <wp:docPr id="19" name="Imagen 18" descr="Logotipo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98B73408-FF8B-449F-A9BC-9D3BDE3E00B9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8" descr="Logotipo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98B73408-FF8B-449F-A9BC-9D3BDE3E00B9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8"/>
                                              <a:srcRect r="1654" b="23308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2311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9" id="Text Box 2" o:spid="_x0000_s1034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4B1EF070" w14:textId="15BB5F2A" w:rsidR="00BC61BD" w:rsidRPr="00BC61BD" w:rsidRDefault="00B24BDF">
                          <w:pPr>
                            <w:rPr>
                              <w:lang w:val="en-US"/>
                            </w:rPr>
                          </w:pPr>
                          <w:r w:rsidRPr="00B24BDF">
                            <w:drawing>
                              <wp:inline distT="0" distB="0" distL="0" distR="0" wp14:anchorId="503E7A8A" wp14:editId="07EFE763">
                                <wp:extent cx="845820" cy="231140"/>
                                <wp:effectExtent l="0" t="0" r="0" b="0"/>
                                <wp:docPr id="19" name="Imagen 18" descr="Logotipo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98B73408-FF8B-449F-A9BC-9D3BDE3E00B9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8" descr="Logotipo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98B73408-FF8B-449F-A9BC-9D3BDE3E00B9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9"/>
                                        <a:srcRect r="1654" b="23308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2311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B1EF010" w14:textId="1112ECA9" w:rsidR="00535962" w:rsidRPr="00535962" w:rsidRDefault="00235F23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1EF05A" wp14:editId="21E95FF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71" w14:textId="77777777" w:rsidR="00F7443C" w:rsidRPr="004767CC" w:rsidRDefault="00190EE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A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IVE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NHQhUQ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4B1EF071" w14:textId="77777777" w:rsidR="00F7443C" w:rsidRPr="004767CC" w:rsidRDefault="00235F2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1EF011" w14:textId="2C18FF09" w:rsidR="00535962" w:rsidRDefault="00235F23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1EF05C" wp14:editId="40843CB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7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C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4B1EF07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35F23">
                        <w:fldChar w:fldCharType="begin"/>
                      </w:r>
                      <w:r w:rsidR="00235F23">
                        <w:instrText xml:space="preserve"> NUMPAGES   \* MERGEFORMAT </w:instrText>
                      </w:r>
                      <w:r w:rsidR="00235F23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235F2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B1EF0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850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1276"/>
        <w:gridCol w:w="1276"/>
        <w:gridCol w:w="1701"/>
        <w:gridCol w:w="1559"/>
        <w:gridCol w:w="1843"/>
      </w:tblGrid>
      <w:tr w:rsidR="003C0B23" w14:paraId="4B1EF01B" w14:textId="77777777" w:rsidTr="003C0B23">
        <w:trPr>
          <w:trHeight w:val="560"/>
          <w:jc w:val="center"/>
        </w:trPr>
        <w:tc>
          <w:tcPr>
            <w:tcW w:w="849" w:type="dxa"/>
            <w:vAlign w:val="center"/>
          </w:tcPr>
          <w:p w14:paraId="4B1EF013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1276" w:type="dxa"/>
            <w:vAlign w:val="center"/>
          </w:tcPr>
          <w:p w14:paraId="4B1EF015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1EF016" w14:textId="77777777" w:rsidR="003C0B23" w:rsidRPr="00131369" w:rsidRDefault="003C0B23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B1EF017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B1EF018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B1EF019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1EF01A" w14:textId="77777777" w:rsidR="003C0B23" w:rsidRPr="00131369" w:rsidRDefault="003C0B23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C0B23" w14:paraId="4B1EF024" w14:textId="77777777" w:rsidTr="003C0B23">
        <w:trPr>
          <w:trHeight w:val="457"/>
          <w:jc w:val="center"/>
        </w:trPr>
        <w:tc>
          <w:tcPr>
            <w:tcW w:w="849" w:type="dxa"/>
          </w:tcPr>
          <w:p w14:paraId="4B1EF01C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1F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0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1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2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3" w14:textId="77777777" w:rsidR="003C0B23" w:rsidRDefault="003C0B23" w:rsidP="00BB657B">
            <w:pPr>
              <w:spacing w:after="0" w:line="240" w:lineRule="auto"/>
            </w:pPr>
          </w:p>
        </w:tc>
      </w:tr>
      <w:tr w:rsidR="003C0B23" w14:paraId="4B1EF02D" w14:textId="77777777" w:rsidTr="003C0B23">
        <w:trPr>
          <w:trHeight w:val="477"/>
          <w:jc w:val="center"/>
        </w:trPr>
        <w:tc>
          <w:tcPr>
            <w:tcW w:w="849" w:type="dxa"/>
          </w:tcPr>
          <w:p w14:paraId="4B1EF025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8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9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A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B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C" w14:textId="77777777" w:rsidR="003C0B23" w:rsidRDefault="003C0B23" w:rsidP="00BB657B">
            <w:pPr>
              <w:spacing w:after="0" w:line="240" w:lineRule="auto"/>
            </w:pPr>
          </w:p>
        </w:tc>
      </w:tr>
      <w:tr w:rsidR="003C0B23" w14:paraId="4B1EF036" w14:textId="77777777" w:rsidTr="003C0B23">
        <w:trPr>
          <w:trHeight w:val="477"/>
          <w:jc w:val="center"/>
        </w:trPr>
        <w:tc>
          <w:tcPr>
            <w:tcW w:w="849" w:type="dxa"/>
          </w:tcPr>
          <w:p w14:paraId="4B1EF02E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1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2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3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4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5" w14:textId="77777777" w:rsidR="003C0B23" w:rsidRDefault="003C0B23" w:rsidP="00BB657B">
            <w:pPr>
              <w:spacing w:after="0" w:line="240" w:lineRule="auto"/>
            </w:pPr>
          </w:p>
        </w:tc>
      </w:tr>
      <w:tr w:rsidR="003C0B23" w14:paraId="4B1EF03F" w14:textId="77777777" w:rsidTr="003C0B23">
        <w:trPr>
          <w:trHeight w:val="477"/>
          <w:jc w:val="center"/>
        </w:trPr>
        <w:tc>
          <w:tcPr>
            <w:tcW w:w="849" w:type="dxa"/>
          </w:tcPr>
          <w:p w14:paraId="4B1EF037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A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B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C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D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E" w14:textId="77777777" w:rsidR="003C0B23" w:rsidRDefault="003C0B23" w:rsidP="00BB657B">
            <w:pPr>
              <w:spacing w:after="0" w:line="240" w:lineRule="auto"/>
            </w:pPr>
          </w:p>
        </w:tc>
      </w:tr>
      <w:tr w:rsidR="003C0B23" w14:paraId="4B1EF048" w14:textId="77777777" w:rsidTr="003C0B23">
        <w:trPr>
          <w:trHeight w:val="477"/>
          <w:jc w:val="center"/>
        </w:trPr>
        <w:tc>
          <w:tcPr>
            <w:tcW w:w="849" w:type="dxa"/>
          </w:tcPr>
          <w:p w14:paraId="4B1EF040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3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4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45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46" w14:textId="77777777" w:rsidR="003C0B23" w:rsidRDefault="003C0B2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47" w14:textId="77777777" w:rsidR="003C0B23" w:rsidRDefault="003C0B23" w:rsidP="00BB657B">
            <w:pPr>
              <w:spacing w:after="0" w:line="240" w:lineRule="auto"/>
            </w:pPr>
          </w:p>
        </w:tc>
      </w:tr>
    </w:tbl>
    <w:p w14:paraId="4B1EF04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1EF04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B1EF04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B1EF05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B1EF0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EF052" w14:textId="4F68F6E5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35F23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1EF05D" wp14:editId="5BAE791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EF07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F05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4B1EF07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6320" w14:textId="77777777" w:rsidR="004A7185" w:rsidRDefault="004A7185" w:rsidP="001007E7">
      <w:pPr>
        <w:spacing w:after="0" w:line="240" w:lineRule="auto"/>
      </w:pPr>
      <w:r>
        <w:separator/>
      </w:r>
    </w:p>
  </w:endnote>
  <w:endnote w:type="continuationSeparator" w:id="0">
    <w:p w14:paraId="11C6C5EB" w14:textId="77777777" w:rsidR="004A7185" w:rsidRDefault="004A718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F062" w14:textId="7D01AA06" w:rsidR="001007E7" w:rsidRDefault="00235F23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B1EF066" wp14:editId="052F274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EF07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B1EF078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B1EF07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1EF0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4B1EF07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B1EF078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B1EF07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B1EF063" w14:textId="48E769DC" w:rsidR="001007E7" w:rsidRDefault="00235F2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1EF067" wp14:editId="0E9017A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EF07A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1EF067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4B1EF07A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4B1EF06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B1EF068" wp14:editId="4B1EF06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1EF0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D8401" w14:textId="77777777" w:rsidR="004A7185" w:rsidRDefault="004A7185" w:rsidP="001007E7">
      <w:pPr>
        <w:spacing w:after="0" w:line="240" w:lineRule="auto"/>
      </w:pPr>
      <w:r>
        <w:separator/>
      </w:r>
    </w:p>
  </w:footnote>
  <w:footnote w:type="continuationSeparator" w:id="0">
    <w:p w14:paraId="6C40BF02" w14:textId="77777777" w:rsidR="004A7185" w:rsidRDefault="004A7185" w:rsidP="001007E7">
      <w:pPr>
        <w:spacing w:after="0" w:line="240" w:lineRule="auto"/>
      </w:pPr>
      <w:r>
        <w:continuationSeparator/>
      </w:r>
    </w:p>
  </w:footnote>
  <w:footnote w:id="1">
    <w:p w14:paraId="4B1EF06A" w14:textId="77777777" w:rsidR="003C0B23" w:rsidRPr="00403697" w:rsidRDefault="003C0B23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1EF06B" w14:textId="77777777" w:rsidR="003C0B23" w:rsidRPr="008A3F41" w:rsidRDefault="003C0B23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22DE7"/>
    <w:rsid w:val="0002668E"/>
    <w:rsid w:val="00034DD9"/>
    <w:rsid w:val="000840D1"/>
    <w:rsid w:val="001007E7"/>
    <w:rsid w:val="001020C0"/>
    <w:rsid w:val="001109D9"/>
    <w:rsid w:val="00123B8D"/>
    <w:rsid w:val="00157600"/>
    <w:rsid w:val="00170EC5"/>
    <w:rsid w:val="0017556F"/>
    <w:rsid w:val="00190EED"/>
    <w:rsid w:val="00194FF2"/>
    <w:rsid w:val="001F73A7"/>
    <w:rsid w:val="00200073"/>
    <w:rsid w:val="00235F23"/>
    <w:rsid w:val="00253DBA"/>
    <w:rsid w:val="0026335F"/>
    <w:rsid w:val="002860A4"/>
    <w:rsid w:val="002971F5"/>
    <w:rsid w:val="002C4A7E"/>
    <w:rsid w:val="002E1412"/>
    <w:rsid w:val="00314023"/>
    <w:rsid w:val="0031441A"/>
    <w:rsid w:val="003408B6"/>
    <w:rsid w:val="00351DE8"/>
    <w:rsid w:val="0037246F"/>
    <w:rsid w:val="003873E9"/>
    <w:rsid w:val="003A4539"/>
    <w:rsid w:val="003B29C3"/>
    <w:rsid w:val="003B38E0"/>
    <w:rsid w:val="003C0B23"/>
    <w:rsid w:val="00403697"/>
    <w:rsid w:val="0042490F"/>
    <w:rsid w:val="00466B9C"/>
    <w:rsid w:val="004767CC"/>
    <w:rsid w:val="0049643D"/>
    <w:rsid w:val="004A7185"/>
    <w:rsid w:val="004C4743"/>
    <w:rsid w:val="004E4F9F"/>
    <w:rsid w:val="00535962"/>
    <w:rsid w:val="005520D4"/>
    <w:rsid w:val="00553ED8"/>
    <w:rsid w:val="005B442B"/>
    <w:rsid w:val="005D0D63"/>
    <w:rsid w:val="00611A07"/>
    <w:rsid w:val="0062592A"/>
    <w:rsid w:val="00632F43"/>
    <w:rsid w:val="006506D0"/>
    <w:rsid w:val="00651E48"/>
    <w:rsid w:val="006709BC"/>
    <w:rsid w:val="006B680A"/>
    <w:rsid w:val="00780880"/>
    <w:rsid w:val="00787BFB"/>
    <w:rsid w:val="007B4164"/>
    <w:rsid w:val="007B6F6F"/>
    <w:rsid w:val="007C11E8"/>
    <w:rsid w:val="00810515"/>
    <w:rsid w:val="0083342F"/>
    <w:rsid w:val="0085039E"/>
    <w:rsid w:val="00854B4F"/>
    <w:rsid w:val="00883948"/>
    <w:rsid w:val="00885A0C"/>
    <w:rsid w:val="008B3AE5"/>
    <w:rsid w:val="009002B4"/>
    <w:rsid w:val="00957FDA"/>
    <w:rsid w:val="009773D3"/>
    <w:rsid w:val="009A2AEC"/>
    <w:rsid w:val="009B0931"/>
    <w:rsid w:val="009D21E0"/>
    <w:rsid w:val="009E0472"/>
    <w:rsid w:val="00A16099"/>
    <w:rsid w:val="00A24343"/>
    <w:rsid w:val="00A477B7"/>
    <w:rsid w:val="00A640BD"/>
    <w:rsid w:val="00AB4966"/>
    <w:rsid w:val="00AC7631"/>
    <w:rsid w:val="00AD7919"/>
    <w:rsid w:val="00AF0D2F"/>
    <w:rsid w:val="00B24BDF"/>
    <w:rsid w:val="00B3101F"/>
    <w:rsid w:val="00B420BA"/>
    <w:rsid w:val="00B4297B"/>
    <w:rsid w:val="00B57192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549AA"/>
    <w:rsid w:val="00C66D08"/>
    <w:rsid w:val="00CA4661"/>
    <w:rsid w:val="00CE67A3"/>
    <w:rsid w:val="00D24FA7"/>
    <w:rsid w:val="00D64696"/>
    <w:rsid w:val="00D90D49"/>
    <w:rsid w:val="00DC3739"/>
    <w:rsid w:val="00DC5D96"/>
    <w:rsid w:val="00DD4F3E"/>
    <w:rsid w:val="00E13E55"/>
    <w:rsid w:val="00E3360B"/>
    <w:rsid w:val="00E44EA1"/>
    <w:rsid w:val="00E96D05"/>
    <w:rsid w:val="00EA7406"/>
    <w:rsid w:val="00EB128A"/>
    <w:rsid w:val="00ED7FF0"/>
    <w:rsid w:val="00F116C5"/>
    <w:rsid w:val="00F126D3"/>
    <w:rsid w:val="00F225BF"/>
    <w:rsid w:val="00F25B99"/>
    <w:rsid w:val="00F4086F"/>
    <w:rsid w:val="00F53753"/>
    <w:rsid w:val="00F7167E"/>
    <w:rsid w:val="00F7443C"/>
    <w:rsid w:val="00F751D7"/>
    <w:rsid w:val="00FC280C"/>
    <w:rsid w:val="00FC2870"/>
    <w:rsid w:val="00FF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B1EF00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Eneyda Mercedes Herarte Rodriguez</cp:lastModifiedBy>
  <cp:revision>11</cp:revision>
  <cp:lastPrinted>2011-03-04T18:27:00Z</cp:lastPrinted>
  <dcterms:created xsi:type="dcterms:W3CDTF">2026-04-27T15:08:00Z</dcterms:created>
  <dcterms:modified xsi:type="dcterms:W3CDTF">2026-09-08T20:10:00Z</dcterms:modified>
</cp:coreProperties>
</file>