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6F8F449B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2A1387">
                                      <w:t>D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00034F">
                                      <w:t>30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6F8F449B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2A1387">
                                <w:t>D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00034F">
                                <w:t>30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B859" w14:textId="77777777" w:rsidR="009544F0" w:rsidRDefault="009544F0" w:rsidP="001007E7">
      <w:pPr>
        <w:spacing w:after="0" w:line="240" w:lineRule="auto"/>
      </w:pPr>
      <w:r>
        <w:separator/>
      </w:r>
    </w:p>
  </w:endnote>
  <w:endnote w:type="continuationSeparator" w:id="0">
    <w:p w14:paraId="4A9D5E04" w14:textId="77777777" w:rsidR="009544F0" w:rsidRDefault="009544F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3D6D9" w14:textId="77777777" w:rsidR="009544F0" w:rsidRDefault="009544F0" w:rsidP="001007E7">
      <w:pPr>
        <w:spacing w:after="0" w:line="240" w:lineRule="auto"/>
      </w:pPr>
      <w:r>
        <w:separator/>
      </w:r>
    </w:p>
  </w:footnote>
  <w:footnote w:type="continuationSeparator" w:id="0">
    <w:p w14:paraId="16FA355D" w14:textId="77777777" w:rsidR="009544F0" w:rsidRDefault="009544F0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34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EDB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39A1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1230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1387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041A7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C4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4B60"/>
    <w:rsid w:val="0062592A"/>
    <w:rsid w:val="00627D4F"/>
    <w:rsid w:val="00627EE4"/>
    <w:rsid w:val="006329EA"/>
    <w:rsid w:val="00633EC0"/>
    <w:rsid w:val="00634944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E43AD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3A9B"/>
    <w:rsid w:val="00774D9E"/>
    <w:rsid w:val="00777FE1"/>
    <w:rsid w:val="00780880"/>
    <w:rsid w:val="007860A1"/>
    <w:rsid w:val="00790FB4"/>
    <w:rsid w:val="007954D1"/>
    <w:rsid w:val="00795A64"/>
    <w:rsid w:val="007961A4"/>
    <w:rsid w:val="007A0397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06235"/>
    <w:rsid w:val="0092340E"/>
    <w:rsid w:val="009306E5"/>
    <w:rsid w:val="0093245C"/>
    <w:rsid w:val="00933403"/>
    <w:rsid w:val="009348E9"/>
    <w:rsid w:val="0093548B"/>
    <w:rsid w:val="00953217"/>
    <w:rsid w:val="009544F0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978DF"/>
    <w:rsid w:val="009A2AEC"/>
    <w:rsid w:val="009A386B"/>
    <w:rsid w:val="009A5D84"/>
    <w:rsid w:val="009A68E2"/>
    <w:rsid w:val="009A69C7"/>
    <w:rsid w:val="009B0931"/>
    <w:rsid w:val="009C2CD5"/>
    <w:rsid w:val="009C5667"/>
    <w:rsid w:val="009D5986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294E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12A3E"/>
    <w:rsid w:val="00B13082"/>
    <w:rsid w:val="00B21E8A"/>
    <w:rsid w:val="00B221E7"/>
    <w:rsid w:val="00B22B12"/>
    <w:rsid w:val="00B24EE8"/>
    <w:rsid w:val="00B25B15"/>
    <w:rsid w:val="00B3101F"/>
    <w:rsid w:val="00B335A2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57C6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2C37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74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242</cp:revision>
  <cp:lastPrinted>2011-03-04T18:27:00Z</cp:lastPrinted>
  <dcterms:created xsi:type="dcterms:W3CDTF">2021-06-14T13:16:00Z</dcterms:created>
  <dcterms:modified xsi:type="dcterms:W3CDTF">2026-10-08T14:46:00Z</dcterms:modified>
</cp:coreProperties>
</file>