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022E1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701F5" wp14:editId="34E2FD6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E5C3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0701F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459E5C3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03212E52" wp14:editId="2AFAAC9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DBC34E3" wp14:editId="6845C7F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E85B0B" w14:textId="77777777" w:rsidR="0026335F" w:rsidRPr="0026335F" w:rsidRDefault="00EF577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BC34E3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FE85B0B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8167241" wp14:editId="702A01AD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62E1F4B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3D7EBD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167241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62E1F4B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A3D7EBD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68F306D" wp14:editId="0E4192B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386F2439" w14:textId="26110639" w:rsidR="00BC61BD" w:rsidRPr="00BC61BD" w:rsidRDefault="00CF0CB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F0CB4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287DDD" wp14:editId="66637DED">
                                      <wp:extent cx="845820" cy="855345"/>
                                      <wp:effectExtent l="0" t="0" r="0" b="1905"/>
                                      <wp:docPr id="1800" name="Imagen 9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00" name="Imagen 9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553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F30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386F2439" w14:textId="26110639" w:rsidR="00BC61BD" w:rsidRPr="00BC61BD" w:rsidRDefault="00CF0CB4">
                          <w:pPr>
                            <w:rPr>
                              <w:lang w:val="en-US"/>
                            </w:rPr>
                          </w:pPr>
                          <w:r w:rsidRPr="00CF0CB4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287DDD" wp14:editId="66637DED">
                                <wp:extent cx="845820" cy="855345"/>
                                <wp:effectExtent l="0" t="0" r="0" b="1905"/>
                                <wp:docPr id="1800" name="Imagen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00" name="Imagen 9"/>
                                        <pic:cNvPicPr/>
                                      </pic:nvPicPr>
                                      <pic:blipFill>
                                        <a:blip r:embed="rId1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553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B66E85C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A5B359" wp14:editId="63DE1A66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B616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F577F">
                              <w:fldChar w:fldCharType="begin"/>
                            </w:r>
                            <w:r w:rsidR="00EF577F">
                              <w:instrText xml:space="preserve"> NUMPAGES   \* MERGEFORMAT </w:instrText>
                            </w:r>
                            <w:r w:rsidR="00EF577F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F577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4A5B35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7DB616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5ECC401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A79651" wp14:editId="6A3E8467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42862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97B34" w14:textId="5036E9A8" w:rsidR="002E1412" w:rsidRPr="002E1412" w:rsidRDefault="00CF0CB4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D40D6B">
                              <w:rPr>
                                <w:b/>
                                <w:sz w:val="22"/>
                              </w:rPr>
                              <w:t>HOSPITAL MILITAR UNIVERSITARIO DOCENTE FARD “DRL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79651" id="Text Box 16" o:spid="_x0000_s1035" type="#_x0000_t202" style="position:absolute;margin-left:93.75pt;margin-top:1.95pt;width:249.75pt;height:33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1i4ggIAABcFAAAOAAAAZHJzL2Uyb0RvYy54bWysVNmO2yAUfa/Uf0C8Z7zUWWzFGc3SVJWm&#10;izTTDyCAY1QMFEjs6aj/3gtO0k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" stroked="f">
                <v:textbox>
                  <w:txbxContent>
                    <w:p w14:paraId="1CE97B34" w14:textId="5036E9A8" w:rsidR="002E1412" w:rsidRPr="002E1412" w:rsidRDefault="00CF0CB4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D40D6B">
                        <w:rPr>
                          <w:b/>
                          <w:sz w:val="22"/>
                        </w:rPr>
                        <w:t>HOSPITAL MILITAR UNIVERSITARIO DOCENTE FARD “DRL</w:t>
                      </w:r>
                    </w:p>
                  </w:txbxContent>
                </v:textbox>
              </v:shape>
            </w:pict>
          </mc:Fallback>
        </mc:AlternateContent>
      </w:r>
    </w:p>
    <w:p w14:paraId="6727FEC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65FCC7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6A6198" wp14:editId="3B2EFFED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9A45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B6A6198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6D9A45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79F01A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1CFCBE" wp14:editId="1418D01B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67B0C" w14:textId="77777777" w:rsidR="002E1412" w:rsidRPr="002E1412" w:rsidRDefault="00EF577F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1CFCB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0767B0C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A0F800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  <w:bookmarkStart w:id="0" w:name="_GoBack"/>
      <w:bookmarkEnd w:id="0"/>
    </w:p>
    <w:p w14:paraId="0FB0030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E7220D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3333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7AFE38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B7734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28B2AC9" w14:textId="77777777" w:rsidTr="00E82502">
        <w:trPr>
          <w:cantSplit/>
          <w:trHeight w:val="440"/>
        </w:trPr>
        <w:tc>
          <w:tcPr>
            <w:tcW w:w="9252" w:type="dxa"/>
          </w:tcPr>
          <w:p w14:paraId="05CE33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E97D351" w14:textId="77777777" w:rsidTr="00E82502">
        <w:trPr>
          <w:cantSplit/>
          <w:trHeight w:val="440"/>
        </w:trPr>
        <w:tc>
          <w:tcPr>
            <w:tcW w:w="9252" w:type="dxa"/>
          </w:tcPr>
          <w:p w14:paraId="3FF53FA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25B4EE0" w14:textId="77777777" w:rsidTr="00E82502">
        <w:trPr>
          <w:cantSplit/>
          <w:trHeight w:val="440"/>
        </w:trPr>
        <w:tc>
          <w:tcPr>
            <w:tcW w:w="9252" w:type="dxa"/>
          </w:tcPr>
          <w:p w14:paraId="6192A89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1B5BCB1" w14:textId="77777777" w:rsidTr="00E82502">
        <w:trPr>
          <w:cantSplit/>
          <w:trHeight w:val="440"/>
        </w:trPr>
        <w:tc>
          <w:tcPr>
            <w:tcW w:w="9252" w:type="dxa"/>
          </w:tcPr>
          <w:p w14:paraId="13EDB7E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4232088" w14:textId="77777777" w:rsidTr="00E82502">
        <w:trPr>
          <w:cantSplit/>
          <w:trHeight w:val="440"/>
        </w:trPr>
        <w:tc>
          <w:tcPr>
            <w:tcW w:w="9252" w:type="dxa"/>
          </w:tcPr>
          <w:p w14:paraId="5414919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B144995" w14:textId="77777777" w:rsidTr="00E82502">
        <w:trPr>
          <w:cantSplit/>
          <w:trHeight w:val="440"/>
        </w:trPr>
        <w:tc>
          <w:tcPr>
            <w:tcW w:w="9252" w:type="dxa"/>
          </w:tcPr>
          <w:p w14:paraId="42A3DBD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335D0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28D837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9F93D7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9B761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457A2A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AD3DA" w14:textId="77777777" w:rsidR="00EF577F" w:rsidRDefault="00EF577F" w:rsidP="001007E7">
      <w:pPr>
        <w:spacing w:after="0" w:line="240" w:lineRule="auto"/>
      </w:pPr>
      <w:r>
        <w:separator/>
      </w:r>
    </w:p>
  </w:endnote>
  <w:endnote w:type="continuationSeparator" w:id="0">
    <w:p w14:paraId="3F183DC2" w14:textId="77777777" w:rsidR="00EF577F" w:rsidRDefault="00EF577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D552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D2E06CF" wp14:editId="79C81C9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FEEF69" wp14:editId="2B33352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E9DB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1F965DBD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CFEEF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61E9DB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1F965DBD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8A36B6" wp14:editId="5F61CA65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82DA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68A36B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4782DA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0B7D3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744CF7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D6DA7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E88252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8072BA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95B2C" w14:textId="77777777" w:rsidR="00EF577F" w:rsidRDefault="00EF577F" w:rsidP="001007E7">
      <w:pPr>
        <w:spacing w:after="0" w:line="240" w:lineRule="auto"/>
      </w:pPr>
      <w:r>
        <w:separator/>
      </w:r>
    </w:p>
  </w:footnote>
  <w:footnote w:type="continuationSeparator" w:id="0">
    <w:p w14:paraId="6CE2F59C" w14:textId="77777777" w:rsidR="00EF577F" w:rsidRDefault="00EF577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4D5B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1099"/>
    <w:rsid w:val="008B3AE5"/>
    <w:rsid w:val="008C388B"/>
    <w:rsid w:val="0092198D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CB4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577F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459C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FD54B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5F9D99FCB55346A036220519F7865B" ma:contentTypeVersion="16" ma:contentTypeDescription="Crear nuevo documento." ma:contentTypeScope="" ma:versionID="0fafd81b688f84d19f5b866beb72fac8">
  <xsd:schema xmlns:xsd="http://www.w3.org/2001/XMLSchema" xmlns:xs="http://www.w3.org/2001/XMLSchema" xmlns:p="http://schemas.microsoft.com/office/2006/metadata/properties" xmlns:ns2="115a89d6-98bf-4d93-b225-b4c2407aca89" xmlns:ns3="f13292f8-2595-4bfb-a886-9553246b52b3" targetNamespace="http://schemas.microsoft.com/office/2006/metadata/properties" ma:root="true" ma:fieldsID="9051cae4cff82be2d9e51a2a10558baf" ns2:_="" ns3:_="">
    <xsd:import namespace="115a89d6-98bf-4d93-b225-b4c2407aca89"/>
    <xsd:import namespace="f13292f8-2595-4bfb-a886-9553246b52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a89d6-98bf-4d93-b225-b4c2407ac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e699ab5-d0a1-46d4-b005-a58804273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292f8-2595-4bfb-a886-9553246b52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58a1191-0789-4ece-8222-ffd25657b2b9}" ma:internalName="TaxCatchAll" ma:showField="CatchAllData" ma:web="f13292f8-2595-4bfb-a886-9553246b52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EF8F9-36E0-4641-ABBB-A442DEDD06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6DE0DC-32FF-41E7-BC75-036FEEC99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5a89d6-98bf-4d93-b225-b4c2407aca89"/>
    <ds:schemaRef ds:uri="f13292f8-2595-4bfb-a886-9553246b52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2BA2D0-F59E-47DD-AA38-B2B533E77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J. Manzanillo Sirete</cp:lastModifiedBy>
  <cp:revision>3</cp:revision>
  <cp:lastPrinted>2011-03-04T18:48:00Z</cp:lastPrinted>
  <dcterms:created xsi:type="dcterms:W3CDTF">2023-05-15T18:38:00Z</dcterms:created>
  <dcterms:modified xsi:type="dcterms:W3CDTF">2025-05-06T14:30:00Z</dcterms:modified>
</cp:coreProperties>
</file>