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9B909" w14:textId="77777777" w:rsidR="00535962" w:rsidRPr="00F7167E" w:rsidRDefault="005B059C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B23B33F" wp14:editId="23A08428">
                <wp:simplePos x="0" y="0"/>
                <wp:positionH relativeFrom="column">
                  <wp:posOffset>4441190</wp:posOffset>
                </wp:positionH>
                <wp:positionV relativeFrom="paragraph">
                  <wp:posOffset>-463550</wp:posOffset>
                </wp:positionV>
                <wp:extent cx="161544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766"/>
                            <a:chOff x="9151" y="720"/>
                            <a:chExt cx="2009" cy="712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35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EDC0C85" w14:textId="4C2E9DA7" w:rsidR="001466B0" w:rsidRPr="00535962" w:rsidRDefault="008C1775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7E1906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23B33F" id="Group 21" o:spid="_x0000_s1026" style="position:absolute;margin-left:349.7pt;margin-top:-36.5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766" coordorigin="9151,720" coordsize="2009,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3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EDC0C85" w14:textId="4C2E9DA7" w:rsidR="001466B0" w:rsidRPr="00535962" w:rsidRDefault="008C1775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57E1906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63881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FFAA734" wp14:editId="2DED6A55">
            <wp:simplePos x="0" y="0"/>
            <wp:positionH relativeFrom="column">
              <wp:posOffset>2074799</wp:posOffset>
            </wp:positionH>
            <wp:positionV relativeFrom="paragraph">
              <wp:posOffset>-681990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814FCB3" wp14:editId="282F0CE3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A69FA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4FCB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7AA69FA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0E1A3C" wp14:editId="28114B5C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3627FBB" w14:textId="3130401F" w:rsidR="00BC61BD" w:rsidRPr="00BC61BD" w:rsidRDefault="002E3AC0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E3AC0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2318BE34" wp14:editId="2E9F35FB">
                                      <wp:extent cx="845820" cy="486410"/>
                                      <wp:effectExtent l="0" t="0" r="0" b="8890"/>
                                      <wp:docPr id="2" name="Imagen 2" descr="PAPEL CABECILLATesorería!!-0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PAPEL CABECILLATesorería!!-01"/>
                                              <pic:cNvPicPr/>
                                            </pic:nvPicPr>
                                            <pic:blipFill rotWithShape="1"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36352" t="4135" r="35288" b="16482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864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E1A3C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3627FBB" w14:textId="3130401F" w:rsidR="00BC61BD" w:rsidRPr="00BC61BD" w:rsidRDefault="002E3AC0">
                          <w:pPr>
                            <w:rPr>
                              <w:lang w:val="en-US"/>
                            </w:rPr>
                          </w:pPr>
                          <w:r w:rsidRPr="002E3AC0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2318BE34" wp14:editId="2E9F35FB">
                                <wp:extent cx="845820" cy="486410"/>
                                <wp:effectExtent l="0" t="0" r="0" b="8890"/>
                                <wp:docPr id="2" name="Imagen 2" descr="PAPEL CABECILLATesorería!!-0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PAPEL CABECILLATesorería!!-01"/>
                                        <pic:cNvPicPr/>
                                      </pic:nvPicPr>
                                      <pic:blipFill rotWithShape="1">
                                        <a:blip r:embed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36352" t="4135" r="35288" b="16482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864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0BFC6C02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A84E0EA" wp14:editId="16B53858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6F8981" w14:textId="0AA80C46" w:rsidR="0026335F" w:rsidRPr="0026335F" w:rsidRDefault="003E44A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1-0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E76697">
                                  <w:rPr>
                                    <w:rStyle w:val="Style5"/>
                                    <w:lang w:val="es-DO"/>
                                  </w:rPr>
                                  <w:t>08 de enero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84E0EA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5C6F8981" w14:textId="0AA80C46" w:rsidR="0026335F" w:rsidRPr="0026335F" w:rsidRDefault="003E44A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1-0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E76697">
                            <w:rPr>
                              <w:rStyle w:val="Style5"/>
                              <w:lang w:val="es-DO"/>
                            </w:rPr>
                            <w:t>08 de enero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DC8451E" w14:textId="77777777" w:rsidR="00535962" w:rsidRDefault="00463881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13F3873" wp14:editId="31655B43">
                <wp:simplePos x="0" y="0"/>
                <wp:positionH relativeFrom="column">
                  <wp:posOffset>629107</wp:posOffset>
                </wp:positionH>
                <wp:positionV relativeFrom="paragraph">
                  <wp:posOffset>28956</wp:posOffset>
                </wp:positionV>
                <wp:extent cx="4008730" cy="279400"/>
                <wp:effectExtent l="0" t="0" r="0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873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FF1F91" w14:textId="77777777" w:rsidR="002E1412" w:rsidRPr="002E1412" w:rsidRDefault="003E44A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CB1CF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TESORERIA NACIONAL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F3873" id="Text Box 16" o:spid="_x0000_s1034" type="#_x0000_t202" style="position:absolute;margin-left:49.55pt;margin-top:2.3pt;width:315.6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" stroked="f">
                <v:textbox>
                  <w:txbxContent>
                    <w:p w14:paraId="60FF1F91" w14:textId="77777777" w:rsidR="002E1412" w:rsidRPr="002E1412" w:rsidRDefault="00B57F0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CB1CF9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TESORERIA NACIONAL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01DC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86AD7C2" wp14:editId="55E3ECB7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756B1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D60A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D60A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D60A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D60A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AD7C2" id="Text Box 13" o:spid="_x0000_s1035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IDwYjr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3F756B1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D60A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D60A4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D60A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D60A4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3710792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E056EC5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3FD0E03" wp14:editId="3E0F4149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1F2244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D0E03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31F2244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0177309F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A487033" wp14:editId="780536D5">
                <wp:simplePos x="0" y="0"/>
                <wp:positionH relativeFrom="margin">
                  <wp:align>right</wp:align>
                </wp:positionH>
                <wp:positionV relativeFrom="paragraph">
                  <wp:posOffset>95758</wp:posOffset>
                </wp:positionV>
                <wp:extent cx="6085764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5764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7C4F2C" w14:textId="77777777" w:rsidR="002E1412" w:rsidRPr="002E1412" w:rsidRDefault="003E44A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b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  <w:b w:val="0"/>
                                </w:rPr>
                              </w:sdtEndPr>
                              <w:sdtContent>
                                <w:r w:rsidR="00463881" w:rsidRPr="00463881">
                                  <w:rPr>
                                    <w:rStyle w:val="Style8"/>
                                    <w:b/>
                                    <w:smallCaps/>
                                  </w:rPr>
                                  <w:t>división</w:t>
                                </w:r>
                                <w:r w:rsidR="00E37C94">
                                  <w:rPr>
                                    <w:rStyle w:val="Style8"/>
                                    <w:b/>
                                    <w:smallCaps/>
                                  </w:rPr>
                                  <w:t xml:space="preserve"> de compras y </w:t>
                                </w:r>
                                <w:r w:rsidR="00463881" w:rsidRPr="00463881">
                                  <w:rPr>
                                    <w:rStyle w:val="Style8"/>
                                    <w:b/>
                                    <w:smallCaps/>
                                  </w:rPr>
                                  <w:t>contrataciones</w:t>
                                </w:r>
                                <w:r w:rsidR="00463881">
                                  <w:rPr>
                                    <w:rStyle w:val="Style8"/>
                                    <w:smallCaps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87033" id="Text Box 17" o:spid="_x0000_s1037" type="#_x0000_t202" style="position:absolute;left:0;text-align:left;margin-left:428pt;margin-top:7.55pt;width:479.2pt;height:23.35pt;z-index:2516930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" stroked="f">
                <v:textbox>
                  <w:txbxContent>
                    <w:p w14:paraId="7C7C4F2C" w14:textId="77777777" w:rsidR="002E1412" w:rsidRPr="002E1412" w:rsidRDefault="00B57F0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b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  <w:b w:val="0"/>
                          </w:rPr>
                        </w:sdtEndPr>
                        <w:sdtContent>
                          <w:r w:rsidR="00463881" w:rsidRPr="00463881">
                            <w:rPr>
                              <w:rStyle w:val="Style8"/>
                              <w:b/>
                              <w:smallCaps/>
                            </w:rPr>
                            <w:t>división</w:t>
                          </w:r>
                          <w:r w:rsidR="00E37C94">
                            <w:rPr>
                              <w:rStyle w:val="Style8"/>
                              <w:b/>
                              <w:smallCaps/>
                            </w:rPr>
                            <w:t xml:space="preserve"> de compras y </w:t>
                          </w:r>
                          <w:r w:rsidR="00463881" w:rsidRPr="00463881">
                            <w:rPr>
                              <w:rStyle w:val="Style8"/>
                              <w:b/>
                              <w:smallCaps/>
                            </w:rPr>
                            <w:t>contrataciones</w:t>
                          </w:r>
                          <w:r w:rsidR="00463881">
                            <w:rPr>
                              <w:rStyle w:val="Style8"/>
                              <w:smallCaps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90E7F3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2589AA4" w14:textId="77777777" w:rsidR="00E82502" w:rsidRDefault="00E82502" w:rsidP="006C73BF">
      <w:pPr>
        <w:tabs>
          <w:tab w:val="right" w:leader="dot" w:pos="8820"/>
        </w:tabs>
        <w:spacing w:line="240" w:lineRule="auto"/>
        <w:rPr>
          <w:lang w:val="es-DO"/>
        </w:rPr>
      </w:pPr>
    </w:p>
    <w:p w14:paraId="5C315C7E" w14:textId="7A48E1BC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 xml:space="preserve">Fecha: </w:t>
      </w:r>
    </w:p>
    <w:p w14:paraId="6CB64296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E4078EE" w14:textId="77777777" w:rsidTr="00E82502">
        <w:trPr>
          <w:cantSplit/>
          <w:trHeight w:val="440"/>
        </w:trPr>
        <w:tc>
          <w:tcPr>
            <w:tcW w:w="9252" w:type="dxa"/>
          </w:tcPr>
          <w:p w14:paraId="27255527" w14:textId="22692D06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E82502" w:rsidRPr="00E82502" w14:paraId="53D6817E" w14:textId="77777777" w:rsidTr="00E82502">
        <w:trPr>
          <w:cantSplit/>
          <w:trHeight w:val="440"/>
        </w:trPr>
        <w:tc>
          <w:tcPr>
            <w:tcW w:w="9252" w:type="dxa"/>
          </w:tcPr>
          <w:p w14:paraId="6A6C3267" w14:textId="4E2BDB21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E82502" w:rsidRPr="00E82502" w14:paraId="1CCD5CEC" w14:textId="77777777" w:rsidTr="00E82502">
        <w:trPr>
          <w:cantSplit/>
          <w:trHeight w:val="440"/>
        </w:trPr>
        <w:tc>
          <w:tcPr>
            <w:tcW w:w="9252" w:type="dxa"/>
          </w:tcPr>
          <w:p w14:paraId="6732A413" w14:textId="1CFFF510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7F67CDB0" w14:textId="77777777" w:rsidTr="00E82502">
        <w:trPr>
          <w:cantSplit/>
          <w:trHeight w:val="440"/>
        </w:trPr>
        <w:tc>
          <w:tcPr>
            <w:tcW w:w="9252" w:type="dxa"/>
          </w:tcPr>
          <w:p w14:paraId="0D72926B" w14:textId="32BC3BA4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</w:p>
        </w:tc>
      </w:tr>
      <w:tr w:rsidR="00E82502" w:rsidRPr="00E82502" w14:paraId="6C1A8709" w14:textId="77777777" w:rsidTr="00E82502">
        <w:trPr>
          <w:cantSplit/>
          <w:trHeight w:val="440"/>
        </w:trPr>
        <w:tc>
          <w:tcPr>
            <w:tcW w:w="9252" w:type="dxa"/>
          </w:tcPr>
          <w:p w14:paraId="4C4AC954" w14:textId="37F0FA39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A6C4153" w14:textId="77777777" w:rsidTr="00E82502">
        <w:trPr>
          <w:cantSplit/>
          <w:trHeight w:val="440"/>
        </w:trPr>
        <w:tc>
          <w:tcPr>
            <w:tcW w:w="9252" w:type="dxa"/>
          </w:tcPr>
          <w:p w14:paraId="50BB5735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E0D7EAB" w14:textId="402B3FF5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</w:p>
          <w:p w14:paraId="26C14DF9" w14:textId="56417424" w:rsidR="00E82502" w:rsidRPr="00FA77EB" w:rsidRDefault="00E82502" w:rsidP="004B30DA">
            <w:pPr>
              <w:suppressAutoHyphens/>
              <w:spacing w:before="240" w:line="240" w:lineRule="auto"/>
              <w:ind w:left="360" w:hanging="360"/>
              <w:rPr>
                <w:b/>
                <w:bCs/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</w:p>
          <w:p w14:paraId="03C1BC95" w14:textId="16F0EA91" w:rsidR="00E82502" w:rsidRPr="00E82502" w:rsidRDefault="00E82502" w:rsidP="00B57F0B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</w:p>
        </w:tc>
      </w:tr>
    </w:tbl>
    <w:p w14:paraId="6612D289" w14:textId="4444DE35" w:rsidR="00EE1E7B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p w14:paraId="210D72D2" w14:textId="1E6E65BC" w:rsidR="00EF7D2B" w:rsidRPr="00EF7D2B" w:rsidRDefault="00EF7D2B" w:rsidP="00EF7D2B">
      <w:pPr>
        <w:rPr>
          <w:sz w:val="22"/>
          <w:szCs w:val="22"/>
          <w:lang w:val="es-DO"/>
        </w:rPr>
      </w:pPr>
    </w:p>
    <w:p w14:paraId="0C41A4DB" w14:textId="77777777" w:rsidR="00EF7D2B" w:rsidRDefault="00EF7D2B" w:rsidP="00EF7D2B">
      <w:pPr>
        <w:ind w:firstLine="708"/>
        <w:rPr>
          <w:sz w:val="22"/>
          <w:szCs w:val="22"/>
          <w:lang w:val="es-DO"/>
        </w:rPr>
      </w:pPr>
    </w:p>
    <w:p w14:paraId="48FEF5A1" w14:textId="77777777" w:rsidR="00E76697" w:rsidRPr="00E76697" w:rsidRDefault="00E76697" w:rsidP="00E76697">
      <w:pPr>
        <w:rPr>
          <w:sz w:val="22"/>
          <w:szCs w:val="22"/>
          <w:lang w:val="es-DO"/>
        </w:rPr>
      </w:pPr>
    </w:p>
    <w:p w14:paraId="1E79DB38" w14:textId="77777777" w:rsidR="00E76697" w:rsidRPr="00E76697" w:rsidRDefault="00E76697" w:rsidP="00E76697">
      <w:pPr>
        <w:rPr>
          <w:sz w:val="22"/>
          <w:szCs w:val="22"/>
          <w:lang w:val="es-DO"/>
        </w:rPr>
      </w:pPr>
    </w:p>
    <w:p w14:paraId="5F8F95F2" w14:textId="77777777" w:rsidR="00E76697" w:rsidRDefault="00E76697" w:rsidP="00E76697">
      <w:pPr>
        <w:rPr>
          <w:sz w:val="22"/>
          <w:szCs w:val="22"/>
          <w:lang w:val="es-DO"/>
        </w:rPr>
      </w:pPr>
    </w:p>
    <w:p w14:paraId="7E47F307" w14:textId="77777777" w:rsidR="00E76697" w:rsidRPr="00E76697" w:rsidRDefault="00E76697" w:rsidP="00E76697">
      <w:pPr>
        <w:ind w:firstLine="708"/>
        <w:rPr>
          <w:sz w:val="22"/>
          <w:szCs w:val="22"/>
          <w:lang w:val="es-DO"/>
        </w:rPr>
      </w:pPr>
    </w:p>
    <w:sectPr w:rsidR="00E76697" w:rsidRPr="00E76697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38A3F" w14:textId="77777777" w:rsidR="003E44A8" w:rsidRDefault="003E44A8" w:rsidP="001007E7">
      <w:pPr>
        <w:spacing w:after="0" w:line="240" w:lineRule="auto"/>
      </w:pPr>
      <w:r>
        <w:separator/>
      </w:r>
    </w:p>
  </w:endnote>
  <w:endnote w:type="continuationSeparator" w:id="0">
    <w:p w14:paraId="4A30DCA2" w14:textId="77777777" w:rsidR="003E44A8" w:rsidRDefault="003E44A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5DE18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19512013" wp14:editId="58483179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9ECE1D" wp14:editId="3B56229A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B7BE86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5014D68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9ECE1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1CB7BE86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5014D68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7A2F48" wp14:editId="5474C5FB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044608" w14:textId="7DE6F810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</w:t>
                          </w:r>
                          <w:r w:rsidR="001B136F">
                            <w:rPr>
                              <w:sz w:val="14"/>
                              <w:lang w:val="es-DO"/>
                            </w:rPr>
                            <w:t>2</w:t>
                          </w:r>
                          <w:r w:rsidR="00E76697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7A2F4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69044608" w14:textId="7DE6F810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</w:t>
                    </w:r>
                    <w:r w:rsidR="001B136F">
                      <w:rPr>
                        <w:sz w:val="14"/>
                        <w:lang w:val="es-DO"/>
                      </w:rPr>
                      <w:t>2</w:t>
                    </w:r>
                    <w:r w:rsidR="00E76697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27A5FDBC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603E5E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98534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4C045C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F42B67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71F44" w14:textId="77777777" w:rsidR="003E44A8" w:rsidRDefault="003E44A8" w:rsidP="001007E7">
      <w:pPr>
        <w:spacing w:after="0" w:line="240" w:lineRule="auto"/>
      </w:pPr>
      <w:r>
        <w:separator/>
      </w:r>
    </w:p>
  </w:footnote>
  <w:footnote w:type="continuationSeparator" w:id="0">
    <w:p w14:paraId="370F3A88" w14:textId="77777777" w:rsidR="003E44A8" w:rsidRDefault="003E44A8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34DD9"/>
    <w:rsid w:val="00041E40"/>
    <w:rsid w:val="00045479"/>
    <w:rsid w:val="0004655E"/>
    <w:rsid w:val="00046AEC"/>
    <w:rsid w:val="00047795"/>
    <w:rsid w:val="00053F74"/>
    <w:rsid w:val="00055F32"/>
    <w:rsid w:val="0005786A"/>
    <w:rsid w:val="0005792C"/>
    <w:rsid w:val="00066D77"/>
    <w:rsid w:val="00067E89"/>
    <w:rsid w:val="00085A22"/>
    <w:rsid w:val="000B0DCD"/>
    <w:rsid w:val="000B1085"/>
    <w:rsid w:val="000D6C27"/>
    <w:rsid w:val="000E02D9"/>
    <w:rsid w:val="000F4FE3"/>
    <w:rsid w:val="000F741B"/>
    <w:rsid w:val="001007E7"/>
    <w:rsid w:val="001020C0"/>
    <w:rsid w:val="001466B0"/>
    <w:rsid w:val="00150D33"/>
    <w:rsid w:val="00157600"/>
    <w:rsid w:val="00170EC5"/>
    <w:rsid w:val="00181E8D"/>
    <w:rsid w:val="00194FF2"/>
    <w:rsid w:val="001A3F92"/>
    <w:rsid w:val="001B0BF9"/>
    <w:rsid w:val="001B136F"/>
    <w:rsid w:val="001B5D33"/>
    <w:rsid w:val="001B7D44"/>
    <w:rsid w:val="001E56D2"/>
    <w:rsid w:val="001F73A7"/>
    <w:rsid w:val="002009A7"/>
    <w:rsid w:val="002110D9"/>
    <w:rsid w:val="00214197"/>
    <w:rsid w:val="002141A9"/>
    <w:rsid w:val="00222E64"/>
    <w:rsid w:val="00232502"/>
    <w:rsid w:val="00253DBA"/>
    <w:rsid w:val="00255554"/>
    <w:rsid w:val="0026335F"/>
    <w:rsid w:val="00275A27"/>
    <w:rsid w:val="0028097B"/>
    <w:rsid w:val="00281FC8"/>
    <w:rsid w:val="00295BD4"/>
    <w:rsid w:val="0029752C"/>
    <w:rsid w:val="002D1B1E"/>
    <w:rsid w:val="002D451D"/>
    <w:rsid w:val="002E1412"/>
    <w:rsid w:val="002E3AC0"/>
    <w:rsid w:val="00314023"/>
    <w:rsid w:val="00340390"/>
    <w:rsid w:val="00341484"/>
    <w:rsid w:val="003617E7"/>
    <w:rsid w:val="00367200"/>
    <w:rsid w:val="00377F80"/>
    <w:rsid w:val="00385AF9"/>
    <w:rsid w:val="00392351"/>
    <w:rsid w:val="003A156B"/>
    <w:rsid w:val="003A6141"/>
    <w:rsid w:val="003B01A3"/>
    <w:rsid w:val="003B08BD"/>
    <w:rsid w:val="003B77E7"/>
    <w:rsid w:val="003E0118"/>
    <w:rsid w:val="003E44A8"/>
    <w:rsid w:val="003F238F"/>
    <w:rsid w:val="003F58A2"/>
    <w:rsid w:val="00404131"/>
    <w:rsid w:val="00420D28"/>
    <w:rsid w:val="0042490F"/>
    <w:rsid w:val="00435643"/>
    <w:rsid w:val="004379A6"/>
    <w:rsid w:val="0044234A"/>
    <w:rsid w:val="00443091"/>
    <w:rsid w:val="00444372"/>
    <w:rsid w:val="004549A3"/>
    <w:rsid w:val="00454A3A"/>
    <w:rsid w:val="00454BF2"/>
    <w:rsid w:val="00456C17"/>
    <w:rsid w:val="00463881"/>
    <w:rsid w:val="00466B9C"/>
    <w:rsid w:val="004A04B3"/>
    <w:rsid w:val="004A58C1"/>
    <w:rsid w:val="004A78B4"/>
    <w:rsid w:val="004B30DA"/>
    <w:rsid w:val="004C7263"/>
    <w:rsid w:val="004D45A8"/>
    <w:rsid w:val="004E3B02"/>
    <w:rsid w:val="005233FE"/>
    <w:rsid w:val="00535962"/>
    <w:rsid w:val="0057144D"/>
    <w:rsid w:val="00587279"/>
    <w:rsid w:val="00590099"/>
    <w:rsid w:val="00591C33"/>
    <w:rsid w:val="005B059C"/>
    <w:rsid w:val="005D41CA"/>
    <w:rsid w:val="005F4843"/>
    <w:rsid w:val="006029D9"/>
    <w:rsid w:val="006051FE"/>
    <w:rsid w:val="00611A07"/>
    <w:rsid w:val="006130D3"/>
    <w:rsid w:val="0062592A"/>
    <w:rsid w:val="0063009F"/>
    <w:rsid w:val="00635041"/>
    <w:rsid w:val="00644C5E"/>
    <w:rsid w:val="006506D0"/>
    <w:rsid w:val="00651E48"/>
    <w:rsid w:val="00655724"/>
    <w:rsid w:val="00663F6A"/>
    <w:rsid w:val="00666D56"/>
    <w:rsid w:val="0067020C"/>
    <w:rsid w:val="006709BC"/>
    <w:rsid w:val="00672FF7"/>
    <w:rsid w:val="0068364B"/>
    <w:rsid w:val="00695989"/>
    <w:rsid w:val="006B044D"/>
    <w:rsid w:val="006B2FCA"/>
    <w:rsid w:val="006C73BF"/>
    <w:rsid w:val="006D4CD5"/>
    <w:rsid w:val="006F19C4"/>
    <w:rsid w:val="006F567F"/>
    <w:rsid w:val="00707099"/>
    <w:rsid w:val="00725091"/>
    <w:rsid w:val="00762E2D"/>
    <w:rsid w:val="00762FFD"/>
    <w:rsid w:val="00771D70"/>
    <w:rsid w:val="00780880"/>
    <w:rsid w:val="00783861"/>
    <w:rsid w:val="007B0E1F"/>
    <w:rsid w:val="007B1408"/>
    <w:rsid w:val="007B6F6F"/>
    <w:rsid w:val="007D3BE0"/>
    <w:rsid w:val="007F2E17"/>
    <w:rsid w:val="0080043B"/>
    <w:rsid w:val="00820C9F"/>
    <w:rsid w:val="0082707E"/>
    <w:rsid w:val="008270B5"/>
    <w:rsid w:val="008315B0"/>
    <w:rsid w:val="0083314F"/>
    <w:rsid w:val="00834197"/>
    <w:rsid w:val="0083525F"/>
    <w:rsid w:val="00852B29"/>
    <w:rsid w:val="00893257"/>
    <w:rsid w:val="008B3AE5"/>
    <w:rsid w:val="008C1775"/>
    <w:rsid w:val="008C1D46"/>
    <w:rsid w:val="008C388B"/>
    <w:rsid w:val="008C46BE"/>
    <w:rsid w:val="008E30F8"/>
    <w:rsid w:val="00901250"/>
    <w:rsid w:val="00901F78"/>
    <w:rsid w:val="00911F73"/>
    <w:rsid w:val="00915FA0"/>
    <w:rsid w:val="00926DEF"/>
    <w:rsid w:val="0093265E"/>
    <w:rsid w:val="00943C84"/>
    <w:rsid w:val="00966EEE"/>
    <w:rsid w:val="00977C54"/>
    <w:rsid w:val="00980516"/>
    <w:rsid w:val="00980F54"/>
    <w:rsid w:val="009F72E5"/>
    <w:rsid w:val="00A130B1"/>
    <w:rsid w:val="00A16099"/>
    <w:rsid w:val="00A371F5"/>
    <w:rsid w:val="00A4658F"/>
    <w:rsid w:val="00A60A15"/>
    <w:rsid w:val="00A640BD"/>
    <w:rsid w:val="00A641A7"/>
    <w:rsid w:val="00A72F42"/>
    <w:rsid w:val="00A752C0"/>
    <w:rsid w:val="00AA3B1D"/>
    <w:rsid w:val="00AB2D4C"/>
    <w:rsid w:val="00AB789D"/>
    <w:rsid w:val="00AD7919"/>
    <w:rsid w:val="00AF2E6B"/>
    <w:rsid w:val="00B26EA8"/>
    <w:rsid w:val="00B27594"/>
    <w:rsid w:val="00B30E2C"/>
    <w:rsid w:val="00B41A9C"/>
    <w:rsid w:val="00B57F0B"/>
    <w:rsid w:val="00B62EEF"/>
    <w:rsid w:val="00B64FCF"/>
    <w:rsid w:val="00B74EB4"/>
    <w:rsid w:val="00B75CFF"/>
    <w:rsid w:val="00B77815"/>
    <w:rsid w:val="00B9404E"/>
    <w:rsid w:val="00B97B51"/>
    <w:rsid w:val="00BA0007"/>
    <w:rsid w:val="00BB1D79"/>
    <w:rsid w:val="00BC1D0C"/>
    <w:rsid w:val="00BC61BD"/>
    <w:rsid w:val="00BD1586"/>
    <w:rsid w:val="00BD18A2"/>
    <w:rsid w:val="00BE1239"/>
    <w:rsid w:val="00C078CB"/>
    <w:rsid w:val="00C22DBE"/>
    <w:rsid w:val="00C25BF1"/>
    <w:rsid w:val="00C5078F"/>
    <w:rsid w:val="00C55E94"/>
    <w:rsid w:val="00C63BF1"/>
    <w:rsid w:val="00C66D08"/>
    <w:rsid w:val="00C7470C"/>
    <w:rsid w:val="00C75519"/>
    <w:rsid w:val="00C810DF"/>
    <w:rsid w:val="00CA0E82"/>
    <w:rsid w:val="00CA164C"/>
    <w:rsid w:val="00CA4661"/>
    <w:rsid w:val="00CA53B6"/>
    <w:rsid w:val="00CB1CF9"/>
    <w:rsid w:val="00CC273D"/>
    <w:rsid w:val="00CE67A3"/>
    <w:rsid w:val="00CF1D4F"/>
    <w:rsid w:val="00CF742C"/>
    <w:rsid w:val="00D06368"/>
    <w:rsid w:val="00D1201E"/>
    <w:rsid w:val="00D2306E"/>
    <w:rsid w:val="00D24FA7"/>
    <w:rsid w:val="00D25D4C"/>
    <w:rsid w:val="00D374F8"/>
    <w:rsid w:val="00D45A3E"/>
    <w:rsid w:val="00D52E11"/>
    <w:rsid w:val="00D64696"/>
    <w:rsid w:val="00D7710E"/>
    <w:rsid w:val="00D90D49"/>
    <w:rsid w:val="00D9600B"/>
    <w:rsid w:val="00DA20BC"/>
    <w:rsid w:val="00DC5D96"/>
    <w:rsid w:val="00DD218E"/>
    <w:rsid w:val="00DD3FA5"/>
    <w:rsid w:val="00DD4F3E"/>
    <w:rsid w:val="00DD6562"/>
    <w:rsid w:val="00DF1841"/>
    <w:rsid w:val="00DF470B"/>
    <w:rsid w:val="00E00537"/>
    <w:rsid w:val="00E052D3"/>
    <w:rsid w:val="00E13E55"/>
    <w:rsid w:val="00E32FAC"/>
    <w:rsid w:val="00E37C94"/>
    <w:rsid w:val="00E434AB"/>
    <w:rsid w:val="00E60522"/>
    <w:rsid w:val="00E6207F"/>
    <w:rsid w:val="00E717B6"/>
    <w:rsid w:val="00E76697"/>
    <w:rsid w:val="00E8036D"/>
    <w:rsid w:val="00E82502"/>
    <w:rsid w:val="00EA60F0"/>
    <w:rsid w:val="00EA6B34"/>
    <w:rsid w:val="00EA7406"/>
    <w:rsid w:val="00EB015A"/>
    <w:rsid w:val="00ED60A4"/>
    <w:rsid w:val="00EE1E7B"/>
    <w:rsid w:val="00EF7D2B"/>
    <w:rsid w:val="00F225BF"/>
    <w:rsid w:val="00F53753"/>
    <w:rsid w:val="00F67FDA"/>
    <w:rsid w:val="00F705A7"/>
    <w:rsid w:val="00F7167E"/>
    <w:rsid w:val="00F7443C"/>
    <w:rsid w:val="00F84D68"/>
    <w:rsid w:val="00F87901"/>
    <w:rsid w:val="00F90C32"/>
    <w:rsid w:val="00F9504D"/>
    <w:rsid w:val="00FA01DC"/>
    <w:rsid w:val="00FA3B2F"/>
    <w:rsid w:val="00FA61AE"/>
    <w:rsid w:val="00FA77EB"/>
    <w:rsid w:val="00FB6177"/>
    <w:rsid w:val="00FC2870"/>
    <w:rsid w:val="00FD3C8C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937BB74"/>
  <w15:docId w15:val="{EB979C50-6EC0-4AE5-9705-AF98420D6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0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3A8FB-9A83-4CBD-933A-D76A64BCA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31</TotalTime>
  <Pages>1</Pages>
  <Words>62</Words>
  <Characters>352</Characters>
  <Application>Microsoft Office Word</Application>
  <DocSecurity>0</DocSecurity>
  <Lines>6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Yoel Almonte</cp:lastModifiedBy>
  <cp:revision>90</cp:revision>
  <cp:lastPrinted>2011-03-04T18:48:00Z</cp:lastPrinted>
  <dcterms:created xsi:type="dcterms:W3CDTF">2020-06-17T19:29:00Z</dcterms:created>
  <dcterms:modified xsi:type="dcterms:W3CDTF">2026-01-08T17:40:00Z</dcterms:modified>
</cp:coreProperties>
</file>