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96728" w14:textId="151F4989" w:rsidR="00535962" w:rsidRPr="00F7167E" w:rsidRDefault="00A751E9"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F1094E" wp14:editId="012DA1C2">
                <wp:simplePos x="0" y="0"/>
                <wp:positionH relativeFrom="column">
                  <wp:posOffset>2504661</wp:posOffset>
                </wp:positionH>
                <wp:positionV relativeFrom="paragraph">
                  <wp:posOffset>31805</wp:posOffset>
                </wp:positionV>
                <wp:extent cx="3311525" cy="238539"/>
                <wp:effectExtent l="0" t="0" r="3175" b="9525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385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FE5DB" w14:textId="77777777" w:rsidR="002E1412" w:rsidRPr="002E1412" w:rsidRDefault="00A73FA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B6574">
                                  <w:rPr>
                                    <w:rStyle w:val="Style6"/>
                                  </w:rPr>
                                  <w:t xml:space="preserve">TESORERIA NACIONAL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F1094E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197.2pt;margin-top:2.5pt;width:260.75pt;height:18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" stroked="f">
                <v:textbox>
                  <w:txbxContent>
                    <w:p w14:paraId="788FE5DB" w14:textId="77777777" w:rsidR="002E1412" w:rsidRPr="002E1412" w:rsidRDefault="00C46D8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B6574">
                            <w:rPr>
                              <w:rStyle w:val="Style6"/>
                            </w:rPr>
                            <w:t xml:space="preserve">TESORERIA NACIONAL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0A648EA" wp14:editId="127A74BE">
            <wp:simplePos x="0" y="0"/>
            <wp:positionH relativeFrom="column">
              <wp:posOffset>3745064</wp:posOffset>
            </wp:positionH>
            <wp:positionV relativeFrom="paragraph">
              <wp:posOffset>-739471</wp:posOffset>
            </wp:positionV>
            <wp:extent cx="783589" cy="699714"/>
            <wp:effectExtent l="0" t="0" r="0" b="5715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38" cy="700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A09E6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900B57" wp14:editId="1936D499">
                <wp:simplePos x="0" y="0"/>
                <wp:positionH relativeFrom="column">
                  <wp:posOffset>1327868</wp:posOffset>
                </wp:positionH>
                <wp:positionV relativeFrom="paragraph">
                  <wp:posOffset>222637</wp:posOffset>
                </wp:positionV>
                <wp:extent cx="5924550" cy="627684"/>
                <wp:effectExtent l="0" t="0" r="0" b="127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6276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7"/>
                              </w:rPr>
                              <w:alias w:val="Nombre del Formato"/>
                              <w:tag w:val="Nombre de la Institución"/>
                              <w:id w:val="3333894"/>
                            </w:sdtPr>
                            <w:sdtEndPr>
                              <w:rPr>
                                <w:rStyle w:val="Style7"/>
                              </w:rPr>
                            </w:sdtEndPr>
                            <w:sdtContent>
                              <w:p w14:paraId="0734A277" w14:textId="77777777" w:rsidR="0065732C" w:rsidRDefault="0065732C" w:rsidP="0065732C">
                                <w:pPr>
                                  <w:jc w:val="center"/>
                                  <w:rPr>
                                    <w:rStyle w:val="Style7"/>
                                  </w:rPr>
                                </w:pPr>
                                <w:r>
                                  <w:rPr>
                                    <w:rStyle w:val="Style7"/>
                                  </w:rPr>
                                  <w:t xml:space="preserve">division de compras </w:t>
                                </w:r>
                                <w:r w:rsidR="0020358B">
                                  <w:rPr>
                                    <w:rStyle w:val="Style7"/>
                                  </w:rPr>
                                  <w:t xml:space="preserve">y contrataciones </w:t>
                                </w:r>
                              </w:p>
                              <w:p w14:paraId="09495D51" w14:textId="77777777" w:rsidR="00F7443C" w:rsidRPr="0065732C" w:rsidRDefault="007B4164" w:rsidP="0065732C">
                                <w:pPr>
                                  <w:jc w:val="center"/>
                                  <w:rPr>
                                    <w:rFonts w:ascii="Arial Bold" w:hAnsi="Arial Bold"/>
                                    <w:b/>
                                    <w:caps/>
                                    <w:spacing w:val="-2"/>
                                    <w:sz w:val="24"/>
                                  </w:rPr>
                                </w:pPr>
                                <w:r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00B57" id="Text Box 18" o:spid="_x0000_s1027" type="#_x0000_t202" style="position:absolute;margin-left:104.55pt;margin-top:17.55pt;width:466.5pt;height:49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" stroked="f">
                <v:textbox>
                  <w:txbxContent>
                    <w:sdt>
                      <w:sdtPr>
                        <w:rPr>
                          <w:rStyle w:val="Style7"/>
                        </w:rPr>
                        <w:alias w:val="Nombre del Formato"/>
                        <w:tag w:val="Nombre de la Institución"/>
                        <w:id w:val="3333894"/>
                      </w:sdtPr>
                      <w:sdtEndPr>
                        <w:rPr>
                          <w:rStyle w:val="Style7"/>
                        </w:rPr>
                      </w:sdtEndPr>
                      <w:sdtContent>
                        <w:p w14:paraId="0734A277" w14:textId="77777777" w:rsidR="0065732C" w:rsidRDefault="0065732C" w:rsidP="0065732C">
                          <w:pPr>
                            <w:jc w:val="center"/>
                            <w:rPr>
                              <w:rStyle w:val="Style7"/>
                            </w:rPr>
                          </w:pPr>
                          <w:r>
                            <w:rPr>
                              <w:rStyle w:val="Style7"/>
                            </w:rPr>
                            <w:t xml:space="preserve">division de compras </w:t>
                          </w:r>
                          <w:r w:rsidR="0020358B">
                            <w:rPr>
                              <w:rStyle w:val="Style7"/>
                            </w:rPr>
                            <w:t xml:space="preserve">y contrataciones </w:t>
                          </w:r>
                        </w:p>
                        <w:p w14:paraId="09495D51" w14:textId="77777777" w:rsidR="00F7443C" w:rsidRPr="0065732C" w:rsidRDefault="007B4164" w:rsidP="0065732C">
                          <w:pPr>
                            <w:jc w:val="center"/>
                            <w:rPr>
                              <w:rFonts w:ascii="Arial Bold" w:hAnsi="Arial Bold"/>
                              <w:b/>
                              <w:caps/>
                              <w:spacing w:val="-2"/>
                              <w:sz w:val="24"/>
                            </w:rPr>
                          </w:pPr>
                          <w:r>
                            <w:rPr>
                              <w:rStyle w:val="Style7"/>
                            </w:rPr>
                            <w:t xml:space="preserve">oferta </w:t>
                          </w:r>
                          <w:r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A60ADD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92CBC5F" wp14:editId="14433F83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7D824E7" w14:textId="2E720EF7" w:rsidR="0015670F" w:rsidRPr="0015670F" w:rsidRDefault="0015670F" w:rsidP="0015670F">
                                    <w:pPr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  <w:p w14:paraId="0A0C7150" w14:textId="77777777" w:rsidR="00957FDA" w:rsidRPr="00535962" w:rsidRDefault="00A73FA9" w:rsidP="00970C98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D827EC9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2CBC5F" id="Group 21" o:spid="_x0000_s1028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AkfSCHhAAAADA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7D824E7" w14:textId="2E720EF7" w:rsidR="0015670F" w:rsidRPr="0015670F" w:rsidRDefault="0015670F" w:rsidP="0015670F">
                              <w:pPr>
                                <w:rPr>
                                  <w:rStyle w:val="Style2"/>
                                </w:rPr>
                              </w:pPr>
                            </w:p>
                            <w:p w14:paraId="0A0C7150" w14:textId="77777777" w:rsidR="00957FDA" w:rsidRPr="00535962" w:rsidRDefault="00C46D8F" w:rsidP="00970C98"/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D827EC9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A60ADD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2E84480" wp14:editId="5398E06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447CE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84480" id="Text Box 20" o:spid="_x0000_s1033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46447CE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A60AD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E4C913" wp14:editId="26029D98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30DC18F" w14:textId="44392115" w:rsidR="00BC61BD" w:rsidRPr="00BC61BD" w:rsidRDefault="007B349E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B349E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EB701DC" wp14:editId="2DCF4FF5">
                                      <wp:extent cx="845820" cy="486410"/>
                                      <wp:effectExtent l="0" t="0" r="0" b="8890"/>
                                      <wp:docPr id="2" name="Imagen 2" descr="PAPEL CABECILLATesorería!!-0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PAPEL CABECILLATesorería!!-01"/>
                                              <pic:cNvPicPr/>
                                            </pic:nvPicPr>
                                            <pic:blipFill rotWithShape="1"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36352" t="4135" r="35288" b="16482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864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4C913" id="Text Box 2" o:spid="_x0000_s1034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uKG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H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+Bbih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430DC18F" w14:textId="44392115" w:rsidR="00BC61BD" w:rsidRPr="00BC61BD" w:rsidRDefault="007B349E">
                          <w:pPr>
                            <w:rPr>
                              <w:lang w:val="en-US"/>
                            </w:rPr>
                          </w:pPr>
                          <w:r w:rsidRPr="007B349E">
                            <w:rPr>
                              <w:noProof/>
                            </w:rPr>
                            <w:drawing>
                              <wp:inline distT="0" distB="0" distL="0" distR="0" wp14:anchorId="5EB701DC" wp14:editId="2DCF4FF5">
                                <wp:extent cx="845820" cy="486410"/>
                                <wp:effectExtent l="0" t="0" r="0" b="8890"/>
                                <wp:docPr id="2" name="Imagen 2" descr="PAPEL CABECILLATesorería!!-0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PAPEL CABECILLATesorería!!-01"/>
                                        <pic:cNvPicPr/>
                                      </pic:nvPicPr>
                                      <pic:blipFill rotWithShape="1">
                                        <a:blip r:embed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36352" t="4135" r="35288" b="16482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864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0B740F9" w14:textId="77777777" w:rsidR="00535962" w:rsidRPr="00535962" w:rsidRDefault="00A60ADD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6492D4" wp14:editId="2661BB3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D4522B" w14:textId="4704C874" w:rsidR="0026335F" w:rsidRPr="0026335F" w:rsidRDefault="00A73FA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1-0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360EE">
                                  <w:rPr>
                                    <w:rStyle w:val="Style5"/>
                                    <w:lang w:val="es-DO"/>
                                  </w:rPr>
                                  <w:t>08 de enero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6492D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58D4522B" w14:textId="4704C874" w:rsidR="0026335F" w:rsidRPr="0026335F" w:rsidRDefault="00A73FA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1-0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360EE">
                            <w:rPr>
                              <w:rStyle w:val="Style5"/>
                              <w:lang w:val="es-DO"/>
                            </w:rPr>
                            <w:t>08 de enero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1446953" w14:textId="77777777" w:rsidR="00535962" w:rsidRDefault="00A60ADD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57EB8D" wp14:editId="5DF4270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E8DF65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FA09E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2461F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2461F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2461F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FA09E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2461F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7EB8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7AE8DF65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FA09E6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2461F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2461F2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2461F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FA09E6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2461F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388958F7" w14:textId="57027471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2FBD8AE7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0826BDF9" w14:textId="77777777" w:rsidR="0037246F" w:rsidRPr="00131369" w:rsidRDefault="0065732C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152A7E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E4E10DB" w14:textId="5984076F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3E956D5" w14:textId="27C33A32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</w:p>
        </w:tc>
        <w:tc>
          <w:tcPr>
            <w:tcW w:w="1701" w:type="dxa"/>
            <w:vAlign w:val="center"/>
          </w:tcPr>
          <w:p w14:paraId="09B508D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120E35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5BD71A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494B294" w14:textId="77777777" w:rsidTr="00A751E9">
        <w:trPr>
          <w:trHeight w:val="1374"/>
          <w:jc w:val="center"/>
        </w:trPr>
        <w:tc>
          <w:tcPr>
            <w:tcW w:w="849" w:type="dxa"/>
          </w:tcPr>
          <w:p w14:paraId="15869B8F" w14:textId="2CEBF123" w:rsidR="0037246F" w:rsidRDefault="00A751E9" w:rsidP="00BB657B">
            <w:pPr>
              <w:spacing w:after="0" w:line="240" w:lineRule="auto"/>
            </w:pPr>
            <w:r>
              <w:t>1</w:t>
            </w:r>
          </w:p>
        </w:tc>
        <w:tc>
          <w:tcPr>
            <w:tcW w:w="5584" w:type="dxa"/>
          </w:tcPr>
          <w:p w14:paraId="680A760B" w14:textId="77777777" w:rsidR="0037246F" w:rsidRDefault="0037246F" w:rsidP="00BB657B">
            <w:pPr>
              <w:spacing w:after="0" w:line="240" w:lineRule="auto"/>
            </w:pPr>
          </w:p>
          <w:bookmarkStart w:id="0" w:name="incBuyerDossierDetaillnkRequestName"/>
          <w:p w14:paraId="745F6D91" w14:textId="6A082F10" w:rsidR="0037246F" w:rsidRPr="00A751E9" w:rsidRDefault="00A751E9" w:rsidP="00A751E9">
            <w:pPr>
              <w:rPr>
                <w:rFonts w:ascii="Arial Bold" w:hAnsi="Arial Bold"/>
                <w:b/>
                <w:spacing w:val="-20"/>
                <w:w w:val="90"/>
                <w:sz w:val="22"/>
                <w:lang w:val="es-DO" w:eastAsia="es-DO"/>
              </w:rPr>
            </w:pPr>
            <w:r w:rsidRPr="00A751E9">
              <w:rPr>
                <w:rStyle w:val="Style6"/>
                <w:lang w:val="es-DO" w:eastAsia="es-DO"/>
              </w:rPr>
              <w:fldChar w:fldCharType="begin"/>
            </w:r>
            <w:r w:rsidRPr="00A751E9">
              <w:rPr>
                <w:rStyle w:val="Style6"/>
                <w:lang w:val="es-DO" w:eastAsia="es-DO"/>
              </w:rPr>
              <w:instrText>HYPERLINK "javascript:void(0);"</w:instrText>
            </w:r>
            <w:r w:rsidRPr="00A751E9">
              <w:rPr>
                <w:rStyle w:val="Style6"/>
                <w:lang w:val="es-DO" w:eastAsia="es-DO"/>
              </w:rPr>
            </w:r>
            <w:r w:rsidRPr="00A751E9">
              <w:rPr>
                <w:rStyle w:val="Style6"/>
                <w:lang w:val="es-DO" w:eastAsia="es-DO"/>
              </w:rPr>
              <w:fldChar w:fldCharType="separate"/>
            </w:r>
            <w:r w:rsidRPr="00A751E9">
              <w:rPr>
                <w:rStyle w:val="Style6"/>
                <w:lang w:val="es-DO" w:eastAsia="es-DO"/>
              </w:rPr>
              <w:fldChar w:fldCharType="end"/>
            </w:r>
            <w:bookmarkEnd w:id="0"/>
          </w:p>
        </w:tc>
        <w:tc>
          <w:tcPr>
            <w:tcW w:w="1276" w:type="dxa"/>
          </w:tcPr>
          <w:p w14:paraId="0BFB5142" w14:textId="391E05AA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6914F0" w14:textId="13E90BB2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1550B5D" w14:textId="67C182EA" w:rsidR="0037246F" w:rsidRPr="00A751E9" w:rsidRDefault="0037246F" w:rsidP="00BB657B">
            <w:pPr>
              <w:spacing w:after="0" w:line="240" w:lineRule="auto"/>
              <w:rPr>
                <w:rStyle w:val="Style6"/>
              </w:rPr>
            </w:pPr>
          </w:p>
        </w:tc>
        <w:tc>
          <w:tcPr>
            <w:tcW w:w="1559" w:type="dxa"/>
          </w:tcPr>
          <w:p w14:paraId="26A1AFE6" w14:textId="4196259B" w:rsidR="0037246F" w:rsidRPr="00A751E9" w:rsidRDefault="0037246F" w:rsidP="00BB657B">
            <w:pPr>
              <w:spacing w:after="0" w:line="240" w:lineRule="auto"/>
              <w:rPr>
                <w:rStyle w:val="Style6"/>
              </w:rPr>
            </w:pPr>
          </w:p>
        </w:tc>
        <w:tc>
          <w:tcPr>
            <w:tcW w:w="1843" w:type="dxa"/>
          </w:tcPr>
          <w:p w14:paraId="23E5DE7A" w14:textId="1BAB40FE" w:rsidR="0037246F" w:rsidRDefault="0037246F" w:rsidP="00BB657B">
            <w:pPr>
              <w:spacing w:after="0" w:line="240" w:lineRule="auto"/>
            </w:pPr>
          </w:p>
        </w:tc>
      </w:tr>
      <w:tr w:rsidR="0037246F" w14:paraId="61C828B5" w14:textId="77777777" w:rsidTr="00A751E9">
        <w:trPr>
          <w:trHeight w:val="130"/>
          <w:jc w:val="center"/>
        </w:trPr>
        <w:tc>
          <w:tcPr>
            <w:tcW w:w="849" w:type="dxa"/>
          </w:tcPr>
          <w:p w14:paraId="57DB6C7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DCC502" w14:textId="77777777" w:rsidR="0037246F" w:rsidRDefault="0037246F" w:rsidP="00BB657B">
            <w:pPr>
              <w:spacing w:after="0" w:line="240" w:lineRule="auto"/>
            </w:pPr>
          </w:p>
          <w:p w14:paraId="0B7EA4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489478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8ABB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25916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ED2084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A942E7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37CA8D8" w14:textId="77777777" w:rsidTr="00A751E9">
        <w:trPr>
          <w:trHeight w:val="1039"/>
          <w:jc w:val="center"/>
        </w:trPr>
        <w:tc>
          <w:tcPr>
            <w:tcW w:w="14088" w:type="dxa"/>
            <w:gridSpan w:val="7"/>
          </w:tcPr>
          <w:p w14:paraId="4B993287" w14:textId="3E001CAE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 RD$</w:t>
            </w:r>
            <w:r w:rsidR="00A751E9">
              <w:t xml:space="preserve"> </w:t>
            </w:r>
          </w:p>
          <w:p w14:paraId="4F344660" w14:textId="00C8FEBB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 w:rsidR="00A751E9">
              <w:t xml:space="preserve">; </w:t>
            </w:r>
            <w:r w:rsidR="00A751E9" w:rsidRPr="00A751E9">
              <w:rPr>
                <w:rStyle w:val="Style6"/>
              </w:rPr>
              <w:t>UN MILLON QUINIENTOS MIL</w:t>
            </w:r>
            <w:r w:rsidR="00A751E9">
              <w:t xml:space="preserve"> </w:t>
            </w:r>
          </w:p>
        </w:tc>
      </w:tr>
    </w:tbl>
    <w:p w14:paraId="00662364" w14:textId="77777777" w:rsidR="0037246F" w:rsidRPr="00A24343" w:rsidRDefault="0037246F" w:rsidP="0065732C">
      <w:pPr>
        <w:pStyle w:val="Textoindependiente"/>
        <w:spacing w:line="276" w:lineRule="auto"/>
        <w:ind w:right="66"/>
        <w:rPr>
          <w:rFonts w:ascii="Arial" w:hAnsi="Arial" w:cs="Arial"/>
          <w:sz w:val="18"/>
          <w:szCs w:val="22"/>
        </w:rPr>
      </w:pPr>
    </w:p>
    <w:p w14:paraId="635CB41B" w14:textId="0469F3F4" w:rsidR="0037246F" w:rsidRDefault="00C46D8F" w:rsidP="00D71731">
      <w:pPr>
        <w:pStyle w:val="Textoindependiente"/>
        <w:spacing w:line="276" w:lineRule="auto"/>
        <w:ind w:right="66"/>
        <w:jc w:val="center"/>
        <w:rPr>
          <w:sz w:val="20"/>
          <w:szCs w:val="20"/>
        </w:rPr>
      </w:pPr>
      <w:r>
        <w:t>--------------------</w:t>
      </w:r>
      <w:r w:rsidR="00D71731">
        <w:t xml:space="preserve"> </w:t>
      </w:r>
      <w:r w:rsidR="0037246F" w:rsidRPr="009B0931">
        <w:rPr>
          <w:rFonts w:ascii="Arial" w:hAnsi="Arial" w:cs="Arial"/>
          <w:sz w:val="20"/>
          <w:szCs w:val="22"/>
        </w:rPr>
        <w:t xml:space="preserve">en calidad </w:t>
      </w:r>
      <w:proofErr w:type="gramStart"/>
      <w:r w:rsidR="0037246F" w:rsidRPr="009B0931">
        <w:rPr>
          <w:rFonts w:ascii="Arial" w:hAnsi="Arial" w:cs="Arial"/>
          <w:sz w:val="20"/>
          <w:szCs w:val="22"/>
        </w:rPr>
        <w:t xml:space="preserve">de </w:t>
      </w:r>
      <w:r w:rsidR="00D71731">
        <w:t xml:space="preserve"> </w:t>
      </w:r>
      <w:r>
        <w:t>--------------------</w:t>
      </w:r>
      <w:proofErr w:type="gramEnd"/>
      <w:r w:rsidR="0037246F" w:rsidRPr="009B0931">
        <w:rPr>
          <w:rFonts w:ascii="Arial" w:hAnsi="Arial" w:cs="Arial"/>
          <w:sz w:val="20"/>
          <w:szCs w:val="22"/>
        </w:rPr>
        <w:t xml:space="preserve">, debidamente autorizado para actuar en nombre y representación de </w:t>
      </w:r>
      <w:r>
        <w:t>----------------------------</w:t>
      </w:r>
      <w:r w:rsidR="00D71731">
        <w:t>.</w:t>
      </w:r>
    </w:p>
    <w:p w14:paraId="6EA3A363" w14:textId="77777777" w:rsidR="00D71731" w:rsidRDefault="00D71731" w:rsidP="0037246F">
      <w:pPr>
        <w:ind w:right="66"/>
        <w:jc w:val="center"/>
        <w:rPr>
          <w:color w:val="000000"/>
          <w:sz w:val="20"/>
          <w:szCs w:val="20"/>
        </w:rPr>
      </w:pPr>
    </w:p>
    <w:p w14:paraId="5D8461DF" w14:textId="77777777" w:rsidR="00D71731" w:rsidRDefault="00D71731" w:rsidP="0037246F">
      <w:pPr>
        <w:ind w:right="66"/>
        <w:jc w:val="center"/>
        <w:rPr>
          <w:color w:val="000000"/>
          <w:sz w:val="20"/>
          <w:szCs w:val="20"/>
        </w:rPr>
      </w:pPr>
    </w:p>
    <w:p w14:paraId="34B1C2EF" w14:textId="296B3CB9" w:rsidR="007B4164" w:rsidRPr="0037246F" w:rsidRDefault="0037246F" w:rsidP="00C46D8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  <w:r w:rsidR="00A60ADD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A8A618D" wp14:editId="29CD63E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BD38AA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A618D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CBD38AA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01557" w14:textId="77777777" w:rsidR="00A73FA9" w:rsidRDefault="00A73FA9" w:rsidP="001007E7">
      <w:pPr>
        <w:spacing w:after="0" w:line="240" w:lineRule="auto"/>
      </w:pPr>
      <w:r>
        <w:separator/>
      </w:r>
    </w:p>
  </w:endnote>
  <w:endnote w:type="continuationSeparator" w:id="0">
    <w:p w14:paraId="4F7180D9" w14:textId="77777777" w:rsidR="00A73FA9" w:rsidRDefault="00A73FA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3730A" w14:textId="77777777" w:rsidR="001007E7" w:rsidRDefault="00A60ADD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9963FFD" wp14:editId="2421AAD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CA830F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4128CEB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6B5159A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9963FF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0CA830F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4128CEB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6B5159A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0610C65" w14:textId="77777777" w:rsidR="001007E7" w:rsidRDefault="00A60ADD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A4FE4F" wp14:editId="66BCF99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49496C" w14:textId="3146C8FB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AA4FE4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649496C" w14:textId="3146C8FB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6253649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7AC0B880" wp14:editId="4E72F6BE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A0862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A85AC" w14:textId="77777777" w:rsidR="00A73FA9" w:rsidRDefault="00A73FA9" w:rsidP="001007E7">
      <w:pPr>
        <w:spacing w:after="0" w:line="240" w:lineRule="auto"/>
      </w:pPr>
      <w:r>
        <w:separator/>
      </w:r>
    </w:p>
  </w:footnote>
  <w:footnote w:type="continuationSeparator" w:id="0">
    <w:p w14:paraId="0A207FF9" w14:textId="77777777" w:rsidR="00A73FA9" w:rsidRDefault="00A73FA9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11303"/>
    <w:rsid w:val="00033924"/>
    <w:rsid w:val="00034DD9"/>
    <w:rsid w:val="00045E68"/>
    <w:rsid w:val="00054C23"/>
    <w:rsid w:val="00060455"/>
    <w:rsid w:val="000627DD"/>
    <w:rsid w:val="000676A2"/>
    <w:rsid w:val="000955CC"/>
    <w:rsid w:val="00097F3F"/>
    <w:rsid w:val="000A4CFE"/>
    <w:rsid w:val="000B4F17"/>
    <w:rsid w:val="001007E7"/>
    <w:rsid w:val="00101F14"/>
    <w:rsid w:val="001020C0"/>
    <w:rsid w:val="00117507"/>
    <w:rsid w:val="00123B8D"/>
    <w:rsid w:val="0013522A"/>
    <w:rsid w:val="00135289"/>
    <w:rsid w:val="00135FD1"/>
    <w:rsid w:val="00154E0F"/>
    <w:rsid w:val="0015670F"/>
    <w:rsid w:val="00157600"/>
    <w:rsid w:val="0016282D"/>
    <w:rsid w:val="00170EC5"/>
    <w:rsid w:val="00185F79"/>
    <w:rsid w:val="00194FF2"/>
    <w:rsid w:val="001A6969"/>
    <w:rsid w:val="001F73A7"/>
    <w:rsid w:val="00200073"/>
    <w:rsid w:val="00200818"/>
    <w:rsid w:val="00201BD8"/>
    <w:rsid w:val="0020358B"/>
    <w:rsid w:val="00212E49"/>
    <w:rsid w:val="00215002"/>
    <w:rsid w:val="00217C38"/>
    <w:rsid w:val="0022774A"/>
    <w:rsid w:val="00227E26"/>
    <w:rsid w:val="0024150C"/>
    <w:rsid w:val="002461F2"/>
    <w:rsid w:val="00253DBA"/>
    <w:rsid w:val="0026335F"/>
    <w:rsid w:val="00267B3B"/>
    <w:rsid w:val="0027001B"/>
    <w:rsid w:val="002758BF"/>
    <w:rsid w:val="00284D47"/>
    <w:rsid w:val="002860A4"/>
    <w:rsid w:val="00287B91"/>
    <w:rsid w:val="002971F5"/>
    <w:rsid w:val="002C2177"/>
    <w:rsid w:val="002C4A7E"/>
    <w:rsid w:val="002C6BF4"/>
    <w:rsid w:val="002D0AD1"/>
    <w:rsid w:val="002E1412"/>
    <w:rsid w:val="002F6F2A"/>
    <w:rsid w:val="00314023"/>
    <w:rsid w:val="0031441A"/>
    <w:rsid w:val="0032187E"/>
    <w:rsid w:val="00351DE8"/>
    <w:rsid w:val="0037246F"/>
    <w:rsid w:val="003731C6"/>
    <w:rsid w:val="0039452B"/>
    <w:rsid w:val="003949C3"/>
    <w:rsid w:val="003A4539"/>
    <w:rsid w:val="003A5218"/>
    <w:rsid w:val="003A5A99"/>
    <w:rsid w:val="003A6B21"/>
    <w:rsid w:val="003B29C3"/>
    <w:rsid w:val="003B38E0"/>
    <w:rsid w:val="003C30E7"/>
    <w:rsid w:val="003D5041"/>
    <w:rsid w:val="003E04CF"/>
    <w:rsid w:val="004015E4"/>
    <w:rsid w:val="00403697"/>
    <w:rsid w:val="00405F3B"/>
    <w:rsid w:val="0042490F"/>
    <w:rsid w:val="004325A8"/>
    <w:rsid w:val="0044429D"/>
    <w:rsid w:val="00446A4D"/>
    <w:rsid w:val="00455C24"/>
    <w:rsid w:val="00466B9C"/>
    <w:rsid w:val="004767CC"/>
    <w:rsid w:val="0049643D"/>
    <w:rsid w:val="004C0698"/>
    <w:rsid w:val="004C4743"/>
    <w:rsid w:val="004D5E79"/>
    <w:rsid w:val="004E4F9F"/>
    <w:rsid w:val="004E64A8"/>
    <w:rsid w:val="0050066B"/>
    <w:rsid w:val="005225EF"/>
    <w:rsid w:val="00535962"/>
    <w:rsid w:val="00545E09"/>
    <w:rsid w:val="00553841"/>
    <w:rsid w:val="00556818"/>
    <w:rsid w:val="005835E4"/>
    <w:rsid w:val="00586BB2"/>
    <w:rsid w:val="005B442B"/>
    <w:rsid w:val="005D0D63"/>
    <w:rsid w:val="005D6BC6"/>
    <w:rsid w:val="005F19A7"/>
    <w:rsid w:val="00606FEE"/>
    <w:rsid w:val="00611A07"/>
    <w:rsid w:val="00616233"/>
    <w:rsid w:val="006175BD"/>
    <w:rsid w:val="00624BC1"/>
    <w:rsid w:val="0062592A"/>
    <w:rsid w:val="00631DB9"/>
    <w:rsid w:val="00635041"/>
    <w:rsid w:val="00640688"/>
    <w:rsid w:val="006416AD"/>
    <w:rsid w:val="006506D0"/>
    <w:rsid w:val="00651E48"/>
    <w:rsid w:val="00653D1B"/>
    <w:rsid w:val="0065732C"/>
    <w:rsid w:val="006709BC"/>
    <w:rsid w:val="0069287A"/>
    <w:rsid w:val="006A6158"/>
    <w:rsid w:val="006B1CAC"/>
    <w:rsid w:val="006D1270"/>
    <w:rsid w:val="006F0774"/>
    <w:rsid w:val="007003E3"/>
    <w:rsid w:val="00712B5C"/>
    <w:rsid w:val="00737200"/>
    <w:rsid w:val="00745FAD"/>
    <w:rsid w:val="00747A8D"/>
    <w:rsid w:val="00780880"/>
    <w:rsid w:val="00780B2E"/>
    <w:rsid w:val="007B349E"/>
    <w:rsid w:val="007B4164"/>
    <w:rsid w:val="007B6F6F"/>
    <w:rsid w:val="007C3918"/>
    <w:rsid w:val="007C7A8F"/>
    <w:rsid w:val="007E12BD"/>
    <w:rsid w:val="00810515"/>
    <w:rsid w:val="00821A02"/>
    <w:rsid w:val="00832A33"/>
    <w:rsid w:val="0083342F"/>
    <w:rsid w:val="0083465B"/>
    <w:rsid w:val="008360EE"/>
    <w:rsid w:val="00844FAF"/>
    <w:rsid w:val="00854AB9"/>
    <w:rsid w:val="00854B4F"/>
    <w:rsid w:val="00863683"/>
    <w:rsid w:val="00883822"/>
    <w:rsid w:val="00893EA4"/>
    <w:rsid w:val="008A3DA5"/>
    <w:rsid w:val="008B3AE5"/>
    <w:rsid w:val="008B473C"/>
    <w:rsid w:val="008B5D69"/>
    <w:rsid w:val="009002B4"/>
    <w:rsid w:val="0090068F"/>
    <w:rsid w:val="00913B8E"/>
    <w:rsid w:val="0093635D"/>
    <w:rsid w:val="009402C7"/>
    <w:rsid w:val="00957FDA"/>
    <w:rsid w:val="00970B7A"/>
    <w:rsid w:val="00970C98"/>
    <w:rsid w:val="009773D3"/>
    <w:rsid w:val="00993EC6"/>
    <w:rsid w:val="009A2AEC"/>
    <w:rsid w:val="009B0931"/>
    <w:rsid w:val="009E0472"/>
    <w:rsid w:val="009E50EB"/>
    <w:rsid w:val="009E69AF"/>
    <w:rsid w:val="00A045DC"/>
    <w:rsid w:val="00A16099"/>
    <w:rsid w:val="00A24343"/>
    <w:rsid w:val="00A37B6C"/>
    <w:rsid w:val="00A500DF"/>
    <w:rsid w:val="00A557C7"/>
    <w:rsid w:val="00A6000F"/>
    <w:rsid w:val="00A60ADD"/>
    <w:rsid w:val="00A640BD"/>
    <w:rsid w:val="00A73FA9"/>
    <w:rsid w:val="00A751E9"/>
    <w:rsid w:val="00A947F0"/>
    <w:rsid w:val="00AB4966"/>
    <w:rsid w:val="00AC7631"/>
    <w:rsid w:val="00AD1CDC"/>
    <w:rsid w:val="00AD7919"/>
    <w:rsid w:val="00AF0D2F"/>
    <w:rsid w:val="00B02507"/>
    <w:rsid w:val="00B15493"/>
    <w:rsid w:val="00B3101F"/>
    <w:rsid w:val="00B3137B"/>
    <w:rsid w:val="00B420BA"/>
    <w:rsid w:val="00B432AC"/>
    <w:rsid w:val="00B43DF5"/>
    <w:rsid w:val="00B554BD"/>
    <w:rsid w:val="00B57EFE"/>
    <w:rsid w:val="00B61D08"/>
    <w:rsid w:val="00B62EEF"/>
    <w:rsid w:val="00B6538B"/>
    <w:rsid w:val="00B7301E"/>
    <w:rsid w:val="00B9237C"/>
    <w:rsid w:val="00B97B51"/>
    <w:rsid w:val="00BC0AAB"/>
    <w:rsid w:val="00BC1D0C"/>
    <w:rsid w:val="00BC61BD"/>
    <w:rsid w:val="00BD4DE7"/>
    <w:rsid w:val="00BD614D"/>
    <w:rsid w:val="00BE4FB0"/>
    <w:rsid w:val="00BF1AD5"/>
    <w:rsid w:val="00C05D52"/>
    <w:rsid w:val="00C36D9B"/>
    <w:rsid w:val="00C37802"/>
    <w:rsid w:val="00C45AEB"/>
    <w:rsid w:val="00C46D8F"/>
    <w:rsid w:val="00C52593"/>
    <w:rsid w:val="00C65656"/>
    <w:rsid w:val="00C66D08"/>
    <w:rsid w:val="00C72388"/>
    <w:rsid w:val="00C85807"/>
    <w:rsid w:val="00CA43BD"/>
    <w:rsid w:val="00CA4661"/>
    <w:rsid w:val="00CE67A3"/>
    <w:rsid w:val="00CE715A"/>
    <w:rsid w:val="00CF784B"/>
    <w:rsid w:val="00D24FA7"/>
    <w:rsid w:val="00D36BCA"/>
    <w:rsid w:val="00D61AD1"/>
    <w:rsid w:val="00D64696"/>
    <w:rsid w:val="00D71731"/>
    <w:rsid w:val="00D72A70"/>
    <w:rsid w:val="00D77C5F"/>
    <w:rsid w:val="00D90D49"/>
    <w:rsid w:val="00D92253"/>
    <w:rsid w:val="00D92AC9"/>
    <w:rsid w:val="00DB46C8"/>
    <w:rsid w:val="00DB58AB"/>
    <w:rsid w:val="00DC5D96"/>
    <w:rsid w:val="00DD4F3E"/>
    <w:rsid w:val="00DE506B"/>
    <w:rsid w:val="00E13E55"/>
    <w:rsid w:val="00E3360B"/>
    <w:rsid w:val="00E56997"/>
    <w:rsid w:val="00E70645"/>
    <w:rsid w:val="00E84E48"/>
    <w:rsid w:val="00E96D05"/>
    <w:rsid w:val="00EA7406"/>
    <w:rsid w:val="00EB0E69"/>
    <w:rsid w:val="00EB128A"/>
    <w:rsid w:val="00EB6574"/>
    <w:rsid w:val="00EB739D"/>
    <w:rsid w:val="00ED486B"/>
    <w:rsid w:val="00EE37E5"/>
    <w:rsid w:val="00F116C5"/>
    <w:rsid w:val="00F17442"/>
    <w:rsid w:val="00F225BF"/>
    <w:rsid w:val="00F25B99"/>
    <w:rsid w:val="00F4086F"/>
    <w:rsid w:val="00F53753"/>
    <w:rsid w:val="00F7167E"/>
    <w:rsid w:val="00F7443C"/>
    <w:rsid w:val="00F779B4"/>
    <w:rsid w:val="00F86076"/>
    <w:rsid w:val="00FA09E6"/>
    <w:rsid w:val="00FC280C"/>
    <w:rsid w:val="00FC2870"/>
    <w:rsid w:val="00FF3D23"/>
    <w:rsid w:val="00FF4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21585C5"/>
  <w15:docId w15:val="{FFFEC9F0-045D-4668-9B52-95B52EF69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character" w:styleId="Hipervnculo">
    <w:name w:val="Hyperlink"/>
    <w:basedOn w:val="Fuentedeprrafopredeter"/>
    <w:uiPriority w:val="99"/>
    <w:semiHidden/>
    <w:unhideWhenUsed/>
    <w:rsid w:val="00A751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0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4027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299C3-CE87-49D0-874E-25E434DBD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50</TotalTime>
  <Pages>1</Pages>
  <Words>86</Words>
  <Characters>484</Characters>
  <Application>Microsoft Office Word</Application>
  <DocSecurity>0</DocSecurity>
  <Lines>9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Yoel Almonte</cp:lastModifiedBy>
  <cp:revision>80</cp:revision>
  <cp:lastPrinted>2020-06-16T11:39:00Z</cp:lastPrinted>
  <dcterms:created xsi:type="dcterms:W3CDTF">2020-06-17T19:29:00Z</dcterms:created>
  <dcterms:modified xsi:type="dcterms:W3CDTF">2026-01-08T17:41:00Z</dcterms:modified>
</cp:coreProperties>
</file>