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CE9A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BCD2A6" wp14:editId="23EA1408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532FCD" w14:textId="557A50C4" w:rsidR="00957FDA" w:rsidRPr="00535962" w:rsidRDefault="00512C75" w:rsidP="00957FDA">
                                <w:pPr>
                                  <w:jc w:val="center"/>
                                </w:pPr>
                                <w:r w:rsidRPr="00512C75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0342CD">
                                  <w:rPr>
                                    <w:rStyle w:val="Style2"/>
                                  </w:rPr>
                                  <w:t>6-0</w:t>
                                </w:r>
                                <w:r w:rsidR="00A73D55">
                                  <w:rPr>
                                    <w:rStyle w:val="Style2"/>
                                  </w:rPr>
                                  <w:t>223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33B1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CD2A6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E532FCD" w14:textId="557A50C4" w:rsidR="00957FDA" w:rsidRPr="00535962" w:rsidRDefault="00512C75" w:rsidP="00957FDA">
                          <w:pPr>
                            <w:jc w:val="center"/>
                          </w:pPr>
                          <w:r w:rsidRPr="00512C75">
                            <w:rPr>
                              <w:rStyle w:val="Style2"/>
                            </w:rPr>
                            <w:t>DGAP-DAF-CM-202</w:t>
                          </w:r>
                          <w:r w:rsidR="000342CD">
                            <w:rPr>
                              <w:rStyle w:val="Style2"/>
                            </w:rPr>
                            <w:t>6-0</w:t>
                          </w:r>
                          <w:r w:rsidR="00A73D55">
                            <w:rPr>
                              <w:rStyle w:val="Style2"/>
                            </w:rPr>
                            <w:t>223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C033B1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0F35B2" wp14:editId="708BCFB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33D7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F35B2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0D33D7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DA34F" wp14:editId="265EEE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C3628B2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9CB36ED" wp14:editId="5406D233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DA34F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C3628B2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9CB36ED" wp14:editId="5406D233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25F6D" wp14:editId="6173A09A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6BE47" w14:textId="77777777" w:rsidR="002E1412" w:rsidRPr="002E1412" w:rsidRDefault="00776E7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25F6D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35D6BE47" w14:textId="77777777" w:rsidR="002E1412" w:rsidRPr="002E1412" w:rsidRDefault="00776E7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BE52324" wp14:editId="1081E4D6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B9B4DF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4A787" wp14:editId="190BD25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7BE" w14:textId="77777777" w:rsidR="0026335F" w:rsidRPr="0026335F" w:rsidRDefault="00776E7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A787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7D9EB7BE" w14:textId="77777777" w:rsidR="0026335F" w:rsidRPr="0026335F" w:rsidRDefault="00776E7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032F5" wp14:editId="37FFD06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CEEDA" w14:textId="77777777" w:rsidR="00F7443C" w:rsidRPr="004767CC" w:rsidRDefault="00776E7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032F5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755CEEDA" w14:textId="77777777" w:rsidR="00F7443C" w:rsidRPr="004767CC" w:rsidRDefault="00776E7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CC16C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EB9CF8" wp14:editId="48F1B8D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560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B9CF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324560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755A7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DF4FD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1BBE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A615A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3CAA37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EEB88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42A86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E8761E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AC2D3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F398CE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B6B90D" w14:textId="77777777" w:rsidTr="00A24343">
        <w:trPr>
          <w:trHeight w:val="457"/>
          <w:jc w:val="center"/>
        </w:trPr>
        <w:tc>
          <w:tcPr>
            <w:tcW w:w="849" w:type="dxa"/>
          </w:tcPr>
          <w:p w14:paraId="3B0791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C7407E2" w14:textId="77777777" w:rsidR="0037246F" w:rsidRDefault="0037246F" w:rsidP="00BB657B">
            <w:pPr>
              <w:spacing w:after="0" w:line="240" w:lineRule="auto"/>
            </w:pPr>
          </w:p>
          <w:p w14:paraId="7A5F23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EEFE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B560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645AE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3234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309C42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F2FC83" w14:textId="77777777" w:rsidTr="00A24343">
        <w:trPr>
          <w:trHeight w:val="477"/>
          <w:jc w:val="center"/>
        </w:trPr>
        <w:tc>
          <w:tcPr>
            <w:tcW w:w="849" w:type="dxa"/>
          </w:tcPr>
          <w:p w14:paraId="74E5FA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B74FEB" w14:textId="77777777" w:rsidR="0037246F" w:rsidRDefault="0037246F" w:rsidP="00BB657B">
            <w:pPr>
              <w:spacing w:after="0" w:line="240" w:lineRule="auto"/>
            </w:pPr>
          </w:p>
          <w:p w14:paraId="5481BA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CA2E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7538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F7A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84C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F6B7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3D573F" w14:textId="77777777" w:rsidTr="00A24343">
        <w:trPr>
          <w:trHeight w:val="477"/>
          <w:jc w:val="center"/>
        </w:trPr>
        <w:tc>
          <w:tcPr>
            <w:tcW w:w="849" w:type="dxa"/>
          </w:tcPr>
          <w:p w14:paraId="34CE1D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59CB23" w14:textId="77777777" w:rsidR="0037246F" w:rsidRDefault="0037246F" w:rsidP="00BB657B">
            <w:pPr>
              <w:spacing w:after="0" w:line="240" w:lineRule="auto"/>
            </w:pPr>
          </w:p>
          <w:p w14:paraId="29D2E8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F7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F0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D9E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CA5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58D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4756D9" w14:textId="77777777" w:rsidTr="00A24343">
        <w:trPr>
          <w:trHeight w:val="477"/>
          <w:jc w:val="center"/>
        </w:trPr>
        <w:tc>
          <w:tcPr>
            <w:tcW w:w="849" w:type="dxa"/>
          </w:tcPr>
          <w:p w14:paraId="2A48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1A45DD" w14:textId="77777777" w:rsidR="0037246F" w:rsidRDefault="0037246F" w:rsidP="00BB657B">
            <w:pPr>
              <w:spacing w:after="0" w:line="240" w:lineRule="auto"/>
            </w:pPr>
          </w:p>
          <w:p w14:paraId="26F71D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3C5E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B16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B9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5FC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5CC6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041CC" w14:textId="77777777" w:rsidTr="00A24343">
        <w:trPr>
          <w:trHeight w:val="477"/>
          <w:jc w:val="center"/>
        </w:trPr>
        <w:tc>
          <w:tcPr>
            <w:tcW w:w="849" w:type="dxa"/>
          </w:tcPr>
          <w:p w14:paraId="19DB8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055BF4" w14:textId="77777777" w:rsidR="0037246F" w:rsidRDefault="0037246F" w:rsidP="00BB657B">
            <w:pPr>
              <w:spacing w:after="0" w:line="240" w:lineRule="auto"/>
            </w:pPr>
          </w:p>
          <w:p w14:paraId="43A570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C805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8D9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223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02F8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08D1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96F06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C8FD2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A5D84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76609E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990B70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FCAF9E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FC0865D" w14:textId="2ACD79C8" w:rsidR="0037246F" w:rsidRPr="00244CB0" w:rsidRDefault="0037246F" w:rsidP="00244CB0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EF4F1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B9EC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4D4641" wp14:editId="3B8D1B4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367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D464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9C367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42351" w14:textId="77777777" w:rsidR="00776E75" w:rsidRDefault="00776E75" w:rsidP="001007E7">
      <w:pPr>
        <w:spacing w:after="0" w:line="240" w:lineRule="auto"/>
      </w:pPr>
      <w:r>
        <w:separator/>
      </w:r>
    </w:p>
  </w:endnote>
  <w:endnote w:type="continuationSeparator" w:id="0">
    <w:p w14:paraId="132DDC70" w14:textId="77777777" w:rsidR="00776E75" w:rsidRDefault="00776E7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1842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3584E" wp14:editId="48CF7F8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ADFE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2C273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8E926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3358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4BADFE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2C273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8E9265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9D6928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5D2E8B" wp14:editId="20CF81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7DF4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5D2E8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F77DF4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2D7DA7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395F762" wp14:editId="3B403E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DE4737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A92DE" w14:textId="77777777" w:rsidR="00776E75" w:rsidRDefault="00776E75" w:rsidP="001007E7">
      <w:pPr>
        <w:spacing w:after="0" w:line="240" w:lineRule="auto"/>
      </w:pPr>
      <w:r>
        <w:separator/>
      </w:r>
    </w:p>
  </w:footnote>
  <w:footnote w:type="continuationSeparator" w:id="0">
    <w:p w14:paraId="6371F2F0" w14:textId="77777777" w:rsidR="00776E75" w:rsidRDefault="00776E75" w:rsidP="001007E7">
      <w:pPr>
        <w:spacing w:after="0" w:line="240" w:lineRule="auto"/>
      </w:pPr>
      <w:r>
        <w:continuationSeparator/>
      </w:r>
    </w:p>
  </w:footnote>
  <w:footnote w:id="1">
    <w:p w14:paraId="2AAB5EF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66093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0DE"/>
    <w:rsid w:val="000342CD"/>
    <w:rsid w:val="00034DD9"/>
    <w:rsid w:val="00052D9A"/>
    <w:rsid w:val="00053743"/>
    <w:rsid w:val="001007E7"/>
    <w:rsid w:val="001020C0"/>
    <w:rsid w:val="00107CE2"/>
    <w:rsid w:val="00110E32"/>
    <w:rsid w:val="001166D1"/>
    <w:rsid w:val="00123B8D"/>
    <w:rsid w:val="00146039"/>
    <w:rsid w:val="00150D51"/>
    <w:rsid w:val="00157600"/>
    <w:rsid w:val="00170EC5"/>
    <w:rsid w:val="00192D3C"/>
    <w:rsid w:val="00194FF2"/>
    <w:rsid w:val="001E4F55"/>
    <w:rsid w:val="001F73A7"/>
    <w:rsid w:val="00200073"/>
    <w:rsid w:val="002421FA"/>
    <w:rsid w:val="00244CB0"/>
    <w:rsid w:val="00253DBA"/>
    <w:rsid w:val="00260D92"/>
    <w:rsid w:val="0026335F"/>
    <w:rsid w:val="002860A4"/>
    <w:rsid w:val="002964BA"/>
    <w:rsid w:val="002971F5"/>
    <w:rsid w:val="002B7DC6"/>
    <w:rsid w:val="002C137F"/>
    <w:rsid w:val="002C4A7E"/>
    <w:rsid w:val="002C7588"/>
    <w:rsid w:val="002E1412"/>
    <w:rsid w:val="00314023"/>
    <w:rsid w:val="0031441A"/>
    <w:rsid w:val="00351DE8"/>
    <w:rsid w:val="00362B8A"/>
    <w:rsid w:val="003710B0"/>
    <w:rsid w:val="0037246F"/>
    <w:rsid w:val="0038189E"/>
    <w:rsid w:val="003851B8"/>
    <w:rsid w:val="00387903"/>
    <w:rsid w:val="003A3AAB"/>
    <w:rsid w:val="003A4539"/>
    <w:rsid w:val="003B29C3"/>
    <w:rsid w:val="003B38E0"/>
    <w:rsid w:val="003C4344"/>
    <w:rsid w:val="003C769B"/>
    <w:rsid w:val="00403697"/>
    <w:rsid w:val="00413731"/>
    <w:rsid w:val="0042490F"/>
    <w:rsid w:val="00452C7C"/>
    <w:rsid w:val="00466B9C"/>
    <w:rsid w:val="0047489C"/>
    <w:rsid w:val="004767CC"/>
    <w:rsid w:val="0049643D"/>
    <w:rsid w:val="004A3841"/>
    <w:rsid w:val="004C460F"/>
    <w:rsid w:val="004C4743"/>
    <w:rsid w:val="004C7A2F"/>
    <w:rsid w:val="004D342D"/>
    <w:rsid w:val="004E4F9F"/>
    <w:rsid w:val="00501D93"/>
    <w:rsid w:val="00512C75"/>
    <w:rsid w:val="00535962"/>
    <w:rsid w:val="00536BAE"/>
    <w:rsid w:val="00574FD7"/>
    <w:rsid w:val="005A3E27"/>
    <w:rsid w:val="005B08E9"/>
    <w:rsid w:val="005B442B"/>
    <w:rsid w:val="005C5DC1"/>
    <w:rsid w:val="005D0D63"/>
    <w:rsid w:val="005D7CDA"/>
    <w:rsid w:val="00611A07"/>
    <w:rsid w:val="0062592A"/>
    <w:rsid w:val="006506D0"/>
    <w:rsid w:val="00650842"/>
    <w:rsid w:val="00651E48"/>
    <w:rsid w:val="00656B48"/>
    <w:rsid w:val="006709BC"/>
    <w:rsid w:val="006C24DB"/>
    <w:rsid w:val="006C5649"/>
    <w:rsid w:val="006D3A78"/>
    <w:rsid w:val="00736AEA"/>
    <w:rsid w:val="00747EAC"/>
    <w:rsid w:val="00776E75"/>
    <w:rsid w:val="00780880"/>
    <w:rsid w:val="007A4EE1"/>
    <w:rsid w:val="007B4164"/>
    <w:rsid w:val="007B6F6F"/>
    <w:rsid w:val="007C79F7"/>
    <w:rsid w:val="007E1214"/>
    <w:rsid w:val="00810515"/>
    <w:rsid w:val="0083342F"/>
    <w:rsid w:val="00852E19"/>
    <w:rsid w:val="00854B4F"/>
    <w:rsid w:val="008757D2"/>
    <w:rsid w:val="00886C64"/>
    <w:rsid w:val="008B24CD"/>
    <w:rsid w:val="008B3AE5"/>
    <w:rsid w:val="008C570E"/>
    <w:rsid w:val="008E1A7B"/>
    <w:rsid w:val="009000B1"/>
    <w:rsid w:val="009002B4"/>
    <w:rsid w:val="0090225B"/>
    <w:rsid w:val="00906C34"/>
    <w:rsid w:val="00951B33"/>
    <w:rsid w:val="0095570D"/>
    <w:rsid w:val="00957FDA"/>
    <w:rsid w:val="009773D3"/>
    <w:rsid w:val="009828A9"/>
    <w:rsid w:val="009A2AEC"/>
    <w:rsid w:val="009B0931"/>
    <w:rsid w:val="009B4174"/>
    <w:rsid w:val="009C00F7"/>
    <w:rsid w:val="009D0E22"/>
    <w:rsid w:val="009D58E8"/>
    <w:rsid w:val="009E0472"/>
    <w:rsid w:val="009F5AC3"/>
    <w:rsid w:val="00A16099"/>
    <w:rsid w:val="00A24343"/>
    <w:rsid w:val="00A261D2"/>
    <w:rsid w:val="00A640BD"/>
    <w:rsid w:val="00A73385"/>
    <w:rsid w:val="00A73D55"/>
    <w:rsid w:val="00A9320F"/>
    <w:rsid w:val="00AA4D90"/>
    <w:rsid w:val="00AB4966"/>
    <w:rsid w:val="00AC3DCF"/>
    <w:rsid w:val="00AC7631"/>
    <w:rsid w:val="00AD7919"/>
    <w:rsid w:val="00AE21AB"/>
    <w:rsid w:val="00AF0D2F"/>
    <w:rsid w:val="00B3101F"/>
    <w:rsid w:val="00B34E22"/>
    <w:rsid w:val="00B420BA"/>
    <w:rsid w:val="00B42647"/>
    <w:rsid w:val="00B53D0E"/>
    <w:rsid w:val="00B61D08"/>
    <w:rsid w:val="00B62EEF"/>
    <w:rsid w:val="00B9237C"/>
    <w:rsid w:val="00B97B51"/>
    <w:rsid w:val="00BB60D4"/>
    <w:rsid w:val="00BC1D0C"/>
    <w:rsid w:val="00BC61BD"/>
    <w:rsid w:val="00BD2FB6"/>
    <w:rsid w:val="00BE4FB0"/>
    <w:rsid w:val="00BF1AD5"/>
    <w:rsid w:val="00C22CDB"/>
    <w:rsid w:val="00C471AD"/>
    <w:rsid w:val="00C55869"/>
    <w:rsid w:val="00C66D08"/>
    <w:rsid w:val="00C9478E"/>
    <w:rsid w:val="00CA4661"/>
    <w:rsid w:val="00CC393C"/>
    <w:rsid w:val="00CE67A3"/>
    <w:rsid w:val="00CE6C9E"/>
    <w:rsid w:val="00D07C33"/>
    <w:rsid w:val="00D24FA7"/>
    <w:rsid w:val="00D307B4"/>
    <w:rsid w:val="00D64696"/>
    <w:rsid w:val="00D90D49"/>
    <w:rsid w:val="00D966B7"/>
    <w:rsid w:val="00D97CCE"/>
    <w:rsid w:val="00DC5D96"/>
    <w:rsid w:val="00DD4F3E"/>
    <w:rsid w:val="00E01254"/>
    <w:rsid w:val="00E13E55"/>
    <w:rsid w:val="00E22E66"/>
    <w:rsid w:val="00E23DDC"/>
    <w:rsid w:val="00E3360B"/>
    <w:rsid w:val="00E94BFE"/>
    <w:rsid w:val="00E96D05"/>
    <w:rsid w:val="00EA7406"/>
    <w:rsid w:val="00EB128A"/>
    <w:rsid w:val="00EC6CCA"/>
    <w:rsid w:val="00F00348"/>
    <w:rsid w:val="00F116C5"/>
    <w:rsid w:val="00F1514F"/>
    <w:rsid w:val="00F225BF"/>
    <w:rsid w:val="00F25B99"/>
    <w:rsid w:val="00F4013A"/>
    <w:rsid w:val="00F4086F"/>
    <w:rsid w:val="00F53753"/>
    <w:rsid w:val="00F7167E"/>
    <w:rsid w:val="00F7443C"/>
    <w:rsid w:val="00F827F9"/>
    <w:rsid w:val="00FA2E05"/>
    <w:rsid w:val="00FB47A6"/>
    <w:rsid w:val="00FB5550"/>
    <w:rsid w:val="00FC280C"/>
    <w:rsid w:val="00FC2870"/>
    <w:rsid w:val="00F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31F437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F00B-5EE4-4DDC-871C-1ED46AF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16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Natalia Villar Montero</cp:lastModifiedBy>
  <cp:revision>38</cp:revision>
  <cp:lastPrinted>2013-08-13T13:53:00Z</cp:lastPrinted>
  <dcterms:created xsi:type="dcterms:W3CDTF">2021-12-21T13:11:00Z</dcterms:created>
  <dcterms:modified xsi:type="dcterms:W3CDTF">2026-10-05T20:19:00Z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2025-06-09T11:28:35Z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b7250f3d-67f6-487d-afb1-5d12614362da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