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55E31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90D4C39" wp14:editId="0E3224AA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4B54E46" wp14:editId="2A8895F8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11EC8F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E08C97A" wp14:editId="22260B2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B54E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11EC8F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E08C97A" wp14:editId="22260B2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4EE09F5" wp14:editId="4B00E50E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FEAA863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9EC7EE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EE09F5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FEAA863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19EC7EE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6016E2" wp14:editId="0D5AE347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194E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016E2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" filled="f" stroked="f">
                <v:textbox inset="0,0,0,0">
                  <w:txbxContent>
                    <w:p w14:paraId="692194E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79BB56D0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2CDC1FA" wp14:editId="5A9793F2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F6C874" w14:textId="77777777" w:rsidR="002E1412" w:rsidRPr="002E1412" w:rsidRDefault="0059637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DC1FA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" stroked="f">
                <v:textbox>
                  <w:txbxContent>
                    <w:p w14:paraId="51F6C874" w14:textId="77777777" w:rsidR="002E1412" w:rsidRPr="002E1412" w:rsidRDefault="0059637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139C22" wp14:editId="7F59896F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746DAC" w14:textId="77777777" w:rsidR="0026335F" w:rsidRPr="0026335F" w:rsidRDefault="0059637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39C22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" filled="f" stroked="f">
                <v:textbox>
                  <w:txbxContent>
                    <w:p w14:paraId="38746DAC" w14:textId="77777777" w:rsidR="0026335F" w:rsidRPr="0026335F" w:rsidRDefault="0059637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2FE61AD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FA534C" wp14:editId="265A5AB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15D6B" w14:textId="77777777" w:rsidR="00F7443C" w:rsidRPr="004767CC" w:rsidRDefault="0059637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A534C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" stroked="f">
                <v:textbox>
                  <w:txbxContent>
                    <w:p w14:paraId="4E315D6B" w14:textId="77777777" w:rsidR="00F7443C" w:rsidRPr="004767CC" w:rsidRDefault="0059637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56B242" wp14:editId="60018C6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4C37E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96374">
                              <w:fldChar w:fldCharType="begin"/>
                            </w:r>
                            <w:r w:rsidR="00596374">
                              <w:instrText xml:space="preserve"> NUMPAGES   \* MERGEFORMAT </w:instrText>
                            </w:r>
                            <w:r w:rsidR="00596374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9637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6B242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" filled="f" stroked="f">
                <v:textbox>
                  <w:txbxContent>
                    <w:p w14:paraId="7A4C37E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96374">
                        <w:fldChar w:fldCharType="begin"/>
                      </w:r>
                      <w:r w:rsidR="00596374">
                        <w:instrText xml:space="preserve"> NUMPAGES   \* MERGEFORMAT </w:instrText>
                      </w:r>
                      <w:r w:rsidR="00596374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9637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F5E3EC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5B357F71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2E67006C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4087F811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B446CE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4B13CE9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73FD8113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1EA22F1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E4B637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4D32FBD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7F3F80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257F736C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257BBD45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18BB0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2ACC203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5FB028A" w14:textId="77777777" w:rsidTr="00822B7A">
        <w:trPr>
          <w:trHeight w:val="229"/>
          <w:jc w:val="center"/>
        </w:trPr>
        <w:tc>
          <w:tcPr>
            <w:tcW w:w="0" w:type="auto"/>
          </w:tcPr>
          <w:p w14:paraId="5F4DA9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416FF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E80635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6F90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8FE593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0B09A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223D0F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314F4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759AFCC" w14:textId="77777777" w:rsidTr="00822B7A">
        <w:trPr>
          <w:trHeight w:val="211"/>
          <w:jc w:val="center"/>
        </w:trPr>
        <w:tc>
          <w:tcPr>
            <w:tcW w:w="0" w:type="auto"/>
          </w:tcPr>
          <w:p w14:paraId="299D27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CFC4D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62457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B31D5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1D7B1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AD41CB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65F52B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1F5A2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4D01899" w14:textId="77777777" w:rsidTr="00822B7A">
        <w:trPr>
          <w:trHeight w:val="229"/>
          <w:jc w:val="center"/>
        </w:trPr>
        <w:tc>
          <w:tcPr>
            <w:tcW w:w="0" w:type="auto"/>
          </w:tcPr>
          <w:p w14:paraId="66B9D6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26647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8DCC3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84CE0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85B03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6AEC6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A0D07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0D55F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2EDB93" w14:textId="77777777" w:rsidTr="00822B7A">
        <w:trPr>
          <w:trHeight w:val="229"/>
          <w:jc w:val="center"/>
        </w:trPr>
        <w:tc>
          <w:tcPr>
            <w:tcW w:w="0" w:type="auto"/>
          </w:tcPr>
          <w:p w14:paraId="3E4C5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690CF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623A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CF16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9176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791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723228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9F04F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A40A8FA" w14:textId="77777777" w:rsidTr="00822B7A">
        <w:trPr>
          <w:trHeight w:val="229"/>
          <w:jc w:val="center"/>
        </w:trPr>
        <w:tc>
          <w:tcPr>
            <w:tcW w:w="0" w:type="auto"/>
          </w:tcPr>
          <w:p w14:paraId="77AA63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EC3A1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21DC9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CFDB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0173C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6680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F6BC4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46463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42B435A" w14:textId="77777777" w:rsidTr="00822B7A">
        <w:trPr>
          <w:trHeight w:val="229"/>
          <w:jc w:val="center"/>
        </w:trPr>
        <w:tc>
          <w:tcPr>
            <w:tcW w:w="0" w:type="auto"/>
          </w:tcPr>
          <w:p w14:paraId="5D9F5C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459A77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1DD8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B4318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7FD8B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4D4E8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DEC7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9FFF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1013B8F" w14:textId="77777777" w:rsidTr="00822B7A">
        <w:trPr>
          <w:trHeight w:val="229"/>
          <w:jc w:val="center"/>
        </w:trPr>
        <w:tc>
          <w:tcPr>
            <w:tcW w:w="0" w:type="auto"/>
          </w:tcPr>
          <w:p w14:paraId="1AC3BC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21E58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42D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C83AF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2EDAD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329F85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C27E9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22A6F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DE3EBA1" w14:textId="77777777" w:rsidTr="00822B7A">
        <w:trPr>
          <w:trHeight w:val="211"/>
          <w:jc w:val="center"/>
        </w:trPr>
        <w:tc>
          <w:tcPr>
            <w:tcW w:w="0" w:type="auto"/>
          </w:tcPr>
          <w:p w14:paraId="47568E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EAD5A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B6BE7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5AF0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5C8B9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075B3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636F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B320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04CFCFA" w14:textId="77777777" w:rsidTr="00822B7A">
        <w:trPr>
          <w:trHeight w:val="229"/>
          <w:jc w:val="center"/>
        </w:trPr>
        <w:tc>
          <w:tcPr>
            <w:tcW w:w="0" w:type="auto"/>
          </w:tcPr>
          <w:p w14:paraId="7BD332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056FF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90EB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6B8F2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031FF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1091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BBCB1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EAF1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0BB4C63" w14:textId="77777777" w:rsidTr="00822B7A">
        <w:trPr>
          <w:trHeight w:val="229"/>
          <w:jc w:val="center"/>
        </w:trPr>
        <w:tc>
          <w:tcPr>
            <w:tcW w:w="0" w:type="auto"/>
          </w:tcPr>
          <w:p w14:paraId="0491F9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F151F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86C94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89540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0D5B2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12D99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D6AEF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A844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1C6E48F6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4DF1B46C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4CA36FC5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3503BEE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BC01BD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3F97C4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521497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2B756" w14:textId="77777777" w:rsidR="00596374" w:rsidRDefault="00596374" w:rsidP="001007E7">
      <w:pPr>
        <w:spacing w:after="0" w:line="240" w:lineRule="auto"/>
      </w:pPr>
      <w:r>
        <w:separator/>
      </w:r>
    </w:p>
  </w:endnote>
  <w:endnote w:type="continuationSeparator" w:id="0">
    <w:p w14:paraId="750E8F8E" w14:textId="77777777" w:rsidR="00596374" w:rsidRDefault="0059637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ECE0" w14:textId="77777777" w:rsidR="001007E7" w:rsidRDefault="00830A6F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60E21F" wp14:editId="79CF73EF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8611F0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60E2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" filled="f" stroked="f">
              <v:textbox inset="0,0,0,0">
                <w:txbxContent>
                  <w:p w14:paraId="288611F0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69F8C44" wp14:editId="51D4CAA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D1DB9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DE1222A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9F8C44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" filled="f" stroked="f">
              <v:textbox style="mso-fit-shape-to-text:t" inset="0,0,0,0">
                <w:txbxContent>
                  <w:p w14:paraId="30D1DB9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DE1222A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440206EC" w14:textId="77777777" w:rsidR="001007E7" w:rsidRDefault="002356C0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B6FE446" wp14:editId="3E954FAF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CD05265" w14:textId="77777777" w:rsidR="00B97B51" w:rsidRDefault="00B97B51" w:rsidP="00B97B51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EF5AB2E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349B9" w14:textId="77777777" w:rsidR="00596374" w:rsidRDefault="00596374" w:rsidP="001007E7">
      <w:pPr>
        <w:spacing w:after="0" w:line="240" w:lineRule="auto"/>
      </w:pPr>
      <w:r>
        <w:separator/>
      </w:r>
    </w:p>
  </w:footnote>
  <w:footnote w:type="continuationSeparator" w:id="0">
    <w:p w14:paraId="41D26570" w14:textId="77777777" w:rsidR="00596374" w:rsidRDefault="00596374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73524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96374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59D44D3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2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1276"/>
    <w:rPr>
      <w:vertAlign w:val="superscript"/>
    </w:rPr>
  </w:style>
  <w:style w:type="paragraph" w:styleId="BodyTextIndent">
    <w:name w:val="Body Text Indent"/>
    <w:basedOn w:val="Normal"/>
    <w:link w:val="BodyTextIndentCh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DefaultParagraphFont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Damaris Garcia</cp:lastModifiedBy>
  <cp:revision>2</cp:revision>
  <cp:lastPrinted>2011-03-04T19:05:00Z</cp:lastPrinted>
  <dcterms:created xsi:type="dcterms:W3CDTF">2026-04-10T17:48:00Z</dcterms:created>
  <dcterms:modified xsi:type="dcterms:W3CDTF">2026-04-10T17:48:00Z</dcterms:modified>
</cp:coreProperties>
</file>