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4893A488" w:rsidR="00535962" w:rsidRPr="00F7167E" w:rsidRDefault="00BC224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22273721">
                <wp:simplePos x="0" y="0"/>
                <wp:positionH relativeFrom="column">
                  <wp:posOffset>3733800</wp:posOffset>
                </wp:positionH>
                <wp:positionV relativeFrom="paragraph">
                  <wp:posOffset>-590550</wp:posOffset>
                </wp:positionV>
                <wp:extent cx="2595654" cy="701040"/>
                <wp:effectExtent l="0" t="0" r="146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5654" cy="701040"/>
                          <a:chOff x="12461" y="523"/>
                          <a:chExt cx="2949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461" y="523"/>
                            <a:ext cx="294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592" y="561"/>
                            <a:ext cx="2763" cy="997"/>
                            <a:chOff x="8860" y="720"/>
                            <a:chExt cx="2300" cy="927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60" y="1077"/>
                              <a:ext cx="2299" cy="57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3E29B" w14:textId="0825DE88" w:rsidR="001466B0" w:rsidRPr="00535962" w:rsidRDefault="00B03879" w:rsidP="001466B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8F5B67">
                                      <w:rPr>
                                        <w:rStyle w:val="Style2"/>
                                      </w:rPr>
                                      <w:t>MIMARENA-CCC-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CP</w:t>
                                    </w:r>
                                    <w:r w:rsidR="008F5B67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  <w:r w:rsidR="008F5B67">
                                      <w:rPr>
                                        <w:rStyle w:val="Style2"/>
                                      </w:rPr>
                                      <w:t>-000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294pt;margin-top:-46.5pt;width:204.4pt;height:55.2pt;z-index:251659776" coordorigin="12461,523" coordsize="294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">
                <v:rect id="Rectangle 22" o:spid="_x0000_s1027" style="position:absolute;left:12461;top:523;width:294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592;top:561;width:2763;height:997" coordorigin="8860,720" coordsize="2300,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860;top:1077;width:2299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773E29B" w14:textId="0825DE88" w:rsidR="001466B0" w:rsidRPr="00535962" w:rsidRDefault="00B03879" w:rsidP="001466B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8F5B67">
                                <w:rPr>
                                  <w:rStyle w:val="Style2"/>
                                </w:rPr>
                                <w:t>MIMARENA-CCC-</w:t>
                              </w:r>
                              <w:r>
                                <w:rPr>
                                  <w:rStyle w:val="Style2"/>
                                </w:rPr>
                                <w:t>CP</w:t>
                              </w:r>
                              <w:r w:rsidR="008F5B67">
                                <w:rPr>
                                  <w:rStyle w:val="Style2"/>
                                </w:rPr>
                                <w:t>-202</w:t>
                              </w:r>
                              <w:r>
                                <w:rPr>
                                  <w:rStyle w:val="Style2"/>
                                </w:rPr>
                                <w:t>5</w:t>
                              </w:r>
                              <w:r w:rsidR="008F5B67">
                                <w:rPr>
                                  <w:rStyle w:val="Style2"/>
                                </w:rPr>
                                <w:t>-000</w:t>
                              </w:r>
                              <w:r>
                                <w:rPr>
                                  <w:rStyle w:val="Style2"/>
                                </w:rPr>
                                <w:t>2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D24DB9" wp14:editId="3A2A384A">
            <wp:simplePos x="0" y="0"/>
            <wp:positionH relativeFrom="margin">
              <wp:align>center</wp:align>
            </wp:positionH>
            <wp:positionV relativeFrom="margin">
              <wp:posOffset>-528320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C3D4FF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4588FF5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77777777" w:rsidR="0026335F" w:rsidRPr="0026335F" w:rsidRDefault="00B0387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283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0F180F1" w14:textId="77777777" w:rsidR="0026335F" w:rsidRPr="0026335F" w:rsidRDefault="00B0387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9D42D1B" w14:textId="322DB8E6" w:rsidR="00BC61BD" w:rsidRPr="00BC61BD" w:rsidRDefault="008E30C1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E30C1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F1B24AD" wp14:editId="6F5AC182">
                                      <wp:extent cx="845370" cy="443865"/>
                                      <wp:effectExtent l="0" t="0" r="0" b="0"/>
                                      <wp:docPr id="17" name="Imagen 17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Imagen 8"/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57091" cy="45001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  <w:lang w:val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9D42D1B" w14:textId="322DB8E6" w:rsidR="00BC61BD" w:rsidRPr="00BC61BD" w:rsidRDefault="008E30C1">
                          <w:pPr>
                            <w:rPr>
                              <w:lang w:val="en-US"/>
                            </w:rPr>
                          </w:pPr>
                          <w:r w:rsidRPr="008E30C1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F1B24AD" wp14:editId="6F5AC182">
                                <wp:extent cx="845370" cy="443865"/>
                                <wp:effectExtent l="0" t="0" r="0" b="0"/>
                                <wp:docPr id="17" name="Imagen 17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n 8"/>
                                        <pic:cNvPicPr/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7091" cy="45001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8BAF2A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708B678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6FCC2AB" w14:textId="3AD7C1D7" w:rsidR="00535962" w:rsidRDefault="00FA01DC" w:rsidP="00570EC5">
      <w:pPr>
        <w:tabs>
          <w:tab w:val="left" w:pos="1035"/>
        </w:tabs>
      </w:pP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0E9C7A" wp14:editId="5E95BB4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3DA5F" w14:textId="75E64A38" w:rsidR="002E1412" w:rsidRPr="002E3679" w:rsidRDefault="00BC2248" w:rsidP="00BC2248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 xml:space="preserve">                     Ministerio de </w:t>
                            </w:r>
                            <w:r w:rsidR="009D64E1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>medio ambiente y recursos Naturales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E9C7A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6BC3DA5F" w14:textId="75E64A38" w:rsidR="002E1412" w:rsidRPr="002E3679" w:rsidRDefault="00BC2248" w:rsidP="00BC2248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 xml:space="preserve">                     Ministerio de </w:t>
                      </w:r>
                      <w:r w:rsidR="009D64E1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>medio ambiente y recursos Naturales</w:t>
                      </w:r>
                    </w:p>
                  </w:txbxContent>
                </v:textbox>
              </v:shape>
            </w:pict>
          </mc:Fallback>
        </mc:AlternateContent>
      </w:r>
      <w:r w:rsidR="00570EC5">
        <w:tab/>
      </w:r>
    </w:p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6007CD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42EE739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BC15FB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D6574E" wp14:editId="49E01C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A489D" w14:textId="023215D4" w:rsidR="002E1412" w:rsidRPr="002E3679" w:rsidRDefault="004E4C3A" w:rsidP="004E4C3A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                 </w:t>
                            </w:r>
                            <w:r w:rsidR="009D64E1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comité de compras y contrataciones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574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20A489D" w14:textId="023215D4" w:rsidR="002E1412" w:rsidRPr="002E3679" w:rsidRDefault="004E4C3A" w:rsidP="004E4C3A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                         </w:t>
                      </w:r>
                      <w:r w:rsidR="009D64E1">
                        <w:rPr>
                          <w:rStyle w:val="Style8"/>
                          <w:smallCaps/>
                          <w:lang w:val="es-DO"/>
                        </w:rPr>
                        <w:t xml:space="preserve">         comité de compras y contrataciones </w:t>
                      </w:r>
                    </w:p>
                  </w:txbxContent>
                </v:textbox>
              </v:shape>
            </w:pict>
          </mc:Fallback>
        </mc:AlternateContent>
      </w:r>
    </w:p>
    <w:p w14:paraId="748146F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E8B819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8F64E7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2C632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3F5F449" w14:textId="4DE0CAF4" w:rsidR="007B0E1F" w:rsidRDefault="00E82502" w:rsidP="00346A4D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C03AC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4EDD99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7F884" w14:textId="77777777" w:rsidR="00A47CC7" w:rsidRDefault="00A47CC7" w:rsidP="001007E7">
      <w:pPr>
        <w:spacing w:after="0" w:line="240" w:lineRule="auto"/>
      </w:pPr>
      <w:r>
        <w:separator/>
      </w:r>
    </w:p>
  </w:endnote>
  <w:endnote w:type="continuationSeparator" w:id="0">
    <w:p w14:paraId="42542EF1" w14:textId="77777777" w:rsidR="00A47CC7" w:rsidRDefault="00A47CC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4BAC3BD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5DDDB32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EDA55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24CA0" w14:textId="77777777" w:rsidR="00A47CC7" w:rsidRDefault="00A47CC7" w:rsidP="001007E7">
      <w:pPr>
        <w:spacing w:after="0" w:line="240" w:lineRule="auto"/>
      </w:pPr>
      <w:r>
        <w:separator/>
      </w:r>
    </w:p>
  </w:footnote>
  <w:footnote w:type="continuationSeparator" w:id="0">
    <w:p w14:paraId="0AC91AF5" w14:textId="77777777" w:rsidR="00A47CC7" w:rsidRDefault="00A47CC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94CBA"/>
    <w:rsid w:val="000B0DCD"/>
    <w:rsid w:val="000C1625"/>
    <w:rsid w:val="000D0DC4"/>
    <w:rsid w:val="000E02D9"/>
    <w:rsid w:val="000E6E0C"/>
    <w:rsid w:val="001007E7"/>
    <w:rsid w:val="001020C0"/>
    <w:rsid w:val="001466B0"/>
    <w:rsid w:val="00157600"/>
    <w:rsid w:val="00170EC5"/>
    <w:rsid w:val="00181E8D"/>
    <w:rsid w:val="00194FF2"/>
    <w:rsid w:val="001A019B"/>
    <w:rsid w:val="001A3F92"/>
    <w:rsid w:val="001E5E22"/>
    <w:rsid w:val="001F73A7"/>
    <w:rsid w:val="002009A7"/>
    <w:rsid w:val="00205814"/>
    <w:rsid w:val="00253DBA"/>
    <w:rsid w:val="0026335F"/>
    <w:rsid w:val="00295BD4"/>
    <w:rsid w:val="002D3387"/>
    <w:rsid w:val="002D451D"/>
    <w:rsid w:val="002E1412"/>
    <w:rsid w:val="002E3679"/>
    <w:rsid w:val="00314023"/>
    <w:rsid w:val="00341484"/>
    <w:rsid w:val="00346A4D"/>
    <w:rsid w:val="00392351"/>
    <w:rsid w:val="003A013E"/>
    <w:rsid w:val="003A6141"/>
    <w:rsid w:val="003D0398"/>
    <w:rsid w:val="00404131"/>
    <w:rsid w:val="0042490F"/>
    <w:rsid w:val="004379A6"/>
    <w:rsid w:val="0044234A"/>
    <w:rsid w:val="00456C17"/>
    <w:rsid w:val="00466B9C"/>
    <w:rsid w:val="004811DE"/>
    <w:rsid w:val="004B30DA"/>
    <w:rsid w:val="004C30FF"/>
    <w:rsid w:val="004D45A8"/>
    <w:rsid w:val="004E4C3A"/>
    <w:rsid w:val="00535962"/>
    <w:rsid w:val="00563324"/>
    <w:rsid w:val="00570EC5"/>
    <w:rsid w:val="00611A07"/>
    <w:rsid w:val="0062592A"/>
    <w:rsid w:val="006506D0"/>
    <w:rsid w:val="00651E48"/>
    <w:rsid w:val="00666D56"/>
    <w:rsid w:val="006709BC"/>
    <w:rsid w:val="006E693F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8E30C1"/>
    <w:rsid w:val="008F5B67"/>
    <w:rsid w:val="00966EEE"/>
    <w:rsid w:val="00977C54"/>
    <w:rsid w:val="009D64E1"/>
    <w:rsid w:val="009E7036"/>
    <w:rsid w:val="00A157E1"/>
    <w:rsid w:val="00A16099"/>
    <w:rsid w:val="00A47CC7"/>
    <w:rsid w:val="00A640BD"/>
    <w:rsid w:val="00A641A7"/>
    <w:rsid w:val="00A72F42"/>
    <w:rsid w:val="00AD1D93"/>
    <w:rsid w:val="00AD7919"/>
    <w:rsid w:val="00AF2E6B"/>
    <w:rsid w:val="00B03879"/>
    <w:rsid w:val="00B62EEF"/>
    <w:rsid w:val="00B97B51"/>
    <w:rsid w:val="00BA0007"/>
    <w:rsid w:val="00BB1D79"/>
    <w:rsid w:val="00BC1D0C"/>
    <w:rsid w:val="00BC2248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D057C"/>
    <w:rsid w:val="00CD4408"/>
    <w:rsid w:val="00CE3010"/>
    <w:rsid w:val="00CE67A3"/>
    <w:rsid w:val="00D1201E"/>
    <w:rsid w:val="00D24FA7"/>
    <w:rsid w:val="00D45A3E"/>
    <w:rsid w:val="00D64696"/>
    <w:rsid w:val="00D7710E"/>
    <w:rsid w:val="00D90D49"/>
    <w:rsid w:val="00D9600B"/>
    <w:rsid w:val="00DB72C7"/>
    <w:rsid w:val="00DC5D96"/>
    <w:rsid w:val="00DD34D7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D4A06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;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63AFE9E3-3F19-499F-B49D-E6B2211D18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4695BF-08BA-4221-9C91-5EBF1D5CC322}"/>
</file>

<file path=customXml/itemProps3.xml><?xml version="1.0" encoding="utf-8"?>
<ds:datastoreItem xmlns:ds="http://schemas.openxmlformats.org/officeDocument/2006/customXml" ds:itemID="{D90DD1E2-A78E-4958-A054-16A7C9F16E25}"/>
</file>

<file path=customXml/itemProps4.xml><?xml version="1.0" encoding="utf-8"?>
<ds:datastoreItem xmlns:ds="http://schemas.openxmlformats.org/officeDocument/2006/customXml" ds:itemID="{4940D104-56B0-4992-A8DD-62FCBA1917DC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Laydin Waleska Santana Martinez</cp:lastModifiedBy>
  <cp:revision>27</cp:revision>
  <cp:lastPrinted>2011-03-04T18:48:00Z</cp:lastPrinted>
  <dcterms:created xsi:type="dcterms:W3CDTF">2018-09-25T12:49:00Z</dcterms:created>
  <dcterms:modified xsi:type="dcterms:W3CDTF">2025-02-04T18:47:00Z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