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2D6AC872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50168D"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</w:t>
                                        </w:r>
                                        <w:r w:rsidR="00C20532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50168D">
                                          <w:rPr>
                                            <w:b/>
                                          </w:rPr>
                                          <w:t>27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2D6AC872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50168D">
                                    <w:rPr>
                                      <w:b/>
                                    </w:rPr>
                                    <w:t>D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</w:t>
                                  </w:r>
                                  <w:r w:rsidR="00C20532">
                                    <w:rPr>
                                      <w:b/>
                                    </w:rPr>
                                    <w:t>1</w:t>
                                  </w:r>
                                  <w:r w:rsidR="0050168D">
                                    <w:rPr>
                                      <w:b/>
                                    </w:rPr>
                                    <w:t>27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A6174" w14:textId="77777777" w:rsidR="00C92145" w:rsidRDefault="00C92145" w:rsidP="001007E7">
      <w:pPr>
        <w:spacing w:after="0" w:line="240" w:lineRule="auto"/>
      </w:pPr>
      <w:r>
        <w:separator/>
      </w:r>
    </w:p>
  </w:endnote>
  <w:endnote w:type="continuationSeparator" w:id="0">
    <w:p w14:paraId="04FF8FA7" w14:textId="77777777" w:rsidR="00C92145" w:rsidRDefault="00C9214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96B98" w14:textId="77777777" w:rsidR="00C92145" w:rsidRDefault="00C92145" w:rsidP="001007E7">
      <w:pPr>
        <w:spacing w:after="0" w:line="240" w:lineRule="auto"/>
      </w:pPr>
      <w:r>
        <w:separator/>
      </w:r>
    </w:p>
  </w:footnote>
  <w:footnote w:type="continuationSeparator" w:id="0">
    <w:p w14:paraId="2656FD23" w14:textId="77777777" w:rsidR="00C92145" w:rsidRDefault="00C92145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04E7"/>
    <w:rsid w:val="00034DD9"/>
    <w:rsid w:val="00047E1B"/>
    <w:rsid w:val="00087E54"/>
    <w:rsid w:val="00090E8D"/>
    <w:rsid w:val="00097F09"/>
    <w:rsid w:val="000A5DAC"/>
    <w:rsid w:val="000B3B70"/>
    <w:rsid w:val="000F0ED4"/>
    <w:rsid w:val="000F396E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74649"/>
    <w:rsid w:val="00186B1E"/>
    <w:rsid w:val="00191842"/>
    <w:rsid w:val="00194FF2"/>
    <w:rsid w:val="001B36D3"/>
    <w:rsid w:val="001B48BD"/>
    <w:rsid w:val="001E2590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75C61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4BAE"/>
    <w:rsid w:val="00466B9C"/>
    <w:rsid w:val="004762B3"/>
    <w:rsid w:val="004767CC"/>
    <w:rsid w:val="004C4743"/>
    <w:rsid w:val="0050168D"/>
    <w:rsid w:val="00507707"/>
    <w:rsid w:val="00520FDE"/>
    <w:rsid w:val="0053293F"/>
    <w:rsid w:val="00535962"/>
    <w:rsid w:val="00551CCA"/>
    <w:rsid w:val="005B442B"/>
    <w:rsid w:val="005D6D12"/>
    <w:rsid w:val="005D6FF0"/>
    <w:rsid w:val="00602C05"/>
    <w:rsid w:val="006072CE"/>
    <w:rsid w:val="00611A07"/>
    <w:rsid w:val="006237D0"/>
    <w:rsid w:val="0062592A"/>
    <w:rsid w:val="00627C9C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93BF8"/>
    <w:rsid w:val="006A43C4"/>
    <w:rsid w:val="006C3C74"/>
    <w:rsid w:val="006C68D5"/>
    <w:rsid w:val="006C6F50"/>
    <w:rsid w:val="006F1094"/>
    <w:rsid w:val="007264B2"/>
    <w:rsid w:val="00734013"/>
    <w:rsid w:val="007372FF"/>
    <w:rsid w:val="00751356"/>
    <w:rsid w:val="007563D3"/>
    <w:rsid w:val="00780880"/>
    <w:rsid w:val="007A2DCF"/>
    <w:rsid w:val="007B50F1"/>
    <w:rsid w:val="007B6F6F"/>
    <w:rsid w:val="007D608F"/>
    <w:rsid w:val="007D7B41"/>
    <w:rsid w:val="007E48B9"/>
    <w:rsid w:val="007E6EB6"/>
    <w:rsid w:val="00810515"/>
    <w:rsid w:val="00817081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6773C"/>
    <w:rsid w:val="0088615A"/>
    <w:rsid w:val="00896739"/>
    <w:rsid w:val="008A68D0"/>
    <w:rsid w:val="008B3AE5"/>
    <w:rsid w:val="008C1E5C"/>
    <w:rsid w:val="008C4F34"/>
    <w:rsid w:val="008E7193"/>
    <w:rsid w:val="008F3026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828"/>
    <w:rsid w:val="009C1068"/>
    <w:rsid w:val="009D5986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072F5"/>
    <w:rsid w:val="00B12A3E"/>
    <w:rsid w:val="00B17B86"/>
    <w:rsid w:val="00B420BA"/>
    <w:rsid w:val="00B43FB0"/>
    <w:rsid w:val="00B504FB"/>
    <w:rsid w:val="00B62EEF"/>
    <w:rsid w:val="00B74550"/>
    <w:rsid w:val="00B97B51"/>
    <w:rsid w:val="00BB0E7C"/>
    <w:rsid w:val="00BC1D0C"/>
    <w:rsid w:val="00BC61BD"/>
    <w:rsid w:val="00BC7D10"/>
    <w:rsid w:val="00BE4FB0"/>
    <w:rsid w:val="00BF66CF"/>
    <w:rsid w:val="00C02595"/>
    <w:rsid w:val="00C157C6"/>
    <w:rsid w:val="00C20532"/>
    <w:rsid w:val="00C34339"/>
    <w:rsid w:val="00C37881"/>
    <w:rsid w:val="00C3792D"/>
    <w:rsid w:val="00C465F9"/>
    <w:rsid w:val="00C470D0"/>
    <w:rsid w:val="00C557D6"/>
    <w:rsid w:val="00C60365"/>
    <w:rsid w:val="00C61AF9"/>
    <w:rsid w:val="00C66D08"/>
    <w:rsid w:val="00C92145"/>
    <w:rsid w:val="00C95ADE"/>
    <w:rsid w:val="00CA4661"/>
    <w:rsid w:val="00CB64CA"/>
    <w:rsid w:val="00CE24E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35C6"/>
    <w:rsid w:val="00F25B99"/>
    <w:rsid w:val="00F268B4"/>
    <w:rsid w:val="00F32D93"/>
    <w:rsid w:val="00F4086F"/>
    <w:rsid w:val="00F505C7"/>
    <w:rsid w:val="00F50CCE"/>
    <w:rsid w:val="00F525DE"/>
    <w:rsid w:val="00F53753"/>
    <w:rsid w:val="00F7167E"/>
    <w:rsid w:val="00F7443C"/>
    <w:rsid w:val="00F75AE3"/>
    <w:rsid w:val="00F7704B"/>
    <w:rsid w:val="00F9000F"/>
    <w:rsid w:val="00FB4CA6"/>
    <w:rsid w:val="00FC280C"/>
    <w:rsid w:val="00FC2870"/>
    <w:rsid w:val="00FF200B"/>
    <w:rsid w:val="00FF5EB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41</cp:revision>
  <cp:lastPrinted>2011-03-04T19:05:00Z</cp:lastPrinted>
  <dcterms:created xsi:type="dcterms:W3CDTF">2022-07-26T19:22:00Z</dcterms:created>
  <dcterms:modified xsi:type="dcterms:W3CDTF">2026-10-06T17:57:00Z</dcterms:modified>
</cp:coreProperties>
</file>