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617A4" w14:textId="43109CD0" w:rsidR="00535962" w:rsidRPr="00F7167E" w:rsidRDefault="000153C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067A066" wp14:editId="6F9F54E3">
                <wp:simplePos x="0" y="0"/>
                <wp:positionH relativeFrom="column">
                  <wp:posOffset>3952875</wp:posOffset>
                </wp:positionH>
                <wp:positionV relativeFrom="paragraph">
                  <wp:posOffset>-590550</wp:posOffset>
                </wp:positionV>
                <wp:extent cx="2376170" cy="701040"/>
                <wp:effectExtent l="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61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2069A2" w14:textId="1435BA94" w:rsidR="001466B0" w:rsidRPr="000153C3" w:rsidRDefault="000153C3" w:rsidP="001466B0">
                                    <w:pPr>
                                      <w:jc w:val="center"/>
                                    </w:pPr>
                                    <w:r w:rsidRPr="000153C3">
                                      <w:rPr>
                                        <w:rStyle w:val="Style2"/>
                                        <w:sz w:val="18"/>
                                      </w:rPr>
                                      <w:t>HOSPITAL CENTRAL FFA-DAF-CM-2026-0124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024CF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7A066" id="Group 21" o:spid="_x0000_s1026" style="position:absolute;margin-left:311.25pt;margin-top:-46.5pt;width:187.1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2069A2" w14:textId="1435BA94" w:rsidR="001466B0" w:rsidRPr="000153C3" w:rsidRDefault="000153C3" w:rsidP="001466B0">
                              <w:pPr>
                                <w:jc w:val="center"/>
                              </w:pPr>
                              <w:r w:rsidRPr="000153C3">
                                <w:rPr>
                                  <w:rStyle w:val="Style2"/>
                                  <w:sz w:val="18"/>
                                </w:rPr>
                                <w:t>HOSPITAL CENTRAL FFA-DAF-CM-2026-0124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7024CF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8B13A3" wp14:editId="377D1BC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3A11A4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9F4050" wp14:editId="2CB397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899CB" w14:textId="77777777" w:rsidR="0026335F" w:rsidRPr="0026335F" w:rsidRDefault="009101D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F4050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4A899CB" w14:textId="77777777" w:rsidR="0026335F" w:rsidRPr="0026335F" w:rsidRDefault="009101D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1E1ACC" wp14:editId="11F6C1EE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2CB29C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AF982AB" wp14:editId="6116BCE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4F5D09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7A7551" wp14:editId="6EF3848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35BC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54FD47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313D84" wp14:editId="6F11A33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90B9B" w14:textId="77777777" w:rsidR="002E1412" w:rsidRPr="002E1412" w:rsidRDefault="009101D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95FDF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F3CE3C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AFE3B5" wp14:editId="00BF3F2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FDF9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DFBAE4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E61E3F" wp14:editId="6E232C6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E05C1E" w14:textId="77777777" w:rsidR="002E1412" w:rsidRPr="002E1412" w:rsidRDefault="009101D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59A7D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989D3F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796000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08CD19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551195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345309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166DA22" w14:textId="77777777" w:rsidTr="00E82502">
        <w:trPr>
          <w:cantSplit/>
          <w:trHeight w:val="440"/>
        </w:trPr>
        <w:tc>
          <w:tcPr>
            <w:tcW w:w="9252" w:type="dxa"/>
          </w:tcPr>
          <w:p w14:paraId="1066C38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ABADC0B" w14:textId="77777777" w:rsidTr="00E82502">
        <w:trPr>
          <w:cantSplit/>
          <w:trHeight w:val="440"/>
        </w:trPr>
        <w:tc>
          <w:tcPr>
            <w:tcW w:w="9252" w:type="dxa"/>
          </w:tcPr>
          <w:p w14:paraId="71CB2E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848E6A1" w14:textId="77777777" w:rsidTr="00E82502">
        <w:trPr>
          <w:cantSplit/>
          <w:trHeight w:val="440"/>
        </w:trPr>
        <w:tc>
          <w:tcPr>
            <w:tcW w:w="9252" w:type="dxa"/>
          </w:tcPr>
          <w:p w14:paraId="0D9856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C50CE00" w14:textId="77777777" w:rsidTr="00E82502">
        <w:trPr>
          <w:cantSplit/>
          <w:trHeight w:val="440"/>
        </w:trPr>
        <w:tc>
          <w:tcPr>
            <w:tcW w:w="9252" w:type="dxa"/>
          </w:tcPr>
          <w:p w14:paraId="0FC4648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443C464" w14:textId="77777777" w:rsidTr="00E82502">
        <w:trPr>
          <w:cantSplit/>
          <w:trHeight w:val="440"/>
        </w:trPr>
        <w:tc>
          <w:tcPr>
            <w:tcW w:w="9252" w:type="dxa"/>
          </w:tcPr>
          <w:p w14:paraId="42FBE31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74FBA99" w14:textId="77777777" w:rsidTr="00E82502">
        <w:trPr>
          <w:cantSplit/>
          <w:trHeight w:val="440"/>
        </w:trPr>
        <w:tc>
          <w:tcPr>
            <w:tcW w:w="9252" w:type="dxa"/>
          </w:tcPr>
          <w:p w14:paraId="46D224C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D957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AFA1ED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7D3E6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7D090C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8B66D4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251D6" w14:textId="77777777" w:rsidR="009101DE" w:rsidRDefault="009101DE" w:rsidP="001007E7">
      <w:pPr>
        <w:spacing w:after="0" w:line="240" w:lineRule="auto"/>
      </w:pPr>
      <w:r>
        <w:separator/>
      </w:r>
    </w:p>
  </w:endnote>
  <w:endnote w:type="continuationSeparator" w:id="0">
    <w:p w14:paraId="5E164C78" w14:textId="77777777" w:rsidR="009101DE" w:rsidRDefault="009101D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947D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354A3A7" wp14:editId="6116F23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856284E" wp14:editId="2C551566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8C6A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8C9B00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22B475" wp14:editId="6971D48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C9517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035447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69068C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0FF1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7AEEF9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D29744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B4F33" w14:textId="77777777" w:rsidR="009101DE" w:rsidRDefault="009101DE" w:rsidP="001007E7">
      <w:pPr>
        <w:spacing w:after="0" w:line="240" w:lineRule="auto"/>
      </w:pPr>
      <w:r>
        <w:separator/>
      </w:r>
    </w:p>
  </w:footnote>
  <w:footnote w:type="continuationSeparator" w:id="0">
    <w:p w14:paraId="333392C0" w14:textId="77777777" w:rsidR="009101DE" w:rsidRDefault="009101D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53C3"/>
    <w:rsid w:val="00034DD9"/>
    <w:rsid w:val="00045479"/>
    <w:rsid w:val="0005792C"/>
    <w:rsid w:val="00082573"/>
    <w:rsid w:val="000A28EC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314023"/>
    <w:rsid w:val="00340991"/>
    <w:rsid w:val="00341484"/>
    <w:rsid w:val="00392351"/>
    <w:rsid w:val="003A6141"/>
    <w:rsid w:val="003C0D53"/>
    <w:rsid w:val="00404131"/>
    <w:rsid w:val="0042490F"/>
    <w:rsid w:val="004379A6"/>
    <w:rsid w:val="0044234A"/>
    <w:rsid w:val="00456C17"/>
    <w:rsid w:val="00466B9C"/>
    <w:rsid w:val="004A1EE7"/>
    <w:rsid w:val="004B30DA"/>
    <w:rsid w:val="004D45A8"/>
    <w:rsid w:val="0050170F"/>
    <w:rsid w:val="00535962"/>
    <w:rsid w:val="00553833"/>
    <w:rsid w:val="0056699C"/>
    <w:rsid w:val="005A4883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0A22"/>
    <w:rsid w:val="008C388B"/>
    <w:rsid w:val="008F2950"/>
    <w:rsid w:val="009101DE"/>
    <w:rsid w:val="009257AA"/>
    <w:rsid w:val="00966EEE"/>
    <w:rsid w:val="00977C54"/>
    <w:rsid w:val="00980C41"/>
    <w:rsid w:val="00A16099"/>
    <w:rsid w:val="00A24637"/>
    <w:rsid w:val="00A640BD"/>
    <w:rsid w:val="00A641A7"/>
    <w:rsid w:val="00A72F42"/>
    <w:rsid w:val="00AD7919"/>
    <w:rsid w:val="00AE0C29"/>
    <w:rsid w:val="00AF2E6B"/>
    <w:rsid w:val="00B071D0"/>
    <w:rsid w:val="00B121A1"/>
    <w:rsid w:val="00B44F35"/>
    <w:rsid w:val="00B62EEF"/>
    <w:rsid w:val="00B6414F"/>
    <w:rsid w:val="00B9784A"/>
    <w:rsid w:val="00B97B51"/>
    <w:rsid w:val="00BA0007"/>
    <w:rsid w:val="00BB1D79"/>
    <w:rsid w:val="00BC1D0C"/>
    <w:rsid w:val="00BC61BD"/>
    <w:rsid w:val="00BD1586"/>
    <w:rsid w:val="00BF0558"/>
    <w:rsid w:val="00C078CB"/>
    <w:rsid w:val="00C22DBE"/>
    <w:rsid w:val="00C5078F"/>
    <w:rsid w:val="00C66D08"/>
    <w:rsid w:val="00C7470C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45A3E"/>
    <w:rsid w:val="00D618F5"/>
    <w:rsid w:val="00D64696"/>
    <w:rsid w:val="00D7710E"/>
    <w:rsid w:val="00D90D49"/>
    <w:rsid w:val="00D94273"/>
    <w:rsid w:val="00D9600B"/>
    <w:rsid w:val="00DB13DB"/>
    <w:rsid w:val="00DC5D96"/>
    <w:rsid w:val="00DD4F3E"/>
    <w:rsid w:val="00E13E55"/>
    <w:rsid w:val="00E501FA"/>
    <w:rsid w:val="00E82502"/>
    <w:rsid w:val="00EA659A"/>
    <w:rsid w:val="00EA6B34"/>
    <w:rsid w:val="00EA7406"/>
    <w:rsid w:val="00EB6378"/>
    <w:rsid w:val="00EE1E7B"/>
    <w:rsid w:val="00F225BF"/>
    <w:rsid w:val="00F316BB"/>
    <w:rsid w:val="00F53753"/>
    <w:rsid w:val="00F574DA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DE541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D902E-705A-430D-ADE8-631B91938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19</cp:revision>
  <cp:lastPrinted>2011-03-04T18:48:00Z</cp:lastPrinted>
  <dcterms:created xsi:type="dcterms:W3CDTF">2023-02-26T17:21:00Z</dcterms:created>
  <dcterms:modified xsi:type="dcterms:W3CDTF">2026-10-08T13:55:00Z</dcterms:modified>
</cp:coreProperties>
</file>