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3B472" w14:textId="77777777" w:rsidR="00535962" w:rsidRPr="00F7167E" w:rsidRDefault="00903D58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C21CFB" wp14:editId="69DE9349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C77EB2" w14:textId="77777777" w:rsidR="002E1412" w:rsidRPr="002E1412" w:rsidRDefault="00D2149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1AC54A03" wp14:editId="1DB51D8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83B5023" wp14:editId="267E251C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90F18F6" w14:textId="26E36176" w:rsidR="00957FDA" w:rsidRPr="00535962" w:rsidRDefault="00261574" w:rsidP="00261574">
                                    <w:r w:rsidRPr="00261574">
                                      <w:rPr>
                                        <w:lang w:val="en-US"/>
                                      </w:rPr>
                                      <w:t>HOSPITAL CENTRAL F</w:t>
                                    </w:r>
                                    <w:r w:rsidRPr="00261574">
                                      <w:rPr>
                                        <w:lang w:val="en-US"/>
                                      </w:rPr>
                                      <w:t>FA-DAF-CM-2026-0124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7E85D6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B5023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90F18F6" w14:textId="26E36176" w:rsidR="00957FDA" w:rsidRPr="00535962" w:rsidRDefault="00261574" w:rsidP="00261574">
                              <w:r w:rsidRPr="00261574">
                                <w:rPr>
                                  <w:lang w:val="en-US"/>
                                </w:rPr>
                                <w:t>HOSPITAL CENTRAL F</w:t>
                              </w:r>
                              <w:r w:rsidRPr="00261574">
                                <w:rPr>
                                  <w:lang w:val="en-US"/>
                                </w:rPr>
                                <w:t>FA-DAF-CM-2026-0124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57E85D6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626735" wp14:editId="6A1E336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9269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A68D0C" wp14:editId="477DD9A7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7016FFC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26921AD" wp14:editId="663D9EAC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38E604A" w14:textId="77777777" w:rsidR="00535962" w:rsidRPr="00535962" w:rsidRDefault="00903D58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13C2C5" wp14:editId="0B23D703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A9D532" w14:textId="77777777" w:rsidR="00F7443C" w:rsidRPr="004767CC" w:rsidRDefault="00D2149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FC4097" wp14:editId="0046CB08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E6F1E4" w14:textId="77777777" w:rsidR="0026335F" w:rsidRPr="0026335F" w:rsidRDefault="00D2149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58447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810DFDC" w14:textId="77777777" w:rsidR="00535962" w:rsidRDefault="00903D58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E7B438" wp14:editId="71F998AA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8B56D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A68C0C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67A8D8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FB7910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044202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093156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5A9971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172D4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231768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E9D028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8775EB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B86DB2C" w14:textId="77777777" w:rsidTr="00A24343">
        <w:trPr>
          <w:trHeight w:val="457"/>
          <w:jc w:val="center"/>
        </w:trPr>
        <w:tc>
          <w:tcPr>
            <w:tcW w:w="849" w:type="dxa"/>
          </w:tcPr>
          <w:p w14:paraId="6694E4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905C537" w14:textId="77777777" w:rsidR="0037246F" w:rsidRDefault="0037246F" w:rsidP="00BB657B">
            <w:pPr>
              <w:spacing w:after="0" w:line="240" w:lineRule="auto"/>
            </w:pPr>
          </w:p>
          <w:p w14:paraId="6D6BB7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7A17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F647D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92F70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BF523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6544FD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373238E" w14:textId="77777777" w:rsidTr="00A24343">
        <w:trPr>
          <w:trHeight w:val="477"/>
          <w:jc w:val="center"/>
        </w:trPr>
        <w:tc>
          <w:tcPr>
            <w:tcW w:w="849" w:type="dxa"/>
          </w:tcPr>
          <w:p w14:paraId="4F92DD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0384E03" w14:textId="77777777" w:rsidR="0037246F" w:rsidRDefault="0037246F" w:rsidP="00BB657B">
            <w:pPr>
              <w:spacing w:after="0" w:line="240" w:lineRule="auto"/>
            </w:pPr>
          </w:p>
          <w:p w14:paraId="1B15AB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968A7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DB94F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8EE01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DCE83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68B276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C37B9CE" w14:textId="77777777" w:rsidTr="00A24343">
        <w:trPr>
          <w:trHeight w:val="477"/>
          <w:jc w:val="center"/>
        </w:trPr>
        <w:tc>
          <w:tcPr>
            <w:tcW w:w="849" w:type="dxa"/>
          </w:tcPr>
          <w:p w14:paraId="232804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1521286" w14:textId="77777777" w:rsidR="0037246F" w:rsidRDefault="0037246F" w:rsidP="00BB657B">
            <w:pPr>
              <w:spacing w:after="0" w:line="240" w:lineRule="auto"/>
            </w:pPr>
          </w:p>
          <w:p w14:paraId="549D86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A3920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8FE4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72D73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5BCD9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8F28DD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FD93AB1" w14:textId="77777777" w:rsidTr="00A24343">
        <w:trPr>
          <w:trHeight w:val="477"/>
          <w:jc w:val="center"/>
        </w:trPr>
        <w:tc>
          <w:tcPr>
            <w:tcW w:w="849" w:type="dxa"/>
          </w:tcPr>
          <w:p w14:paraId="30E012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F22D8BF" w14:textId="77777777" w:rsidR="0037246F" w:rsidRDefault="0037246F" w:rsidP="00BB657B">
            <w:pPr>
              <w:spacing w:after="0" w:line="240" w:lineRule="auto"/>
            </w:pPr>
          </w:p>
          <w:p w14:paraId="16E1C97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F9B4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C8B217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08FE6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B7F9B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8DCC0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A23A084" w14:textId="77777777" w:rsidTr="00A24343">
        <w:trPr>
          <w:trHeight w:val="477"/>
          <w:jc w:val="center"/>
        </w:trPr>
        <w:tc>
          <w:tcPr>
            <w:tcW w:w="849" w:type="dxa"/>
          </w:tcPr>
          <w:p w14:paraId="3BAD6A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6CD0E97" w14:textId="77777777" w:rsidR="0037246F" w:rsidRDefault="0037246F" w:rsidP="00BB657B">
            <w:pPr>
              <w:spacing w:after="0" w:line="240" w:lineRule="auto"/>
            </w:pPr>
          </w:p>
          <w:p w14:paraId="03B57C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48310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320F5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27B19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7881D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BD65FB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56AD46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3D1AD0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DE81E3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CDD008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E632937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D310CD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DC6FA4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57C9C5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887472C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62B58F" wp14:editId="58DBF5E8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D7A98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A746E" w14:textId="77777777" w:rsidR="00D21493" w:rsidRDefault="00D21493" w:rsidP="001007E7">
      <w:pPr>
        <w:spacing w:after="0" w:line="240" w:lineRule="auto"/>
      </w:pPr>
      <w:r>
        <w:separator/>
      </w:r>
    </w:p>
  </w:endnote>
  <w:endnote w:type="continuationSeparator" w:id="0">
    <w:p w14:paraId="52484776" w14:textId="77777777" w:rsidR="00D21493" w:rsidRDefault="00D2149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00F0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027A009" wp14:editId="0B333CB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FD087F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A3BCC13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310C9D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DBCBEF8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ACB183" wp14:editId="4722DAE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8A432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CF70A62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1F3599AE" wp14:editId="66556B0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C5626B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2ED5F" w14:textId="77777777" w:rsidR="00D21493" w:rsidRDefault="00D21493" w:rsidP="001007E7">
      <w:pPr>
        <w:spacing w:after="0" w:line="240" w:lineRule="auto"/>
      </w:pPr>
      <w:r>
        <w:separator/>
      </w:r>
    </w:p>
  </w:footnote>
  <w:footnote w:type="continuationSeparator" w:id="0">
    <w:p w14:paraId="63F67C6F" w14:textId="77777777" w:rsidR="00D21493" w:rsidRDefault="00D21493" w:rsidP="001007E7">
      <w:pPr>
        <w:spacing w:after="0" w:line="240" w:lineRule="auto"/>
      </w:pPr>
      <w:r>
        <w:continuationSeparator/>
      </w:r>
    </w:p>
  </w:footnote>
  <w:footnote w:id="1">
    <w:p w14:paraId="75F88618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A3D45A5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45585"/>
    <w:rsid w:val="000A28EC"/>
    <w:rsid w:val="000F7C12"/>
    <w:rsid w:val="001007E7"/>
    <w:rsid w:val="001020C0"/>
    <w:rsid w:val="00123B8D"/>
    <w:rsid w:val="00157600"/>
    <w:rsid w:val="00167535"/>
    <w:rsid w:val="00170EC5"/>
    <w:rsid w:val="00194FF2"/>
    <w:rsid w:val="001F73A7"/>
    <w:rsid w:val="00200073"/>
    <w:rsid w:val="0023657A"/>
    <w:rsid w:val="00253DBA"/>
    <w:rsid w:val="00261574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28CA"/>
    <w:rsid w:val="00466B9C"/>
    <w:rsid w:val="004767CC"/>
    <w:rsid w:val="0049643D"/>
    <w:rsid w:val="004C4743"/>
    <w:rsid w:val="004E4F9F"/>
    <w:rsid w:val="004F2BF7"/>
    <w:rsid w:val="00514A7F"/>
    <w:rsid w:val="00535962"/>
    <w:rsid w:val="00561A8D"/>
    <w:rsid w:val="0058447D"/>
    <w:rsid w:val="005B442B"/>
    <w:rsid w:val="005D0D63"/>
    <w:rsid w:val="00611A07"/>
    <w:rsid w:val="0062592A"/>
    <w:rsid w:val="006506D0"/>
    <w:rsid w:val="00651E48"/>
    <w:rsid w:val="006709BC"/>
    <w:rsid w:val="006D629F"/>
    <w:rsid w:val="0076301A"/>
    <w:rsid w:val="00780880"/>
    <w:rsid w:val="007B4164"/>
    <w:rsid w:val="007B6F6F"/>
    <w:rsid w:val="007F7BB9"/>
    <w:rsid w:val="00810515"/>
    <w:rsid w:val="0083342F"/>
    <w:rsid w:val="00854B4F"/>
    <w:rsid w:val="00862A19"/>
    <w:rsid w:val="008718E8"/>
    <w:rsid w:val="008B3AE5"/>
    <w:rsid w:val="009002B4"/>
    <w:rsid w:val="009005C3"/>
    <w:rsid w:val="00903D58"/>
    <w:rsid w:val="009368F4"/>
    <w:rsid w:val="00957FDA"/>
    <w:rsid w:val="009773D3"/>
    <w:rsid w:val="009A2AEC"/>
    <w:rsid w:val="009B0931"/>
    <w:rsid w:val="009E0472"/>
    <w:rsid w:val="00A16099"/>
    <w:rsid w:val="00A23002"/>
    <w:rsid w:val="00A24343"/>
    <w:rsid w:val="00A640BD"/>
    <w:rsid w:val="00AA31DB"/>
    <w:rsid w:val="00AB4966"/>
    <w:rsid w:val="00AC7631"/>
    <w:rsid w:val="00AD7919"/>
    <w:rsid w:val="00AF0D2F"/>
    <w:rsid w:val="00AF4A4D"/>
    <w:rsid w:val="00B3101F"/>
    <w:rsid w:val="00B420BA"/>
    <w:rsid w:val="00B61D08"/>
    <w:rsid w:val="00B62EEF"/>
    <w:rsid w:val="00B67359"/>
    <w:rsid w:val="00B82170"/>
    <w:rsid w:val="00B9237C"/>
    <w:rsid w:val="00B97B51"/>
    <w:rsid w:val="00BC1D0C"/>
    <w:rsid w:val="00BC61BD"/>
    <w:rsid w:val="00BE4FB0"/>
    <w:rsid w:val="00BF1AD5"/>
    <w:rsid w:val="00C015D0"/>
    <w:rsid w:val="00C0432F"/>
    <w:rsid w:val="00C66D08"/>
    <w:rsid w:val="00CA4661"/>
    <w:rsid w:val="00CE67A3"/>
    <w:rsid w:val="00D03111"/>
    <w:rsid w:val="00D21493"/>
    <w:rsid w:val="00D24FA7"/>
    <w:rsid w:val="00D64696"/>
    <w:rsid w:val="00D80CDE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B51AC"/>
    <w:rsid w:val="00ED4C93"/>
    <w:rsid w:val="00ED5BFD"/>
    <w:rsid w:val="00F116C5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2CED5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0571B-AA81-4147-8DC8-DA6A2DB07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Direccion de Compras</cp:lastModifiedBy>
  <cp:revision>2</cp:revision>
  <cp:lastPrinted>2011-03-04T18:27:00Z</cp:lastPrinted>
  <dcterms:created xsi:type="dcterms:W3CDTF">2026-10-08T13:54:00Z</dcterms:created>
  <dcterms:modified xsi:type="dcterms:W3CDTF">2026-10-08T13:54:00Z</dcterms:modified>
</cp:coreProperties>
</file>