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35962" w:rsidRPr="00F7167E" w:rsidRDefault="00C8794D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CA4BB75" wp14:editId="16B83985">
                <wp:simplePos x="0" y="0"/>
                <wp:positionH relativeFrom="column">
                  <wp:posOffset>4181475</wp:posOffset>
                </wp:positionH>
                <wp:positionV relativeFrom="paragraph">
                  <wp:posOffset>-457200</wp:posOffset>
                </wp:positionV>
                <wp:extent cx="1914127" cy="924313"/>
                <wp:effectExtent l="0" t="0" r="10160" b="2857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4127" cy="924313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37" cy="713"/>
                            <a:chOff x="9151" y="720"/>
                            <a:chExt cx="2029" cy="663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71" y="1124"/>
                              <a:ext cx="2009" cy="259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F3F24" w:rsidRPr="004E3482" w:rsidRDefault="009D4E7C" w:rsidP="001466B0">
                                <w:pPr>
                                  <w:jc w:val="center"/>
                                  <w:rPr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t>MINPRE-DAF-CM-202</w:t>
                                </w:r>
                                <w:r w:rsidR="00CD4E48"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t>6</w:t>
                                </w:r>
                                <w:r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t>-00</w:t>
                                </w:r>
                                <w:r w:rsidR="00BB072A"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t>3</w:t>
                                </w:r>
                                <w:r w:rsidR="00CD4E48">
                                  <w:rPr>
                                    <w:rStyle w:val="Style2"/>
                                    <w:sz w:val="20"/>
                                    <w:szCs w:val="20"/>
                                  </w:rPr>
                                  <w:t>9</w:t>
                                </w: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F3F24" w:rsidRPr="00535962" w:rsidRDefault="005F3F24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A4BB75" id="Group 21" o:spid="_x0000_s1026" style="position:absolute;margin-left:329.25pt;margin-top:-36pt;width:150.7pt;height:72.8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37;height:713" coordorigin="9151,720" coordsize="2029,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71;top:1124;width:2009;height:25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p w:rsidR="005F3F24" w:rsidRPr="004E3482" w:rsidRDefault="009D4E7C" w:rsidP="001466B0">
                          <w:pPr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rStyle w:val="Style2"/>
                              <w:sz w:val="20"/>
                              <w:szCs w:val="20"/>
                            </w:rPr>
                            <w:t>MINPRE-DAF-CM-202</w:t>
                          </w:r>
                          <w:r w:rsidR="00CD4E48">
                            <w:rPr>
                              <w:rStyle w:val="Style2"/>
                              <w:sz w:val="20"/>
                              <w:szCs w:val="20"/>
                            </w:rPr>
                            <w:t>6</w:t>
                          </w:r>
                          <w:r>
                            <w:rPr>
                              <w:rStyle w:val="Style2"/>
                              <w:sz w:val="20"/>
                              <w:szCs w:val="20"/>
                            </w:rPr>
                            <w:t>-00</w:t>
                          </w:r>
                          <w:r w:rsidR="00BB072A">
                            <w:rPr>
                              <w:rStyle w:val="Style2"/>
                              <w:sz w:val="20"/>
                              <w:szCs w:val="20"/>
                            </w:rPr>
                            <w:t>3</w:t>
                          </w:r>
                          <w:r w:rsidR="00CD4E48">
                            <w:rPr>
                              <w:rStyle w:val="Style2"/>
                              <w:sz w:val="20"/>
                              <w:szCs w:val="20"/>
                            </w:rPr>
                            <w:t>9</w:t>
                          </w:r>
                        </w:p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:rsidR="005F3F24" w:rsidRPr="00535962" w:rsidRDefault="005F3F24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7C71D3">
        <w:rPr>
          <w:noProof/>
          <w:lang w:val="es-DO" w:eastAsia="es-DO"/>
        </w:rPr>
        <w:drawing>
          <wp:inline distT="0" distB="0" distL="0" distR="0">
            <wp:extent cx="805778" cy="5400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MP-Logo-V1 (2)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778" cy="54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A01DC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2B14717" wp14:editId="6600EE6E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3F24" w:rsidRPr="00D7710E" w:rsidRDefault="005F3F24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B14717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Cz+3sy4AAAAAoB&#10;AAAPAAAAAAAAAAAAAAAAAAoFAABkcnMvZG93bnJldi54bWxQSwUGAAAAAAQABADzAAAAFwYAAAAA&#10;" filled="f" stroked="f">
                <v:textbox inset="0,0,0,0">
                  <w:txbxContent>
                    <w:p w:rsidR="005F3F24" w:rsidRPr="00D7710E" w:rsidRDefault="005F3F24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1466B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4CC7F131" wp14:editId="2D7CBF9E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5962" w:rsidRPr="00535962" w:rsidRDefault="00535962" w:rsidP="00535962"/>
    <w:p w:rsidR="00535962" w:rsidRDefault="00FA01DC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91440</wp:posOffset>
                </wp:positionV>
                <wp:extent cx="1061720" cy="252095"/>
                <wp:effectExtent l="0" t="0" r="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3F24" w:rsidRPr="0026335F" w:rsidRDefault="005F3F24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B571E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571EE"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B571E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020DB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571E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B571EE"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E006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E006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E006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F80ADC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E006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margin-left:32.4pt;margin-top:7.2pt;width:83.6pt;height:19.85pt;z-index:2516869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" filled="f" stroked="f">
                <v:textbox>
                  <w:txbxContent>
                    <w:p w:rsidR="005F3F24" w:rsidRPr="0026335F" w:rsidRDefault="005F3F24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B571E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="00B571EE"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B571E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020DB7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571E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="00B571EE"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E006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E006D0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E006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F80ADC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E006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3F24" w:rsidRPr="002E1412" w:rsidRDefault="00166F9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F3F24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MINISTERIO DE LA PRESIDENCIA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3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" stroked="f">
                <v:textbox>
                  <w:txbxContent>
                    <w:p w:rsidR="005F3F24" w:rsidRPr="002E1412" w:rsidRDefault="00166F9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F3F24">
                            <w:rPr>
                              <w:rStyle w:val="Style6"/>
                              <w:sz w:val="24"/>
                              <w:szCs w:val="24"/>
                            </w:rPr>
                            <w:t>MINISTERIO DE LA PRESIDENCIA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3F24" w:rsidRPr="00E82502" w:rsidRDefault="005F3F24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" stroked="f">
                <v:textbox>
                  <w:txbxContent>
                    <w:p w:rsidR="005F3F24" w:rsidRPr="00E82502" w:rsidRDefault="005F3F24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F3F24" w:rsidRPr="002E1412" w:rsidRDefault="00166F98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5F3F24">
                                  <w:rPr>
                                    <w:rStyle w:val="Style8"/>
                                    <w:smallCaps/>
                                  </w:rPr>
                                  <w:t>DIRECCIÓN ADMINISTRATIVA Y FINANCIERA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35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Nzv&#10;R6CFAgAAFwUAAA4AAAAAAAAAAAAAAAAALgIAAGRycy9lMm9Eb2MueG1sUEsBAi0AFAAGAAgAAAAh&#10;AC87kyfdAAAACAEAAA8AAAAAAAAAAAAAAAAA3wQAAGRycy9kb3ducmV2LnhtbFBLBQYAAAAABAAE&#10;APMAAADpBQAAAAA=&#10;" stroked="f">
                <v:textbox>
                  <w:txbxContent>
                    <w:p w:rsidR="005F3F24" w:rsidRPr="002E1412" w:rsidRDefault="00166F98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5F3F24">
                            <w:rPr>
                              <w:rStyle w:val="Style8"/>
                              <w:smallCaps/>
                            </w:rPr>
                            <w:t>DIRECCIÓN ADMINISTRATIVA Y FINANCIERA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tbl>
      <w:tblPr>
        <w:tblpPr w:leftFromText="141" w:rightFromText="141" w:vertAnchor="text" w:horzAnchor="margin" w:tblpY="110"/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0"/>
        <w:gridCol w:w="5490"/>
        <w:gridCol w:w="270"/>
      </w:tblGrid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single" w:sz="4" w:space="0" w:color="auto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>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bookmarkStart w:id="0" w:name="_GoBack"/>
            <w:bookmarkEnd w:id="0"/>
          </w:p>
        </w:tc>
        <w:tc>
          <w:tcPr>
            <w:tcW w:w="270" w:type="dxa"/>
            <w:tcBorders>
              <w:left w:val="nil"/>
              <w:bottom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single" w:sz="4" w:space="0" w:color="auto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single" w:sz="4" w:space="0" w:color="auto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single" w:sz="4" w:space="0" w:color="auto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single" w:sz="4" w:space="0" w:color="auto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8910" w:type="dxa"/>
            <w:gridSpan w:val="2"/>
            <w:tcBorders>
              <w:bottom w:val="nil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3420" w:type="dxa"/>
            <w:tcBorders>
              <w:top w:val="nil"/>
              <w:bottom w:val="nil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Nombre: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3420" w:type="dxa"/>
            <w:tcBorders>
              <w:top w:val="nil"/>
              <w:bottom w:val="nil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Dirección: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3420" w:type="dxa"/>
            <w:tcBorders>
              <w:top w:val="nil"/>
              <w:bottom w:val="nil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>:</w:t>
            </w:r>
          </w:p>
        </w:tc>
        <w:tc>
          <w:tcPr>
            <w:tcW w:w="5490" w:type="dxa"/>
            <w:tcBorders>
              <w:left w:val="nil"/>
              <w:bottom w:val="single" w:sz="4" w:space="0" w:color="auto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rPr>
                <w:spacing w:val="-2"/>
                <w:sz w:val="22"/>
                <w:szCs w:val="22"/>
                <w:lang w:val="es-DO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rPr>
                <w:spacing w:val="-2"/>
                <w:sz w:val="22"/>
                <w:szCs w:val="22"/>
                <w:lang w:val="es-DO"/>
              </w:rPr>
            </w:pPr>
          </w:p>
        </w:tc>
      </w:tr>
      <w:tr w:rsidR="00020DB7" w:rsidRPr="00E82502" w:rsidTr="00020DB7">
        <w:trPr>
          <w:cantSplit/>
          <w:trHeight w:val="440"/>
        </w:trPr>
        <w:tc>
          <w:tcPr>
            <w:tcW w:w="3420" w:type="dxa"/>
            <w:tcBorders>
              <w:top w:val="nil"/>
              <w:right w:val="nil"/>
            </w:tcBorders>
          </w:tcPr>
          <w:p w:rsidR="00020DB7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Dirección de correo electrónico:</w:t>
            </w:r>
          </w:p>
        </w:tc>
        <w:tc>
          <w:tcPr>
            <w:tcW w:w="5490" w:type="dxa"/>
            <w:tcBorders>
              <w:left w:val="nil"/>
              <w:righ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  <w:tc>
          <w:tcPr>
            <w:tcW w:w="270" w:type="dxa"/>
            <w:tcBorders>
              <w:top w:val="nil"/>
              <w:left w:val="nil"/>
            </w:tcBorders>
          </w:tcPr>
          <w:p w:rsidR="00020DB7" w:rsidRPr="00E82502" w:rsidRDefault="00020DB7" w:rsidP="00020DB7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</w:p>
        </w:tc>
      </w:tr>
    </w:tbl>
    <w:p w:rsidR="00EE1E7B" w:rsidRPr="00E82502" w:rsidRDefault="00EE1E7B" w:rsidP="00020DB7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2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6F98" w:rsidRDefault="00166F98" w:rsidP="001007E7">
      <w:pPr>
        <w:spacing w:after="0" w:line="240" w:lineRule="auto"/>
      </w:pPr>
      <w:r>
        <w:separator/>
      </w:r>
    </w:p>
  </w:endnote>
  <w:endnote w:type="continuationSeparator" w:id="0">
    <w:p w:rsidR="00166F98" w:rsidRDefault="00166F98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3F24" w:rsidRDefault="005F3F24">
    <w:pPr>
      <w:pStyle w:val="Footer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3F24" w:rsidRPr="008C388B" w:rsidRDefault="005F3F2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:rsidR="005F3F24" w:rsidRPr="008C388B" w:rsidRDefault="005F3F2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6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    <v:textbox inset="0,0,0,0">
                <w:txbxContent>
                  <w:p w:rsidR="005F3F24" w:rsidRPr="008C388B" w:rsidRDefault="005F3F2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:rsidR="005F3F24" w:rsidRPr="008C388B" w:rsidRDefault="005F3F2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>Original 1 – Expediente de Compras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5F3F24" w:rsidRPr="008C388B" w:rsidRDefault="005F3F2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7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    <v:textbox inset="0,0,0,0">
                <w:txbxContent>
                  <w:p w:rsidR="005F3F24" w:rsidRPr="008C388B" w:rsidRDefault="005F3F24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:rsidR="005F3F24" w:rsidRDefault="005F3F24">
    <w:pPr>
      <w:pStyle w:val="Footer"/>
      <w:rPr>
        <w:rFonts w:ascii="Arial Narrow" w:hAnsi="Arial Narrow"/>
        <w:sz w:val="12"/>
      </w:rPr>
    </w:pPr>
  </w:p>
  <w:p w:rsidR="005F3F24" w:rsidRDefault="005F3F24">
    <w:pPr>
      <w:pStyle w:val="Footer"/>
      <w:rPr>
        <w:rFonts w:ascii="Arial Narrow" w:hAnsi="Arial Narrow"/>
        <w:sz w:val="12"/>
      </w:rPr>
    </w:pPr>
  </w:p>
  <w:p w:rsidR="005F3F24" w:rsidRDefault="005F3F24">
    <w:pPr>
      <w:pStyle w:val="Footer"/>
      <w:rPr>
        <w:rFonts w:ascii="Arial Narrow" w:hAnsi="Arial Narrow"/>
        <w:sz w:val="12"/>
      </w:rPr>
    </w:pPr>
  </w:p>
  <w:p w:rsidR="005F3F24" w:rsidRDefault="005F3F24" w:rsidP="00B97B51">
    <w:pPr>
      <w:pStyle w:val="Footer"/>
      <w:rPr>
        <w:rFonts w:ascii="Arial Narrow" w:hAnsi="Arial Narrow"/>
        <w:sz w:val="12"/>
      </w:rPr>
    </w:pPr>
  </w:p>
  <w:p w:rsidR="005F3F24" w:rsidRDefault="005F3F24" w:rsidP="00B97B51">
    <w:pPr>
      <w:pStyle w:val="Footer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6F98" w:rsidRDefault="00166F98" w:rsidP="001007E7">
      <w:pPr>
        <w:spacing w:after="0" w:line="240" w:lineRule="auto"/>
      </w:pPr>
      <w:r>
        <w:separator/>
      </w:r>
    </w:p>
  </w:footnote>
  <w:footnote w:type="continuationSeparator" w:id="0">
    <w:p w:rsidR="00166F98" w:rsidRDefault="00166F98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176A"/>
    <w:rsid w:val="00010160"/>
    <w:rsid w:val="00020DB7"/>
    <w:rsid w:val="00034DD9"/>
    <w:rsid w:val="00045479"/>
    <w:rsid w:val="0005792C"/>
    <w:rsid w:val="00077BAD"/>
    <w:rsid w:val="00094A91"/>
    <w:rsid w:val="000A620A"/>
    <w:rsid w:val="000B0DCD"/>
    <w:rsid w:val="000C3CD6"/>
    <w:rsid w:val="000E02D9"/>
    <w:rsid w:val="000F7005"/>
    <w:rsid w:val="001007E7"/>
    <w:rsid w:val="001020C0"/>
    <w:rsid w:val="00102163"/>
    <w:rsid w:val="001254C8"/>
    <w:rsid w:val="00132083"/>
    <w:rsid w:val="001466B0"/>
    <w:rsid w:val="00151F0E"/>
    <w:rsid w:val="00154D69"/>
    <w:rsid w:val="00155125"/>
    <w:rsid w:val="00157600"/>
    <w:rsid w:val="00166F98"/>
    <w:rsid w:val="001709AE"/>
    <w:rsid w:val="00170EC5"/>
    <w:rsid w:val="001720BF"/>
    <w:rsid w:val="00181E8D"/>
    <w:rsid w:val="001928C0"/>
    <w:rsid w:val="00194FF2"/>
    <w:rsid w:val="001A3F92"/>
    <w:rsid w:val="001B11B2"/>
    <w:rsid w:val="001B33E8"/>
    <w:rsid w:val="001C339C"/>
    <w:rsid w:val="001D7DD6"/>
    <w:rsid w:val="001E05A8"/>
    <w:rsid w:val="001E32CB"/>
    <w:rsid w:val="001E52F7"/>
    <w:rsid w:val="001F06B9"/>
    <w:rsid w:val="001F73A7"/>
    <w:rsid w:val="002009A7"/>
    <w:rsid w:val="00200A88"/>
    <w:rsid w:val="00201909"/>
    <w:rsid w:val="0023248E"/>
    <w:rsid w:val="00232F21"/>
    <w:rsid w:val="00233213"/>
    <w:rsid w:val="002359C4"/>
    <w:rsid w:val="00240340"/>
    <w:rsid w:val="00251F44"/>
    <w:rsid w:val="00253DBA"/>
    <w:rsid w:val="0026335F"/>
    <w:rsid w:val="00270844"/>
    <w:rsid w:val="00287690"/>
    <w:rsid w:val="002935AD"/>
    <w:rsid w:val="00295BD4"/>
    <w:rsid w:val="002B4A08"/>
    <w:rsid w:val="002C56D2"/>
    <w:rsid w:val="002D451D"/>
    <w:rsid w:val="002D7952"/>
    <w:rsid w:val="002D79EE"/>
    <w:rsid w:val="002E0F91"/>
    <w:rsid w:val="002E1412"/>
    <w:rsid w:val="002E66C8"/>
    <w:rsid w:val="003075EC"/>
    <w:rsid w:val="003131FD"/>
    <w:rsid w:val="00314023"/>
    <w:rsid w:val="00341484"/>
    <w:rsid w:val="00346B28"/>
    <w:rsid w:val="00354BF8"/>
    <w:rsid w:val="00361750"/>
    <w:rsid w:val="00392351"/>
    <w:rsid w:val="00395038"/>
    <w:rsid w:val="003A6141"/>
    <w:rsid w:val="003A6B2C"/>
    <w:rsid w:val="003B664C"/>
    <w:rsid w:val="003F2A8B"/>
    <w:rsid w:val="003F7BCC"/>
    <w:rsid w:val="00404131"/>
    <w:rsid w:val="00413DB0"/>
    <w:rsid w:val="004213A4"/>
    <w:rsid w:val="0042490F"/>
    <w:rsid w:val="004271B9"/>
    <w:rsid w:val="004379A6"/>
    <w:rsid w:val="00440EA1"/>
    <w:rsid w:val="0044234A"/>
    <w:rsid w:val="00456C17"/>
    <w:rsid w:val="0045781A"/>
    <w:rsid w:val="00466B9C"/>
    <w:rsid w:val="00481616"/>
    <w:rsid w:val="00483B35"/>
    <w:rsid w:val="00491C02"/>
    <w:rsid w:val="004B30DA"/>
    <w:rsid w:val="004B3E09"/>
    <w:rsid w:val="004C1B71"/>
    <w:rsid w:val="004D0930"/>
    <w:rsid w:val="004D0AB5"/>
    <w:rsid w:val="004D45A8"/>
    <w:rsid w:val="004D46BF"/>
    <w:rsid w:val="004E3482"/>
    <w:rsid w:val="00511C76"/>
    <w:rsid w:val="005155F5"/>
    <w:rsid w:val="00535962"/>
    <w:rsid w:val="005519B6"/>
    <w:rsid w:val="0056399C"/>
    <w:rsid w:val="005712C2"/>
    <w:rsid w:val="005720A1"/>
    <w:rsid w:val="00573C2F"/>
    <w:rsid w:val="005C1660"/>
    <w:rsid w:val="005E238C"/>
    <w:rsid w:val="005E6531"/>
    <w:rsid w:val="005F1BEB"/>
    <w:rsid w:val="005F3F24"/>
    <w:rsid w:val="00611A07"/>
    <w:rsid w:val="0062592A"/>
    <w:rsid w:val="006506D0"/>
    <w:rsid w:val="00651E48"/>
    <w:rsid w:val="00666D56"/>
    <w:rsid w:val="006709BC"/>
    <w:rsid w:val="00676869"/>
    <w:rsid w:val="006A377A"/>
    <w:rsid w:val="006D4436"/>
    <w:rsid w:val="006F567F"/>
    <w:rsid w:val="00704F29"/>
    <w:rsid w:val="007219C4"/>
    <w:rsid w:val="00725091"/>
    <w:rsid w:val="00733ED5"/>
    <w:rsid w:val="00780880"/>
    <w:rsid w:val="00784B95"/>
    <w:rsid w:val="00797EC6"/>
    <w:rsid w:val="007B0E1F"/>
    <w:rsid w:val="007B5D80"/>
    <w:rsid w:val="007B6F6F"/>
    <w:rsid w:val="007C71D3"/>
    <w:rsid w:val="007E1B7A"/>
    <w:rsid w:val="007F1D99"/>
    <w:rsid w:val="008151BD"/>
    <w:rsid w:val="00820C9F"/>
    <w:rsid w:val="0082707E"/>
    <w:rsid w:val="0083084E"/>
    <w:rsid w:val="008315B0"/>
    <w:rsid w:val="00854106"/>
    <w:rsid w:val="00890431"/>
    <w:rsid w:val="008A5124"/>
    <w:rsid w:val="008B3AE5"/>
    <w:rsid w:val="008C350F"/>
    <w:rsid w:val="008C388B"/>
    <w:rsid w:val="008D09A0"/>
    <w:rsid w:val="008D28E6"/>
    <w:rsid w:val="008D2CF7"/>
    <w:rsid w:val="00903F40"/>
    <w:rsid w:val="00904A86"/>
    <w:rsid w:val="00966EEE"/>
    <w:rsid w:val="00972546"/>
    <w:rsid w:val="00974848"/>
    <w:rsid w:val="009764D9"/>
    <w:rsid w:val="00977C54"/>
    <w:rsid w:val="00986380"/>
    <w:rsid w:val="009973E0"/>
    <w:rsid w:val="009B7B6E"/>
    <w:rsid w:val="009D4E7C"/>
    <w:rsid w:val="00A16099"/>
    <w:rsid w:val="00A40417"/>
    <w:rsid w:val="00A640BD"/>
    <w:rsid w:val="00A641A7"/>
    <w:rsid w:val="00A72F42"/>
    <w:rsid w:val="00AD7919"/>
    <w:rsid w:val="00AE776D"/>
    <w:rsid w:val="00AF2E6B"/>
    <w:rsid w:val="00B13A58"/>
    <w:rsid w:val="00B27B83"/>
    <w:rsid w:val="00B40F25"/>
    <w:rsid w:val="00B50845"/>
    <w:rsid w:val="00B571EE"/>
    <w:rsid w:val="00B62EEF"/>
    <w:rsid w:val="00B672A4"/>
    <w:rsid w:val="00B71FFE"/>
    <w:rsid w:val="00B97B51"/>
    <w:rsid w:val="00BA0007"/>
    <w:rsid w:val="00BA6E54"/>
    <w:rsid w:val="00BB072A"/>
    <w:rsid w:val="00BB1D79"/>
    <w:rsid w:val="00BC1D0C"/>
    <w:rsid w:val="00BC61BD"/>
    <w:rsid w:val="00BD1586"/>
    <w:rsid w:val="00BD295B"/>
    <w:rsid w:val="00BD7483"/>
    <w:rsid w:val="00BE1668"/>
    <w:rsid w:val="00C0487B"/>
    <w:rsid w:val="00C078CB"/>
    <w:rsid w:val="00C22DBE"/>
    <w:rsid w:val="00C271BA"/>
    <w:rsid w:val="00C31770"/>
    <w:rsid w:val="00C5078F"/>
    <w:rsid w:val="00C6344D"/>
    <w:rsid w:val="00C6348A"/>
    <w:rsid w:val="00C648C6"/>
    <w:rsid w:val="00C66D08"/>
    <w:rsid w:val="00C70927"/>
    <w:rsid w:val="00C7470C"/>
    <w:rsid w:val="00C8794D"/>
    <w:rsid w:val="00CA0E82"/>
    <w:rsid w:val="00CA164C"/>
    <w:rsid w:val="00CA4661"/>
    <w:rsid w:val="00CD086E"/>
    <w:rsid w:val="00CD4E48"/>
    <w:rsid w:val="00CE67A3"/>
    <w:rsid w:val="00CF2DD7"/>
    <w:rsid w:val="00CF7F03"/>
    <w:rsid w:val="00D1201E"/>
    <w:rsid w:val="00D24FA7"/>
    <w:rsid w:val="00D45A3E"/>
    <w:rsid w:val="00D64696"/>
    <w:rsid w:val="00D71005"/>
    <w:rsid w:val="00D7710E"/>
    <w:rsid w:val="00D90D49"/>
    <w:rsid w:val="00D9600B"/>
    <w:rsid w:val="00DB4AE1"/>
    <w:rsid w:val="00DC35BD"/>
    <w:rsid w:val="00DC5D96"/>
    <w:rsid w:val="00DD0D1E"/>
    <w:rsid w:val="00DD4F3E"/>
    <w:rsid w:val="00DE0BDF"/>
    <w:rsid w:val="00E006D0"/>
    <w:rsid w:val="00E13E55"/>
    <w:rsid w:val="00E319A4"/>
    <w:rsid w:val="00E44711"/>
    <w:rsid w:val="00E62DF5"/>
    <w:rsid w:val="00E82502"/>
    <w:rsid w:val="00E85859"/>
    <w:rsid w:val="00E94114"/>
    <w:rsid w:val="00EA694A"/>
    <w:rsid w:val="00EA6B34"/>
    <w:rsid w:val="00EA7406"/>
    <w:rsid w:val="00EC0A07"/>
    <w:rsid w:val="00EC6021"/>
    <w:rsid w:val="00ED2B1A"/>
    <w:rsid w:val="00EE1E7B"/>
    <w:rsid w:val="00EF0BEA"/>
    <w:rsid w:val="00F225BF"/>
    <w:rsid w:val="00F3137B"/>
    <w:rsid w:val="00F53753"/>
    <w:rsid w:val="00F7167E"/>
    <w:rsid w:val="00F7443C"/>
    <w:rsid w:val="00F80ADC"/>
    <w:rsid w:val="00F84D68"/>
    <w:rsid w:val="00F8641F"/>
    <w:rsid w:val="00F9504D"/>
    <w:rsid w:val="00FA01DC"/>
    <w:rsid w:val="00FA4FA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8BFA85"/>
  <w15:docId w15:val="{4A027434-22B8-412A-8760-E7662E3DDC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506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E67A3"/>
    <w:rPr>
      <w:color w:val="808080"/>
    </w:rPr>
  </w:style>
  <w:style w:type="character" w:customStyle="1" w:styleId="Style1">
    <w:name w:val="Style1"/>
    <w:basedOn w:val="DefaultParagraphFont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DefaultParagraphFont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DefaultParagraphFont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DefaultParagraphFont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DefaultParagraphFont"/>
    <w:uiPriority w:val="1"/>
    <w:rsid w:val="0026335F"/>
    <w:rPr>
      <w:rFonts w:ascii="Arial" w:hAnsi="Arial"/>
      <w:sz w:val="22"/>
    </w:rPr>
  </w:style>
  <w:style w:type="character" w:styleId="BookTitle">
    <w:name w:val="Book Title"/>
    <w:basedOn w:val="DefaultParagraphFont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DefaultParagraphFont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DefaultParagraphFont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DefaultParagraphFont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DefaultParagraphFont"/>
    <w:uiPriority w:val="1"/>
    <w:rsid w:val="00C66D08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07E7"/>
  </w:style>
  <w:style w:type="paragraph" w:styleId="Footer">
    <w:name w:val="footer"/>
    <w:basedOn w:val="Normal"/>
    <w:link w:val="FooterCh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07E7"/>
  </w:style>
  <w:style w:type="paragraph" w:styleId="BalloonText">
    <w:name w:val="Balloon Text"/>
    <w:basedOn w:val="Normal"/>
    <w:link w:val="BalloonTextCh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DefaultParagraphFont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DefaultParagraphFont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DefaultParagraphFont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DefaultParagraphFont"/>
    <w:uiPriority w:val="1"/>
    <w:rsid w:val="00EE1E7B"/>
    <w:rPr>
      <w:b/>
    </w:rPr>
  </w:style>
  <w:style w:type="character" w:customStyle="1" w:styleId="Style13">
    <w:name w:val="Style13"/>
    <w:basedOn w:val="DefaultParagraphFont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DefaultParagraphFont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DefaultParagraphFont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DefaultParagraphFont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DefaultParagraphFont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9A9F1FC672CC489B9FC75AA6399DCE" ma:contentTypeVersion="13" ma:contentTypeDescription="Crear nuevo documento." ma:contentTypeScope="" ma:versionID="e60905edd9bbfc6f43e4d5b8846ea375">
  <xsd:schema xmlns:xsd="http://www.w3.org/2001/XMLSchema" xmlns:xs="http://www.w3.org/2001/XMLSchema" xmlns:p="http://schemas.microsoft.com/office/2006/metadata/properties" xmlns:ns1="http://schemas.microsoft.com/sharepoint/v3" xmlns:ns2="0a535084-9759-4b87-9014-653faa3fc231" xmlns:ns3="d67ec01b-9fe2-4004-af27-5aec346b041d" targetNamespace="http://schemas.microsoft.com/office/2006/metadata/properties" ma:root="true" ma:fieldsID="d1411fa2563d3d28646a0d766c0b3fd1" ns1:_="" ns2:_="" ns3:_="">
    <xsd:import namespace="http://schemas.microsoft.com/sharepoint/v3"/>
    <xsd:import namespace="0a535084-9759-4b87-9014-653faa3fc231"/>
    <xsd:import namespace="d67ec01b-9fe2-4004-af27-5aec346b04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535084-9759-4b87-9014-653faa3fc2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Etiquetas de imagen" ma:readOnly="false" ma:fieldId="{5cf76f15-5ced-4ddc-b409-7134ff3c332f}" ma:taxonomyMulti="true" ma:sspId="06cea78a-2313-4db0-92e1-f968cfc2fd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ec01b-9fe2-4004-af27-5aec346b041d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95d66381-15de-4e8b-a82a-90125b38a332}" ma:internalName="TaxCatchAll" ma:showField="CatchAllData" ma:web="d67ec01b-9fe2-4004-af27-5aec346b04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0a535084-9759-4b87-9014-653faa3fc231">
      <Terms xmlns="http://schemas.microsoft.com/office/infopath/2007/PartnerControls"/>
    </lcf76f155ced4ddcb4097134ff3c332f>
    <_ip_UnifiedCompliancePolicyProperties xmlns="http://schemas.microsoft.com/sharepoint/v3" xsi:nil="true"/>
    <TaxCatchAll xmlns="d67ec01b-9fe2-4004-af27-5aec346b041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890615-8FE4-4D0F-9A93-9E14AC5D74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a535084-9759-4b87-9014-653faa3fc231"/>
    <ds:schemaRef ds:uri="d67ec01b-9fe2-4004-af27-5aec346b04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9B111C-4F73-4EBF-B920-C37123D647A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a535084-9759-4b87-9014-653faa3fc231"/>
    <ds:schemaRef ds:uri="d67ec01b-9fe2-4004-af27-5aec346b041d"/>
  </ds:schemaRefs>
</ds:datastoreItem>
</file>

<file path=customXml/itemProps3.xml><?xml version="1.0" encoding="utf-8"?>
<ds:datastoreItem xmlns:ds="http://schemas.openxmlformats.org/officeDocument/2006/customXml" ds:itemID="{E2A2E595-D0A0-4190-AD68-B38742E0C32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E56C7FC-40B0-49E7-98C9-3D6466B4B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0</TotalTime>
  <Pages>1</Pages>
  <Words>96</Words>
  <Characters>528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Maryuris Calcagno</cp:lastModifiedBy>
  <cp:revision>8</cp:revision>
  <cp:lastPrinted>2014-08-05T16:32:00Z</cp:lastPrinted>
  <dcterms:created xsi:type="dcterms:W3CDTF">2026-04-22T18:55:00Z</dcterms:created>
  <dcterms:modified xsi:type="dcterms:W3CDTF">2026-10-07T19:03:00Z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0x010100699A9F1FC672CC489B9FC75AA6399DCE</vt:lpwstr>
  </property>
  <property fmtid="{D5CDD505-2E9C-101B-9397-08002B2CF9AE}" pid="3" name="Order">
    <vt:r8>53908100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</Properties>
</file>