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B1FEA" w14:textId="77777777" w:rsidR="00535962" w:rsidRPr="00F7167E" w:rsidRDefault="00FA01DC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B017549" wp14:editId="067C151F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-469901</wp:posOffset>
                </wp:positionV>
                <wp:extent cx="1615440" cy="898525"/>
                <wp:effectExtent l="0" t="0" r="22860" b="158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8985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FE3874" w14:textId="2088D201" w:rsidR="001466B0" w:rsidRPr="00535962" w:rsidRDefault="00A90D43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ETED-DAF-CD-2026-0228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1847E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017549" id="Group 21" o:spid="_x0000_s1026" style="position:absolute;margin-left:349.4pt;margin-top:-37pt;width:127.2pt;height:70.7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dghawMAAMYMAAAOAAAAZHJzL2Uyb0RvYy54bWzUV9tu2zAMfR+wfxD0vvqSOBejTtH1hgHd&#10;VqzdByi2fMFkyZOU2t3Xj5IcJ2mLDWvTFsu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FE3874" w14:textId="2088D201" w:rsidR="001466B0" w:rsidRPr="00535962" w:rsidRDefault="00A90D43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ETED-DAF-CD-2026-0228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A1847E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C1DD67" wp14:editId="7B57A177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0D6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1DD67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74C70D6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DA5C79" wp14:editId="331A6CBE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D778258" w14:textId="77777777" w:rsidR="00BC61BD" w:rsidRPr="00BC61BD" w:rsidRDefault="00BF6F1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F6F17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7D2857C8" wp14:editId="0FBC803B">
                                      <wp:extent cx="845820" cy="897743"/>
                                      <wp:effectExtent l="0" t="0" r="0" b="0"/>
                                      <wp:docPr id="18" name="Imagen 18" descr="C:\Users\mamayo\Desktop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mamayo\Desktop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9774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A5C79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D778258" w14:textId="77777777" w:rsidR="00BC61BD" w:rsidRPr="00BC61BD" w:rsidRDefault="00BF6F17">
                          <w:pPr>
                            <w:rPr>
                              <w:lang w:val="en-US"/>
                            </w:rPr>
                          </w:pPr>
                          <w:r w:rsidRPr="00BF6F17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7D2857C8" wp14:editId="0FBC803B">
                                <wp:extent cx="845820" cy="897743"/>
                                <wp:effectExtent l="0" t="0" r="0" b="0"/>
                                <wp:docPr id="18" name="Imagen 18" descr="C:\Users\mamayo\Desktop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mamayo\Desktop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977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CA8653" wp14:editId="4F8FD4B3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F4107A" w14:textId="77777777" w:rsidR="00535962" w:rsidRPr="00535962" w:rsidRDefault="00FA01DC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FB9DB" wp14:editId="30E9F6CD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223BC" w14:textId="0A5C3560" w:rsidR="0026335F" w:rsidRPr="0026335F" w:rsidRDefault="00A90D4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4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30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FB9DB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107223BC" w14:textId="0A5C3560" w:rsidR="0026335F" w:rsidRPr="0026335F" w:rsidRDefault="00A90D4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4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30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28E232" w14:textId="77777777" w:rsidR="00535962" w:rsidRDefault="00FA01DC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ADF410" wp14:editId="1E78B845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F6C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DF410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5DF6C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41FA39" wp14:editId="3629174D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D634FD" w14:textId="77777777" w:rsidR="002E1412" w:rsidRPr="002E1412" w:rsidRDefault="00A90D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1FA3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CD634FD" w14:textId="77777777" w:rsidR="002E1412" w:rsidRPr="002E1412" w:rsidRDefault="00A90D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47A9C1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C3D96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6FC075" wp14:editId="1737406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8437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FC075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A08437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A79231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AE07C8" wp14:editId="586D5A1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30C32" w14:textId="614F4003" w:rsidR="002E1412" w:rsidRPr="002E1412" w:rsidRDefault="00A90D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>
                                  <w:rPr>
                                    <w:rStyle w:val="Style8"/>
                                    <w:smallCaps/>
                                  </w:rPr>
                                  <w:t>GERENCIA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E07C8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DC30C32" w14:textId="614F4003" w:rsidR="002E1412" w:rsidRPr="002E1412" w:rsidRDefault="00A90D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GERENCIA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43B97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2EE61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33DF4B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E2140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E28356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796765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740322D" w14:textId="77777777" w:rsidTr="00E82502">
        <w:trPr>
          <w:cantSplit/>
          <w:trHeight w:val="440"/>
        </w:trPr>
        <w:tc>
          <w:tcPr>
            <w:tcW w:w="9252" w:type="dxa"/>
          </w:tcPr>
          <w:p w14:paraId="2247602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B05A049" w14:textId="77777777" w:rsidTr="00E82502">
        <w:trPr>
          <w:cantSplit/>
          <w:trHeight w:val="440"/>
        </w:trPr>
        <w:tc>
          <w:tcPr>
            <w:tcW w:w="9252" w:type="dxa"/>
          </w:tcPr>
          <w:p w14:paraId="64D1AD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A764F62" w14:textId="77777777" w:rsidTr="00E82502">
        <w:trPr>
          <w:cantSplit/>
          <w:trHeight w:val="440"/>
        </w:trPr>
        <w:tc>
          <w:tcPr>
            <w:tcW w:w="9252" w:type="dxa"/>
          </w:tcPr>
          <w:p w14:paraId="01E2F24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E20FBE4" w14:textId="77777777" w:rsidTr="00E82502">
        <w:trPr>
          <w:cantSplit/>
          <w:trHeight w:val="440"/>
        </w:trPr>
        <w:tc>
          <w:tcPr>
            <w:tcW w:w="9252" w:type="dxa"/>
          </w:tcPr>
          <w:p w14:paraId="27D05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FDB2CB2" w14:textId="77777777" w:rsidTr="00E82502">
        <w:trPr>
          <w:cantSplit/>
          <w:trHeight w:val="440"/>
        </w:trPr>
        <w:tc>
          <w:tcPr>
            <w:tcW w:w="9252" w:type="dxa"/>
          </w:tcPr>
          <w:p w14:paraId="526C4D3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5238636" w14:textId="77777777" w:rsidTr="00E82502">
        <w:trPr>
          <w:cantSplit/>
          <w:trHeight w:val="440"/>
        </w:trPr>
        <w:tc>
          <w:tcPr>
            <w:tcW w:w="9252" w:type="dxa"/>
          </w:tcPr>
          <w:p w14:paraId="364E69D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93FAB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A932B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AEA7D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0D9F8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EE0A40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21B76" w14:textId="77777777" w:rsidR="00094A05" w:rsidRDefault="00094A05" w:rsidP="001007E7">
      <w:pPr>
        <w:spacing w:after="0" w:line="240" w:lineRule="auto"/>
      </w:pPr>
      <w:r>
        <w:separator/>
      </w:r>
    </w:p>
  </w:endnote>
  <w:endnote w:type="continuationSeparator" w:id="0">
    <w:p w14:paraId="4706BB19" w14:textId="77777777" w:rsidR="00094A05" w:rsidRDefault="00094A0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Japanese Gothic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E8D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30B5F6F1" wp14:editId="4FCF53E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D23196" wp14:editId="1DC5269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0128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B24912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D231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D90128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B24912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65C280" wp14:editId="6DE36DF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F66ED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65C280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CF66ED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74D0BB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1C771A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B60DFE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E7A638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49353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7F3C0" w14:textId="77777777" w:rsidR="00094A05" w:rsidRDefault="00094A05" w:rsidP="001007E7">
      <w:pPr>
        <w:spacing w:after="0" w:line="240" w:lineRule="auto"/>
      </w:pPr>
      <w:r>
        <w:separator/>
      </w:r>
    </w:p>
  </w:footnote>
  <w:footnote w:type="continuationSeparator" w:id="0">
    <w:p w14:paraId="2FB5D1EA" w14:textId="77777777" w:rsidR="00094A05" w:rsidRDefault="00094A0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94A05"/>
    <w:rsid w:val="000B0DCD"/>
    <w:rsid w:val="000E02D9"/>
    <w:rsid w:val="001007E7"/>
    <w:rsid w:val="001020C0"/>
    <w:rsid w:val="001466B0"/>
    <w:rsid w:val="00157600"/>
    <w:rsid w:val="00170EC5"/>
    <w:rsid w:val="00181E8D"/>
    <w:rsid w:val="001922EE"/>
    <w:rsid w:val="00194FF2"/>
    <w:rsid w:val="001A3F92"/>
    <w:rsid w:val="001F73A7"/>
    <w:rsid w:val="002009A7"/>
    <w:rsid w:val="00253DBA"/>
    <w:rsid w:val="0026335F"/>
    <w:rsid w:val="00293CD1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8094B"/>
    <w:rsid w:val="007B0E1F"/>
    <w:rsid w:val="007B6F6F"/>
    <w:rsid w:val="00820C9F"/>
    <w:rsid w:val="0082707E"/>
    <w:rsid w:val="008315B0"/>
    <w:rsid w:val="008362B0"/>
    <w:rsid w:val="008B3AE5"/>
    <w:rsid w:val="008C388B"/>
    <w:rsid w:val="00966EEE"/>
    <w:rsid w:val="00977C54"/>
    <w:rsid w:val="0099452F"/>
    <w:rsid w:val="00A16099"/>
    <w:rsid w:val="00A640BD"/>
    <w:rsid w:val="00A641A7"/>
    <w:rsid w:val="00A72F42"/>
    <w:rsid w:val="00A90D43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F5932"/>
    <w:rsid w:val="00BF6F17"/>
    <w:rsid w:val="00C078CB"/>
    <w:rsid w:val="00C22DBE"/>
    <w:rsid w:val="00C42AF6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6970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2E95"/>
    <w:rsid w:val="00EE1E7B"/>
    <w:rsid w:val="00F225BF"/>
    <w:rsid w:val="00F53753"/>
    <w:rsid w:val="00F7167E"/>
    <w:rsid w:val="00F7443C"/>
    <w:rsid w:val="00F83C82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DDFAD"/>
  <w15:docId w15:val="{B89E0BE3-E9FC-47D9-9681-11B39A95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02BFD-5A8E-4702-810D-794D0C53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140</Words>
  <Characters>870</Characters>
  <Application>Microsoft Office Word</Application>
  <DocSecurity>0</DocSecurity>
  <Lines>27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Downy Rafael Castillo Sandoval</cp:lastModifiedBy>
  <cp:revision>3</cp:revision>
  <cp:lastPrinted>2011-03-04T18:48:00Z</cp:lastPrinted>
  <dcterms:created xsi:type="dcterms:W3CDTF">2026-03-30T20:49:00Z</dcterms:created>
  <dcterms:modified xsi:type="dcterms:W3CDTF">2026-04-30T13:23:00Z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2026-03-30T20:49:14Z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70d42581-d1a6-457f-b66f-b89066c9fc66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