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B8DCD" w14:textId="3FCBFBC0" w:rsidR="00A640BD" w:rsidRPr="00C66D08" w:rsidRDefault="006107F3" w:rsidP="006107F3">
      <w:pPr>
        <w:tabs>
          <w:tab w:val="left" w:pos="6267"/>
        </w:tabs>
        <w:rPr>
          <w:rFonts w:ascii="Arial Bold" w:hAnsi="Arial Bold"/>
          <w:b/>
          <w:caps/>
          <w:sz w:val="24"/>
        </w:rPr>
      </w:pPr>
      <w:r w:rsidRPr="006107F3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F85D8B5" wp14:editId="34822499">
                <wp:simplePos x="0" y="0"/>
                <wp:positionH relativeFrom="margin">
                  <wp:posOffset>0</wp:posOffset>
                </wp:positionH>
                <wp:positionV relativeFrom="margin">
                  <wp:posOffset>-428625</wp:posOffset>
                </wp:positionV>
                <wp:extent cx="5954395" cy="1762125"/>
                <wp:effectExtent l="0" t="0" r="1905" b="95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4992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1"/>
                              <w:gridCol w:w="4584"/>
                              <w:gridCol w:w="2438"/>
                            </w:tblGrid>
                            <w:tr w:rsidR="006107F3" w14:paraId="28D5201D" w14:textId="77777777" w:rsidTr="00C86470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6107F3" w14:paraId="796F88FE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5C490C73" w14:textId="77777777" w:rsidR="006107F3" w:rsidRDefault="006107F3" w:rsidP="005E41CC">
                                        <w:pPr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D</w:t>
                                        </w: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.0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45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796C1C87" wp14:editId="438F5929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46E763B8" w14:textId="77777777" w:rsidR="006107F3" w:rsidRPr="00880214" w:rsidRDefault="006107F3" w:rsidP="005E41CC">
                                  <w:pPr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8" w:type="pct"/>
                                </w:tcPr>
                                <w:p w14:paraId="35E975F7" w14:textId="77777777" w:rsidR="006107F3" w:rsidRPr="00880214" w:rsidRDefault="006107F3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D5C45F2" wp14:editId="07F43CC5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302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428"/>
                                  </w:tblGrid>
                                  <w:tr w:rsidR="006107F3" w:rsidRPr="00412DAB" w14:paraId="5E59F199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585F62B0" w14:textId="77777777" w:rsidR="006107F3" w:rsidRPr="00412DAB" w:rsidRDefault="006107F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6107F3" w:rsidRPr="00412DAB" w14:paraId="11A75F9B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3B96577E" w14:textId="36A88BBB" w:rsidR="006107F3" w:rsidRPr="00412DAB" w:rsidRDefault="00C86470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  <w:tr w:rsidR="006107F3" w:rsidRPr="00412DAB" w14:paraId="1E4E1A06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5D0B8730" w14:textId="77777777" w:rsidR="006107F3" w:rsidRPr="00412DAB" w:rsidRDefault="006107F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6107F3" w:rsidRPr="00412DAB" w14:paraId="53502427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35492D00" w14:textId="1864FFDB" w:rsidR="006107F3" w:rsidRPr="00412DAB" w:rsidRDefault="00C86470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</w:tbl>
                                <w:p w14:paraId="4487CD20" w14:textId="77777777" w:rsidR="006107F3" w:rsidRPr="00F25C58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6107F3" w14:paraId="51B44D1D" w14:textId="77777777" w:rsidTr="00C86470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133DCA0F" w14:textId="77777777" w:rsidR="006107F3" w:rsidRDefault="006107F3" w:rsidP="005E41CC">
                                  <w:pPr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447D6CE7" w14:textId="77777777" w:rsidR="006107F3" w:rsidRPr="00EF633E" w:rsidRDefault="006107F3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1AC7B063" w14:textId="77777777" w:rsidR="006107F3" w:rsidRDefault="006107F3" w:rsidP="005E41CC">
                                  <w:pPr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Style w:val="Style7"/>
                                      <w:rFonts w:asciiTheme="minorHAnsi" w:hAnsiTheme="minorHAnsi"/>
                                      <w:lang w:val="es-ES_tradnl"/>
                                    </w:rPr>
                                    <w:t>currículo del personal profesional propuesto</w:t>
                                  </w:r>
                                </w:p>
                                <w:p w14:paraId="79C690F7" w14:textId="77777777" w:rsidR="006107F3" w:rsidRPr="00880214" w:rsidRDefault="006107F3" w:rsidP="000B312D">
                                  <w:pPr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6107F3" w:rsidRPr="00510EF6" w14:paraId="35AB427A" w14:textId="77777777" w:rsidTr="00C86470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0CFF3545" w14:textId="77777777" w:rsidR="006107F3" w:rsidRPr="00E275BE" w:rsidRDefault="005E7F21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6107F3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6107F3" w:rsidRPr="00510EF6" w14:paraId="64856F3D" w14:textId="77777777" w:rsidTr="00C86470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062214D2" w14:textId="77777777" w:rsidR="006107F3" w:rsidRDefault="006107F3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0964C7" w14:textId="77777777" w:rsidR="006107F3" w:rsidRDefault="006107F3" w:rsidP="006107F3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85D8B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-33.75pt;width:468.85pt;height:138.75pt;z-index:-251657216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" filled="f" stroked="f">
                <v:textbox inset="0,0,0,0">
                  <w:txbxContent>
                    <w:tbl>
                      <w:tblPr>
                        <w:tblStyle w:val="Tablaconcuadrcula"/>
                        <w:tblW w:w="4992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1"/>
                        <w:gridCol w:w="4584"/>
                        <w:gridCol w:w="2438"/>
                      </w:tblGrid>
                      <w:tr w:rsidR="006107F3" w14:paraId="28D5201D" w14:textId="77777777" w:rsidTr="00C86470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6107F3" w14:paraId="796F88FE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5C490C73" w14:textId="77777777" w:rsidR="006107F3" w:rsidRDefault="006107F3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D</w:t>
                                  </w: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.0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45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796C1C87" wp14:editId="438F5929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46E763B8" w14:textId="77777777" w:rsidR="006107F3" w:rsidRPr="00880214" w:rsidRDefault="006107F3" w:rsidP="005E41CC">
                            <w:pPr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448" w:type="pct"/>
                          </w:tcPr>
                          <w:p w14:paraId="35E975F7" w14:textId="77777777" w:rsidR="006107F3" w:rsidRPr="00880214" w:rsidRDefault="006107F3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6D5C45F2" wp14:editId="07F43CC5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302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28"/>
                            </w:tblGrid>
                            <w:tr w:rsidR="006107F3" w:rsidRPr="00412DAB" w14:paraId="5E59F199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585F62B0" w14:textId="77777777" w:rsidR="006107F3" w:rsidRPr="00412DAB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6107F3" w:rsidRPr="00412DAB" w14:paraId="11A75F9B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3B96577E" w14:textId="36A88BBB" w:rsidR="006107F3" w:rsidRPr="00412DAB" w:rsidRDefault="00C86470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  <w:tr w:rsidR="006107F3" w:rsidRPr="00412DAB" w14:paraId="1E4E1A06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5D0B8730" w14:textId="77777777" w:rsidR="006107F3" w:rsidRPr="00412DAB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6107F3" w:rsidRPr="00412DAB" w14:paraId="53502427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35492D00" w14:textId="1864FFDB" w:rsidR="006107F3" w:rsidRPr="00412DAB" w:rsidRDefault="00C86470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</w:tbl>
                          <w:p w14:paraId="4487CD20" w14:textId="77777777" w:rsidR="006107F3" w:rsidRPr="00F25C58" w:rsidRDefault="006107F3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6107F3" w14:paraId="51B44D1D" w14:textId="77777777" w:rsidTr="00C86470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133DCA0F" w14:textId="77777777" w:rsidR="006107F3" w:rsidRDefault="006107F3" w:rsidP="005E41CC">
                            <w:pPr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447D6CE7" w14:textId="77777777" w:rsidR="006107F3" w:rsidRPr="00EF633E" w:rsidRDefault="006107F3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1AC7B063" w14:textId="77777777" w:rsidR="006107F3" w:rsidRDefault="006107F3" w:rsidP="005E41CC">
                            <w:pPr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  <w:p w14:paraId="79C690F7" w14:textId="77777777" w:rsidR="006107F3" w:rsidRPr="00880214" w:rsidRDefault="006107F3" w:rsidP="000B312D">
                            <w:pPr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</w:p>
                        </w:tc>
                      </w:tr>
                      <w:tr w:rsidR="006107F3" w:rsidRPr="00510EF6" w14:paraId="35AB427A" w14:textId="77777777" w:rsidTr="00C86470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0CFF3545" w14:textId="77777777" w:rsidR="006107F3" w:rsidRPr="00E275BE" w:rsidRDefault="005E7F21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107F3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6107F3" w:rsidRPr="00510EF6" w14:paraId="64856F3D" w14:textId="77777777" w:rsidTr="00C86470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062214D2" w14:textId="77777777" w:rsidR="006107F3" w:rsidRDefault="006107F3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6E0964C7" w14:textId="77777777" w:rsidR="006107F3" w:rsidRDefault="006107F3" w:rsidP="006107F3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83BC072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3752C07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CAF448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AE546C2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78D87E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47CE89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6F3567F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204A3316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9968A83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7F4CB447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3CAD0F3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62C86F8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0542AC7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69DF18EF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2ECC8282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6B78E77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AE151E1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310F1F3F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2C2E8D21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10E8EB48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296D6C9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7FBACE9B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3C951E9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FC3AB06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5084DE0B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1447362C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0AF5F839" w14:textId="61F17B93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[Para cada idioma indique el grado de competencia: bueno, regular, </w:t>
      </w:r>
      <w:proofErr w:type="gramStart"/>
      <w:r w:rsidRPr="007C2731">
        <w:rPr>
          <w:i/>
          <w:iCs/>
          <w:color w:val="FF0000"/>
          <w:sz w:val="22"/>
          <w:szCs w:val="22"/>
        </w:rPr>
        <w:t>pobre,  en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19406C1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577E74F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95AB2D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178C1DB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55D3BD0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14CC933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0737D017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336BD8E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661290BA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1472CDA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52908CA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75FF1ACC" w14:textId="77777777" w:rsidTr="00044FA8">
        <w:trPr>
          <w:trHeight w:val="4637"/>
        </w:trPr>
        <w:tc>
          <w:tcPr>
            <w:tcW w:w="3269" w:type="dxa"/>
          </w:tcPr>
          <w:p w14:paraId="0E70940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0FEC5EB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79FB2BFC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33D34CA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4C303793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70D0CFE0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5C3BD89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114AFFAC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053F273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62D0A95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79FC930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69A1E82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03552F2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56B3FB5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1BD6941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6A7BD51A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2BAB3544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62273DFA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16819C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05609DCE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6692989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6107F3">
      <w:headerReference w:type="default" r:id="rId10"/>
      <w:footerReference w:type="default" r:id="rId11"/>
      <w:pgSz w:w="11907" w:h="16839" w:code="9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17393" w14:textId="77777777" w:rsidR="005E7F21" w:rsidRDefault="005E7F21" w:rsidP="001007E7">
      <w:pPr>
        <w:spacing w:after="0" w:line="240" w:lineRule="auto"/>
      </w:pPr>
      <w:r>
        <w:separator/>
      </w:r>
    </w:p>
  </w:endnote>
  <w:endnote w:type="continuationSeparator" w:id="0">
    <w:p w14:paraId="34CEE90E" w14:textId="77777777" w:rsidR="005E7F21" w:rsidRDefault="005E7F2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14B5" w14:textId="77777777" w:rsidR="001007E7" w:rsidRDefault="00DF716A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A38E0A" wp14:editId="1A8CD03B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3817F0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A38E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" filled="f" stroked="f">
              <v:textbox inset="0,0,0,0">
                <w:txbxContent>
                  <w:p w14:paraId="3A3817F0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271D3390" wp14:editId="264FE3C5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E1C8D7" wp14:editId="2DE2DCDD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8D7FF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273814B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E1C8D7" id="Text Box 3" o:spid="_x0000_s1028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JcVX/OEAAAAKAQAADwAAAAAAAAAAAAAAAAAyBAAAZHJzL2Rvd25yZXYueG1sUEsFBgAAAAAE&#10;AAQA8wAAAEAFAAAAAA==&#10;" filled="f" stroked="f">
              <v:textbox inset="0,0,0,0">
                <w:txbxContent>
                  <w:p w14:paraId="7F8D7FF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273814B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725A198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593201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432BE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F75D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3DA813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61650" w14:textId="77777777" w:rsidR="005E7F21" w:rsidRDefault="005E7F21" w:rsidP="001007E7">
      <w:pPr>
        <w:spacing w:after="0" w:line="240" w:lineRule="auto"/>
      </w:pPr>
      <w:r>
        <w:separator/>
      </w:r>
    </w:p>
  </w:footnote>
  <w:footnote w:type="continuationSeparator" w:id="0">
    <w:p w14:paraId="790256B1" w14:textId="77777777" w:rsidR="005E7F21" w:rsidRDefault="005E7F21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C5EC" w14:textId="5FDAF2F8" w:rsidR="006107F3" w:rsidRDefault="006107F3">
    <w:pPr>
      <w:pStyle w:val="Encabezado"/>
    </w:pPr>
    <w:r>
      <w:tab/>
    </w:r>
    <w:r>
      <w:tab/>
    </w:r>
    <w:r w:rsidRPr="006107F3">
      <w:t xml:space="preserve">Página </w:t>
    </w:r>
    <w:r w:rsidRPr="006107F3">
      <w:fldChar w:fldCharType="begin"/>
    </w:r>
    <w:r w:rsidRPr="006107F3">
      <w:instrText>PAGE  \* Arabic  \* MERGEFORMAT</w:instrText>
    </w:r>
    <w:r w:rsidRPr="006107F3">
      <w:fldChar w:fldCharType="separate"/>
    </w:r>
    <w:r w:rsidRPr="006107F3">
      <w:t>1</w:t>
    </w:r>
    <w:r w:rsidRPr="006107F3">
      <w:fldChar w:fldCharType="end"/>
    </w:r>
    <w:r w:rsidRPr="006107F3">
      <w:t xml:space="preserve"> de </w:t>
    </w:r>
    <w:fldSimple w:instr="NUMPAGES  \* Arabic  \* MERGEFORMAT">
      <w:r w:rsidRPr="006107F3">
        <w:t>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33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A04AC"/>
    <w:rsid w:val="000A13B2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E18E8"/>
    <w:rsid w:val="001E74D8"/>
    <w:rsid w:val="001F73A7"/>
    <w:rsid w:val="002009A7"/>
    <w:rsid w:val="002153A1"/>
    <w:rsid w:val="00225DA5"/>
    <w:rsid w:val="00244631"/>
    <w:rsid w:val="00246F84"/>
    <w:rsid w:val="002537FE"/>
    <w:rsid w:val="00253DBA"/>
    <w:rsid w:val="0026335F"/>
    <w:rsid w:val="00295BD4"/>
    <w:rsid w:val="002B43A0"/>
    <w:rsid w:val="002D451D"/>
    <w:rsid w:val="002D6DF5"/>
    <w:rsid w:val="002E1412"/>
    <w:rsid w:val="00313343"/>
    <w:rsid w:val="00314023"/>
    <w:rsid w:val="00341484"/>
    <w:rsid w:val="003624E8"/>
    <w:rsid w:val="003748DC"/>
    <w:rsid w:val="00392351"/>
    <w:rsid w:val="003B41FA"/>
    <w:rsid w:val="003E70E6"/>
    <w:rsid w:val="00404131"/>
    <w:rsid w:val="00420E21"/>
    <w:rsid w:val="0042490F"/>
    <w:rsid w:val="004379A6"/>
    <w:rsid w:val="00456C17"/>
    <w:rsid w:val="00462D09"/>
    <w:rsid w:val="00466B9C"/>
    <w:rsid w:val="004B30DA"/>
    <w:rsid w:val="004C1028"/>
    <w:rsid w:val="004C60A1"/>
    <w:rsid w:val="004C7B19"/>
    <w:rsid w:val="004D45A8"/>
    <w:rsid w:val="004E7C9C"/>
    <w:rsid w:val="004F54E0"/>
    <w:rsid w:val="00500DA4"/>
    <w:rsid w:val="00523E1B"/>
    <w:rsid w:val="00524E9A"/>
    <w:rsid w:val="00535962"/>
    <w:rsid w:val="00544A18"/>
    <w:rsid w:val="005706D6"/>
    <w:rsid w:val="00587EC0"/>
    <w:rsid w:val="005A2059"/>
    <w:rsid w:val="005D6BFE"/>
    <w:rsid w:val="005E7F21"/>
    <w:rsid w:val="00600ED2"/>
    <w:rsid w:val="006107F3"/>
    <w:rsid w:val="00611A07"/>
    <w:rsid w:val="0062592A"/>
    <w:rsid w:val="00643FAC"/>
    <w:rsid w:val="006471AF"/>
    <w:rsid w:val="006506D0"/>
    <w:rsid w:val="00651E48"/>
    <w:rsid w:val="006528F0"/>
    <w:rsid w:val="0065391E"/>
    <w:rsid w:val="0065420B"/>
    <w:rsid w:val="00666D56"/>
    <w:rsid w:val="006709BC"/>
    <w:rsid w:val="006A20B0"/>
    <w:rsid w:val="006C7C72"/>
    <w:rsid w:val="006F11FD"/>
    <w:rsid w:val="006F567F"/>
    <w:rsid w:val="00725091"/>
    <w:rsid w:val="00746BFA"/>
    <w:rsid w:val="007531B6"/>
    <w:rsid w:val="00774BC1"/>
    <w:rsid w:val="00780880"/>
    <w:rsid w:val="007B0E1F"/>
    <w:rsid w:val="007B6F6F"/>
    <w:rsid w:val="007C2731"/>
    <w:rsid w:val="007C29B4"/>
    <w:rsid w:val="00820C9F"/>
    <w:rsid w:val="0082707E"/>
    <w:rsid w:val="008315B0"/>
    <w:rsid w:val="00840CC6"/>
    <w:rsid w:val="00841C52"/>
    <w:rsid w:val="008426C5"/>
    <w:rsid w:val="00842CDC"/>
    <w:rsid w:val="008B1475"/>
    <w:rsid w:val="008B3AE5"/>
    <w:rsid w:val="008C388B"/>
    <w:rsid w:val="008D58A6"/>
    <w:rsid w:val="008E305F"/>
    <w:rsid w:val="008E350E"/>
    <w:rsid w:val="00906489"/>
    <w:rsid w:val="009265E0"/>
    <w:rsid w:val="00930084"/>
    <w:rsid w:val="00931B64"/>
    <w:rsid w:val="00941BD6"/>
    <w:rsid w:val="0094329B"/>
    <w:rsid w:val="0095207A"/>
    <w:rsid w:val="009569AD"/>
    <w:rsid w:val="00956E4E"/>
    <w:rsid w:val="00966EEE"/>
    <w:rsid w:val="0096708C"/>
    <w:rsid w:val="009711FE"/>
    <w:rsid w:val="00983066"/>
    <w:rsid w:val="00985645"/>
    <w:rsid w:val="009902A7"/>
    <w:rsid w:val="009A4E12"/>
    <w:rsid w:val="009B320C"/>
    <w:rsid w:val="009B4135"/>
    <w:rsid w:val="009B49FB"/>
    <w:rsid w:val="00A16099"/>
    <w:rsid w:val="00A231BB"/>
    <w:rsid w:val="00A640BD"/>
    <w:rsid w:val="00A641A7"/>
    <w:rsid w:val="00A65452"/>
    <w:rsid w:val="00A65857"/>
    <w:rsid w:val="00A72F42"/>
    <w:rsid w:val="00AD7919"/>
    <w:rsid w:val="00AF2EDB"/>
    <w:rsid w:val="00AF5C05"/>
    <w:rsid w:val="00B3104B"/>
    <w:rsid w:val="00B62EEF"/>
    <w:rsid w:val="00B84E74"/>
    <w:rsid w:val="00B97B51"/>
    <w:rsid w:val="00BA0007"/>
    <w:rsid w:val="00BB1D79"/>
    <w:rsid w:val="00BC1D0C"/>
    <w:rsid w:val="00BC61BD"/>
    <w:rsid w:val="00BD628D"/>
    <w:rsid w:val="00BE0B91"/>
    <w:rsid w:val="00BF1AE6"/>
    <w:rsid w:val="00C078CB"/>
    <w:rsid w:val="00C22DBE"/>
    <w:rsid w:val="00C5078F"/>
    <w:rsid w:val="00C61EEE"/>
    <w:rsid w:val="00C66D08"/>
    <w:rsid w:val="00C7470C"/>
    <w:rsid w:val="00C77069"/>
    <w:rsid w:val="00C85719"/>
    <w:rsid w:val="00C86470"/>
    <w:rsid w:val="00CA0E82"/>
    <w:rsid w:val="00CA164C"/>
    <w:rsid w:val="00CA4661"/>
    <w:rsid w:val="00CB5BEC"/>
    <w:rsid w:val="00CE67A3"/>
    <w:rsid w:val="00CF0B58"/>
    <w:rsid w:val="00D164F1"/>
    <w:rsid w:val="00D24FA7"/>
    <w:rsid w:val="00D3639D"/>
    <w:rsid w:val="00D36C1B"/>
    <w:rsid w:val="00D45A3E"/>
    <w:rsid w:val="00D512AA"/>
    <w:rsid w:val="00D64696"/>
    <w:rsid w:val="00D90D49"/>
    <w:rsid w:val="00DB34F0"/>
    <w:rsid w:val="00DB6EDE"/>
    <w:rsid w:val="00DC5D96"/>
    <w:rsid w:val="00DD4F3E"/>
    <w:rsid w:val="00DF716A"/>
    <w:rsid w:val="00E13E55"/>
    <w:rsid w:val="00E3215C"/>
    <w:rsid w:val="00E446DC"/>
    <w:rsid w:val="00E448EC"/>
    <w:rsid w:val="00E52535"/>
    <w:rsid w:val="00E66DB8"/>
    <w:rsid w:val="00E82502"/>
    <w:rsid w:val="00EA2A21"/>
    <w:rsid w:val="00EA6B34"/>
    <w:rsid w:val="00EA7406"/>
    <w:rsid w:val="00EE1E7B"/>
    <w:rsid w:val="00EF7E92"/>
    <w:rsid w:val="00F02675"/>
    <w:rsid w:val="00F225BF"/>
    <w:rsid w:val="00F2609C"/>
    <w:rsid w:val="00F26756"/>
    <w:rsid w:val="00F352CA"/>
    <w:rsid w:val="00F53753"/>
    <w:rsid w:val="00F7167E"/>
    <w:rsid w:val="00F7443C"/>
    <w:rsid w:val="00F8289D"/>
    <w:rsid w:val="00F9504D"/>
    <w:rsid w:val="00FA1682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AA91EC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Sinespaciado">
    <w:name w:val="No Spacing"/>
    <w:uiPriority w:val="1"/>
    <w:qFormat/>
    <w:rsid w:val="006107F3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610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107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176BB-908C-49FA-9025-E889C028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17</TotalTime>
  <Pages>2</Pages>
  <Words>352</Words>
  <Characters>3075</Characters>
  <Application>Microsoft Office Word</Application>
  <DocSecurity>0</DocSecurity>
  <Lines>80</Lines>
  <Paragraphs>41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Jean Carlos Domínguez</cp:lastModifiedBy>
  <cp:revision>46</cp:revision>
  <cp:lastPrinted>2011-03-04T18:55:00Z</cp:lastPrinted>
  <dcterms:created xsi:type="dcterms:W3CDTF">2020-09-24T21:36:00Z</dcterms:created>
  <dcterms:modified xsi:type="dcterms:W3CDTF">2026-10-07T15:45:00Z</dcterms:modified>
</cp:coreProperties>
</file>