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62059" w14:textId="5DFA234E" w:rsidR="00535962" w:rsidRPr="00F7167E" w:rsidRDefault="001A48B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201DA790" wp14:editId="4E5776F7">
                <wp:simplePos x="0" y="0"/>
                <wp:positionH relativeFrom="column">
                  <wp:posOffset>4191000</wp:posOffset>
                </wp:positionH>
                <wp:positionV relativeFrom="paragraph">
                  <wp:posOffset>-542925</wp:posOffset>
                </wp:positionV>
                <wp:extent cx="2390775" cy="670956"/>
                <wp:effectExtent l="0" t="0" r="28575" b="1524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0775" cy="670956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37" y="617"/>
                            <a:ext cx="2426" cy="743"/>
                            <a:chOff x="9149" y="772"/>
                            <a:chExt cx="2020" cy="691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9" y="1168"/>
                              <a:ext cx="1976" cy="29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7334D48" w14:textId="746FBD02" w:rsidR="001466B0" w:rsidRPr="00B40A3A" w:rsidRDefault="00B40A3A" w:rsidP="001466B0">
                                    <w:pPr>
                                      <w:jc w:val="center"/>
                                    </w:pP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CONADIS-DAF-C</w:t>
                                    </w:r>
                                    <w:r w:rsidR="007C30D6">
                                      <w:rPr>
                                        <w:rStyle w:val="Style2"/>
                                        <w:sz w:val="18"/>
                                      </w:rPr>
                                      <w:t>D</w:t>
                                    </w: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-202</w:t>
                                    </w:r>
                                    <w:r w:rsidR="00D6152E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D50359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="00702422">
                                      <w:rPr>
                                        <w:rStyle w:val="Style2"/>
                                        <w:sz w:val="18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772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729E79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1DA790" id="Group 21" o:spid="_x0000_s1026" style="position:absolute;margin-left:330pt;margin-top:-42.75pt;width:188.25pt;height:52.8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37;top:617;width:2426;height:743" coordorigin="9149,772" coordsize="2020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9;top:1168;width:1976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7334D48" w14:textId="746FBD02" w:rsidR="001466B0" w:rsidRPr="00B40A3A" w:rsidRDefault="00B40A3A" w:rsidP="001466B0">
                              <w:pPr>
                                <w:jc w:val="center"/>
                              </w:pP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CONADIS-DAF-C</w:t>
                              </w:r>
                              <w:r w:rsidR="007C30D6">
                                <w:rPr>
                                  <w:rStyle w:val="Style2"/>
                                  <w:sz w:val="18"/>
                                </w:rPr>
                                <w:t>D</w:t>
                              </w: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-202</w:t>
                              </w:r>
                              <w:r w:rsidR="00D6152E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D50359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="00702422">
                                <w:rPr>
                                  <w:rStyle w:val="Style2"/>
                                  <w:sz w:val="18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60;top:772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B729E79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DFFD85" wp14:editId="3535FA03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B2F40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FFD85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40B2F40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1B966C10" wp14:editId="74BC5B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17FE6E" wp14:editId="3A3DCE6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5C5B7" w14:textId="04C02038" w:rsidR="0026335F" w:rsidRPr="0026335F" w:rsidRDefault="00702B7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D2EEC" w:rsidRPr="00AD2EEC">
                                  <w:rPr>
                                    <w:rStyle w:val="Style5"/>
                                    <w:lang w:val="es-DO"/>
                                  </w:rPr>
                                  <w:t>07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7FE6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ED5C5B7" w14:textId="04C02038" w:rsidR="0026335F" w:rsidRPr="0026335F" w:rsidRDefault="00702B7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D2EEC" w:rsidRPr="00AD2EEC">
                            <w:rPr>
                              <w:rStyle w:val="Style5"/>
                              <w:lang w:val="es-DO"/>
                            </w:rPr>
                            <w:t>07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146265B" wp14:editId="3B3A59F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69E62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D21A631" wp14:editId="1299861D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6265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69E62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D21A631" wp14:editId="1299861D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5F3E54D" w14:textId="04983371" w:rsidR="00535962" w:rsidRPr="00535962" w:rsidRDefault="00B40A3A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515ADA" wp14:editId="7B6C9BC2">
                <wp:simplePos x="0" y="0"/>
                <wp:positionH relativeFrom="column">
                  <wp:posOffset>1809749</wp:posOffset>
                </wp:positionH>
                <wp:positionV relativeFrom="paragraph">
                  <wp:posOffset>36195</wp:posOffset>
                </wp:positionV>
                <wp:extent cx="26955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18A64" w14:textId="2CF2510F" w:rsidR="002E1412" w:rsidRPr="002E1412" w:rsidRDefault="00702B7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(C</w:t>
                                </w:r>
                                <w:r w:rsidR="001E1BF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ONADIS</w:t>
                                </w:r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15ADA" id="Text Box 16" o:spid="_x0000_s1034" type="#_x0000_t202" style="position:absolute;margin-left:142.5pt;margin-top:2.85pt;width:212.2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" stroked="f">
                <v:textbox>
                  <w:txbxContent>
                    <w:p w14:paraId="54418A64" w14:textId="2CF2510F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40A3A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</w:t>
                          </w:r>
                          <w:r w:rsidR="001E1BF2">
                            <w:rPr>
                              <w:rStyle w:val="Style6"/>
                              <w:sz w:val="24"/>
                              <w:szCs w:val="24"/>
                            </w:rPr>
                            <w:t>ONADIS</w:t>
                          </w:r>
                          <w:r w:rsidR="00B40A3A">
                            <w:rPr>
                              <w:rStyle w:val="Style6"/>
                              <w:sz w:val="24"/>
                              <w:szCs w:val="24"/>
                            </w:rPr>
                            <w:t>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899F13B" wp14:editId="54C84D7B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95D9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9F13B" id="Text Box 13" o:spid="_x0000_s1035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gPBiOu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6595D9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9582096" w14:textId="10A06C79" w:rsidR="006506D0" w:rsidRDefault="00B40A3A" w:rsidP="001A48B1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F2BC21" wp14:editId="3B415976">
                <wp:simplePos x="0" y="0"/>
                <wp:positionH relativeFrom="margin">
                  <wp:posOffset>1094740</wp:posOffset>
                </wp:positionH>
                <wp:positionV relativeFrom="paragraph">
                  <wp:posOffset>103505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9023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2BC21" id="Text Box 18" o:spid="_x0000_s1036" type="#_x0000_t202" style="position:absolute;margin-left:86.2pt;margin-top:8.1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" stroked="f">
                <v:textbox>
                  <w:txbxContent>
                    <w:p w14:paraId="1879023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E705A4" w14:textId="523BF08B" w:rsidR="00A640BD" w:rsidRPr="00C66D08" w:rsidRDefault="00B40A3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2428D1" wp14:editId="35B78DF9">
                <wp:simplePos x="0" y="0"/>
                <wp:positionH relativeFrom="column">
                  <wp:posOffset>1171954</wp:posOffset>
                </wp:positionH>
                <wp:positionV relativeFrom="paragraph">
                  <wp:posOffset>175260</wp:posOffset>
                </wp:positionV>
                <wp:extent cx="3513827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827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773C8" w14:textId="79E13A9E" w:rsidR="002E1412" w:rsidRPr="002E1412" w:rsidRDefault="00702B7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428D1" id="Text Box 17" o:spid="_x0000_s1037" type="#_x0000_t202" style="position:absolute;left:0;text-align:left;margin-left:92.3pt;margin-top:13.8pt;width:276.7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" stroked="f">
                <v:textbox>
                  <w:txbxContent>
                    <w:p w14:paraId="0E5773C8" w14:textId="79E13A9E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40A3A"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D034D3" w14:textId="497A602F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787711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20A9C0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C10B179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775759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02D7E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C5B8B8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5E2381C" w14:textId="77777777" w:rsidTr="00E82502">
        <w:trPr>
          <w:cantSplit/>
          <w:trHeight w:val="440"/>
        </w:trPr>
        <w:tc>
          <w:tcPr>
            <w:tcW w:w="9252" w:type="dxa"/>
          </w:tcPr>
          <w:p w14:paraId="6F04CAB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7E4DC32D" w14:textId="77777777" w:rsidTr="00E82502">
        <w:trPr>
          <w:cantSplit/>
          <w:trHeight w:val="440"/>
        </w:trPr>
        <w:tc>
          <w:tcPr>
            <w:tcW w:w="9252" w:type="dxa"/>
          </w:tcPr>
          <w:p w14:paraId="728F4B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1D484F7" w14:textId="77777777" w:rsidTr="00E82502">
        <w:trPr>
          <w:cantSplit/>
          <w:trHeight w:val="440"/>
        </w:trPr>
        <w:tc>
          <w:tcPr>
            <w:tcW w:w="9252" w:type="dxa"/>
          </w:tcPr>
          <w:p w14:paraId="08459E3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87110EB" w14:textId="77777777" w:rsidTr="00E82502">
        <w:trPr>
          <w:cantSplit/>
          <w:trHeight w:val="440"/>
        </w:trPr>
        <w:tc>
          <w:tcPr>
            <w:tcW w:w="9252" w:type="dxa"/>
          </w:tcPr>
          <w:p w14:paraId="00FDEC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3F4FC57" w14:textId="77777777" w:rsidTr="00E82502">
        <w:trPr>
          <w:cantSplit/>
          <w:trHeight w:val="440"/>
        </w:trPr>
        <w:tc>
          <w:tcPr>
            <w:tcW w:w="9252" w:type="dxa"/>
          </w:tcPr>
          <w:p w14:paraId="14A2C89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47E128" w14:textId="77777777" w:rsidTr="00E82502">
        <w:trPr>
          <w:cantSplit/>
          <w:trHeight w:val="440"/>
        </w:trPr>
        <w:tc>
          <w:tcPr>
            <w:tcW w:w="9252" w:type="dxa"/>
          </w:tcPr>
          <w:p w14:paraId="2881646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6F53D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36C49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5200DF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9C4E9B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A95B22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0D86B" w14:textId="77777777" w:rsidR="00702B77" w:rsidRDefault="00702B77" w:rsidP="001007E7">
      <w:pPr>
        <w:spacing w:after="0" w:line="240" w:lineRule="auto"/>
      </w:pPr>
      <w:r>
        <w:separator/>
      </w:r>
    </w:p>
  </w:endnote>
  <w:endnote w:type="continuationSeparator" w:id="0">
    <w:p w14:paraId="420BED06" w14:textId="77777777" w:rsidR="00702B77" w:rsidRDefault="00702B7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D25C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D10240F" wp14:editId="1F44439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E2DB18" wp14:editId="51FBE14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CED2D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97BED9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E2DB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CED2D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97BED9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FDB45C" wp14:editId="0DFD124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D3835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6FDB45C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4D3835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47AD96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F3374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89CB07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2A30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387069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29D98" w14:textId="77777777" w:rsidR="00702B77" w:rsidRDefault="00702B77" w:rsidP="001007E7">
      <w:pPr>
        <w:spacing w:after="0" w:line="240" w:lineRule="auto"/>
      </w:pPr>
      <w:r>
        <w:separator/>
      </w:r>
    </w:p>
  </w:footnote>
  <w:footnote w:type="continuationSeparator" w:id="0">
    <w:p w14:paraId="5C3FAEBD" w14:textId="77777777" w:rsidR="00702B77" w:rsidRDefault="00702B7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07CBE"/>
    <w:rsid w:val="00034DD9"/>
    <w:rsid w:val="00045479"/>
    <w:rsid w:val="0005792C"/>
    <w:rsid w:val="0006330C"/>
    <w:rsid w:val="000B0DCD"/>
    <w:rsid w:val="000E02D9"/>
    <w:rsid w:val="001007E7"/>
    <w:rsid w:val="001020C0"/>
    <w:rsid w:val="001466B0"/>
    <w:rsid w:val="00146C8B"/>
    <w:rsid w:val="00157600"/>
    <w:rsid w:val="00170EC5"/>
    <w:rsid w:val="00181E8D"/>
    <w:rsid w:val="00185DAD"/>
    <w:rsid w:val="00194FF2"/>
    <w:rsid w:val="001A3F92"/>
    <w:rsid w:val="001A48B1"/>
    <w:rsid w:val="001E1BF2"/>
    <w:rsid w:val="001F73A7"/>
    <w:rsid w:val="002009A7"/>
    <w:rsid w:val="0022186C"/>
    <w:rsid w:val="00253DBA"/>
    <w:rsid w:val="0026335F"/>
    <w:rsid w:val="00295BD4"/>
    <w:rsid w:val="002B4FA0"/>
    <w:rsid w:val="002D451D"/>
    <w:rsid w:val="002D732E"/>
    <w:rsid w:val="002E1412"/>
    <w:rsid w:val="002F0BB5"/>
    <w:rsid w:val="00314023"/>
    <w:rsid w:val="003350EF"/>
    <w:rsid w:val="00341484"/>
    <w:rsid w:val="00392351"/>
    <w:rsid w:val="003A6141"/>
    <w:rsid w:val="003A7988"/>
    <w:rsid w:val="00404131"/>
    <w:rsid w:val="0042490F"/>
    <w:rsid w:val="004379A6"/>
    <w:rsid w:val="0044234A"/>
    <w:rsid w:val="00456C17"/>
    <w:rsid w:val="00466B9C"/>
    <w:rsid w:val="004B30DA"/>
    <w:rsid w:val="004D45A8"/>
    <w:rsid w:val="0051151A"/>
    <w:rsid w:val="00535962"/>
    <w:rsid w:val="00611A07"/>
    <w:rsid w:val="0062592A"/>
    <w:rsid w:val="006506D0"/>
    <w:rsid w:val="00651E48"/>
    <w:rsid w:val="00666D56"/>
    <w:rsid w:val="006709BC"/>
    <w:rsid w:val="006718EE"/>
    <w:rsid w:val="006D7B54"/>
    <w:rsid w:val="006F567F"/>
    <w:rsid w:val="00702422"/>
    <w:rsid w:val="00702B77"/>
    <w:rsid w:val="00725091"/>
    <w:rsid w:val="007416BB"/>
    <w:rsid w:val="00743B6C"/>
    <w:rsid w:val="00780880"/>
    <w:rsid w:val="007B0E1F"/>
    <w:rsid w:val="007B6F6F"/>
    <w:rsid w:val="007C30D6"/>
    <w:rsid w:val="007D52A0"/>
    <w:rsid w:val="007F4A8C"/>
    <w:rsid w:val="00820C9F"/>
    <w:rsid w:val="0082707E"/>
    <w:rsid w:val="008315B0"/>
    <w:rsid w:val="008B3AE5"/>
    <w:rsid w:val="008C388B"/>
    <w:rsid w:val="008E7635"/>
    <w:rsid w:val="008E7983"/>
    <w:rsid w:val="0094401D"/>
    <w:rsid w:val="00966EEE"/>
    <w:rsid w:val="00977C54"/>
    <w:rsid w:val="009C2CA0"/>
    <w:rsid w:val="00A16099"/>
    <w:rsid w:val="00A53B3F"/>
    <w:rsid w:val="00A62188"/>
    <w:rsid w:val="00A640BD"/>
    <w:rsid w:val="00A641A7"/>
    <w:rsid w:val="00A72F42"/>
    <w:rsid w:val="00A75E52"/>
    <w:rsid w:val="00AD2EEC"/>
    <w:rsid w:val="00AD7919"/>
    <w:rsid w:val="00AF2E6B"/>
    <w:rsid w:val="00B10E30"/>
    <w:rsid w:val="00B352C2"/>
    <w:rsid w:val="00B40A3A"/>
    <w:rsid w:val="00B62EEF"/>
    <w:rsid w:val="00B97B51"/>
    <w:rsid w:val="00BA0007"/>
    <w:rsid w:val="00BB1D79"/>
    <w:rsid w:val="00BC1D0C"/>
    <w:rsid w:val="00BC61BD"/>
    <w:rsid w:val="00BD1586"/>
    <w:rsid w:val="00BE3BC8"/>
    <w:rsid w:val="00BF451F"/>
    <w:rsid w:val="00C078CB"/>
    <w:rsid w:val="00C12C59"/>
    <w:rsid w:val="00C20D7A"/>
    <w:rsid w:val="00C22DBE"/>
    <w:rsid w:val="00C34BF8"/>
    <w:rsid w:val="00C5078F"/>
    <w:rsid w:val="00C518F0"/>
    <w:rsid w:val="00C66D08"/>
    <w:rsid w:val="00C7470C"/>
    <w:rsid w:val="00CA0E82"/>
    <w:rsid w:val="00CA164C"/>
    <w:rsid w:val="00CA4661"/>
    <w:rsid w:val="00CE23F8"/>
    <w:rsid w:val="00CE67A3"/>
    <w:rsid w:val="00D1201E"/>
    <w:rsid w:val="00D166EB"/>
    <w:rsid w:val="00D24FA7"/>
    <w:rsid w:val="00D45A3E"/>
    <w:rsid w:val="00D50359"/>
    <w:rsid w:val="00D6152E"/>
    <w:rsid w:val="00D64696"/>
    <w:rsid w:val="00D6691C"/>
    <w:rsid w:val="00D7710E"/>
    <w:rsid w:val="00D90D49"/>
    <w:rsid w:val="00D9600B"/>
    <w:rsid w:val="00DC5D96"/>
    <w:rsid w:val="00DD4F3E"/>
    <w:rsid w:val="00E13E55"/>
    <w:rsid w:val="00E33742"/>
    <w:rsid w:val="00E36A0C"/>
    <w:rsid w:val="00E64571"/>
    <w:rsid w:val="00E82502"/>
    <w:rsid w:val="00EA522D"/>
    <w:rsid w:val="00EA6B34"/>
    <w:rsid w:val="00EA7406"/>
    <w:rsid w:val="00EB6BC6"/>
    <w:rsid w:val="00EE1E7B"/>
    <w:rsid w:val="00F225BF"/>
    <w:rsid w:val="00F30362"/>
    <w:rsid w:val="00F53753"/>
    <w:rsid w:val="00F7167E"/>
    <w:rsid w:val="00F7443C"/>
    <w:rsid w:val="00F8294F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E0DAA5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Katherine Karol Susaña Rivera</cp:lastModifiedBy>
  <cp:revision>6</cp:revision>
  <cp:lastPrinted>2011-03-04T18:48:00Z</cp:lastPrinted>
  <dcterms:created xsi:type="dcterms:W3CDTF">2026-07-13T15:38:00Z</dcterms:created>
  <dcterms:modified xsi:type="dcterms:W3CDTF">2026-10-07T17:56:00Z</dcterms:modified>
</cp:coreProperties>
</file>