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3CC69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D087689" wp14:editId="5DE3C7AD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67"/>
                            <a:chOff x="9151" y="720"/>
                            <a:chExt cx="2009" cy="80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68"/>
                              <a:ext cx="2009" cy="35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7DDD48A" w14:textId="7CFA7DE9" w:rsidR="00957FDA" w:rsidRPr="00535962" w:rsidRDefault="005F0D5D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</w:t>
                                    </w:r>
                                    <w:r w:rsidR="00291EFB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FD204C"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D533AD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 w:rsidR="00FD204C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F70BA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D97875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A25743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277E08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87689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867" coordorigin="9151,720" coordsize="2009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68;width:2009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7DDD48A" w14:textId="7CFA7DE9" w:rsidR="00957FDA" w:rsidRPr="00535962" w:rsidRDefault="005F0D5D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</w:t>
                              </w:r>
                              <w:r w:rsidR="00291EFB">
                                <w:rPr>
                                  <w:rStyle w:val="Style2"/>
                                </w:rPr>
                                <w:t>DAF</w:t>
                              </w:r>
                              <w:r w:rsidR="00FD204C">
                                <w:rPr>
                                  <w:rStyle w:val="Style2"/>
                                </w:rPr>
                                <w:t>-C</w:t>
                              </w:r>
                              <w:r w:rsidR="00D533AD">
                                <w:rPr>
                                  <w:rStyle w:val="Style2"/>
                                </w:rPr>
                                <w:t>D</w:t>
                              </w:r>
                              <w:r w:rsidR="00FD204C">
                                <w:rPr>
                                  <w:rStyle w:val="Style2"/>
                                </w:rPr>
                                <w:t>-</w:t>
                              </w:r>
                              <w:r>
                                <w:rPr>
                                  <w:rStyle w:val="Style2"/>
                                </w:rPr>
                                <w:t>202</w:t>
                              </w:r>
                              <w:r w:rsidR="00F70BAD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D97875">
                                <w:rPr>
                                  <w:rStyle w:val="Style2"/>
                                </w:rPr>
                                <w:t>6</w:t>
                              </w:r>
                              <w:r w:rsidR="00A25743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277E08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E5FB6C" wp14:editId="17EB398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C2082" w14:textId="77777777" w:rsidR="002E1412" w:rsidRPr="002E1412" w:rsidRDefault="00CC4BC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FB6C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/b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" stroked="f">
                <v:textbox>
                  <w:txbxContent>
                    <w:p w14:paraId="5A0C2082" w14:textId="77777777" w:rsidR="002E1412" w:rsidRPr="002E1412" w:rsidRDefault="0067104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609A01E" wp14:editId="2A5076B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E71FD2" wp14:editId="1CBCB739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3CCB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71FD2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B23CCB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CDC9F8" wp14:editId="07C9F4C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BC92952" w14:textId="5112C8D8" w:rsidR="00BC61BD" w:rsidRPr="00BC61BD" w:rsidRDefault="00DC0E1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C0E1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AFEAF2" wp14:editId="5713E339">
                                      <wp:extent cx="720725" cy="754820"/>
                                      <wp:effectExtent l="0" t="0" r="3175" b="7620"/>
                                      <wp:docPr id="221957405" name="Imagen 1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21957405" name="Imagen 1" descr="Logotipo, nombre de la empresa&#10;&#10;El contenido generado por IA puede ser incorrecto.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1571" cy="75570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DC9F8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BC92952" w14:textId="5112C8D8" w:rsidR="00BC61BD" w:rsidRPr="00BC61BD" w:rsidRDefault="00DC0E14">
                          <w:pPr>
                            <w:rPr>
                              <w:lang w:val="en-US"/>
                            </w:rPr>
                          </w:pPr>
                          <w:r w:rsidRPr="00DC0E14">
                            <w:rPr>
                              <w:noProof/>
                            </w:rPr>
                            <w:drawing>
                              <wp:inline distT="0" distB="0" distL="0" distR="0" wp14:anchorId="58AFEAF2" wp14:editId="5713E339">
                                <wp:extent cx="720725" cy="754820"/>
                                <wp:effectExtent l="0" t="0" r="3175" b="7620"/>
                                <wp:docPr id="221957405" name="Imagen 1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1957405" name="Imagen 1" descr="Logotipo, nombre de la empresa&#10;&#10;El contenido generado por IA puede ser incorrecto.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1571" cy="75570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365CCE3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C04D48" wp14:editId="1161BEF1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CE8A5" w14:textId="77777777" w:rsidR="00F7443C" w:rsidRPr="004767CC" w:rsidRDefault="00CC4BC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04D48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386CE8A5" w14:textId="77777777" w:rsidR="00F7443C" w:rsidRPr="004767CC" w:rsidRDefault="0067104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E6D9B9" wp14:editId="4C3B748F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A1809" w14:textId="77777777" w:rsidR="0026335F" w:rsidRPr="0026335F" w:rsidRDefault="00CC4BC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6D9B9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88A1809" w14:textId="77777777" w:rsidR="0026335F" w:rsidRPr="0026335F" w:rsidRDefault="0067104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71D3CA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F37096" wp14:editId="5932EDC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1E88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3709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A71E88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p w14:paraId="5AE803B5" w14:textId="77777777" w:rsidR="00541799" w:rsidRDefault="00541799" w:rsidP="00E50BF6">
      <w:pPr>
        <w:rPr>
          <w:sz w:val="22"/>
          <w:szCs w:val="22"/>
        </w:rPr>
      </w:pP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C579D5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0D6D67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CEF0E5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A0506E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DE6AA2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1B6D8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84553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6AD643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4EA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A0A94" w14:paraId="5ACE77F4" w14:textId="77777777" w:rsidTr="00EF494F">
        <w:trPr>
          <w:trHeight w:val="457"/>
          <w:jc w:val="center"/>
        </w:trPr>
        <w:tc>
          <w:tcPr>
            <w:tcW w:w="849" w:type="dxa"/>
          </w:tcPr>
          <w:p w14:paraId="783CD89E" w14:textId="5300F998" w:rsidR="00EA0A94" w:rsidRPr="00EA0A94" w:rsidRDefault="00EA0A94" w:rsidP="00EA0A94"/>
        </w:tc>
        <w:tc>
          <w:tcPr>
            <w:tcW w:w="5584" w:type="dxa"/>
            <w:vAlign w:val="center"/>
          </w:tcPr>
          <w:p w14:paraId="607A03B2" w14:textId="787C48C7" w:rsidR="00EA0A94" w:rsidRPr="00EA0A94" w:rsidRDefault="00EA0A94" w:rsidP="00EA0A94"/>
        </w:tc>
        <w:tc>
          <w:tcPr>
            <w:tcW w:w="1276" w:type="dxa"/>
            <w:vAlign w:val="center"/>
          </w:tcPr>
          <w:p w14:paraId="43ECB2B5" w14:textId="032FEDB9" w:rsidR="00EA0A94" w:rsidRPr="00EA0A94" w:rsidRDefault="00EA0A94" w:rsidP="00EA0A94"/>
        </w:tc>
        <w:tc>
          <w:tcPr>
            <w:tcW w:w="1276" w:type="dxa"/>
            <w:vAlign w:val="center"/>
          </w:tcPr>
          <w:p w14:paraId="6A90AAEF" w14:textId="7EF95CBB" w:rsidR="00EA0A94" w:rsidRPr="00EA0A94" w:rsidRDefault="00EA0A94" w:rsidP="00EA0A94"/>
        </w:tc>
        <w:tc>
          <w:tcPr>
            <w:tcW w:w="1701" w:type="dxa"/>
          </w:tcPr>
          <w:p w14:paraId="4AFA8337" w14:textId="77777777" w:rsidR="00EA0A94" w:rsidRDefault="00EA0A94" w:rsidP="00EA0A94"/>
        </w:tc>
        <w:tc>
          <w:tcPr>
            <w:tcW w:w="1559" w:type="dxa"/>
          </w:tcPr>
          <w:p w14:paraId="0788C082" w14:textId="77777777" w:rsidR="00EA0A94" w:rsidRDefault="00EA0A94" w:rsidP="00EA0A94"/>
        </w:tc>
        <w:tc>
          <w:tcPr>
            <w:tcW w:w="1843" w:type="dxa"/>
          </w:tcPr>
          <w:p w14:paraId="244DE171" w14:textId="77777777" w:rsidR="00EA0A94" w:rsidRDefault="00EA0A94" w:rsidP="00EA0A94"/>
        </w:tc>
      </w:tr>
      <w:tr w:rsidR="00EA0A94" w14:paraId="068E84A8" w14:textId="77777777" w:rsidTr="00EF494F">
        <w:trPr>
          <w:trHeight w:val="477"/>
          <w:jc w:val="center"/>
        </w:trPr>
        <w:tc>
          <w:tcPr>
            <w:tcW w:w="849" w:type="dxa"/>
          </w:tcPr>
          <w:p w14:paraId="3DDCA58E" w14:textId="1D30132B" w:rsidR="00EA0A94" w:rsidRPr="00EA0A94" w:rsidRDefault="00EA0A94" w:rsidP="00EA0A94"/>
        </w:tc>
        <w:tc>
          <w:tcPr>
            <w:tcW w:w="5584" w:type="dxa"/>
            <w:vAlign w:val="center"/>
          </w:tcPr>
          <w:p w14:paraId="1A49B357" w14:textId="60685274" w:rsidR="00EA0A94" w:rsidRPr="00EA0A94" w:rsidRDefault="00EA0A94" w:rsidP="00EA0A94"/>
        </w:tc>
        <w:tc>
          <w:tcPr>
            <w:tcW w:w="1276" w:type="dxa"/>
            <w:vAlign w:val="center"/>
          </w:tcPr>
          <w:p w14:paraId="1871DF35" w14:textId="6658314D" w:rsidR="00EA0A94" w:rsidRPr="00EA0A94" w:rsidRDefault="00EA0A94" w:rsidP="00EA0A94"/>
        </w:tc>
        <w:tc>
          <w:tcPr>
            <w:tcW w:w="1276" w:type="dxa"/>
            <w:vAlign w:val="center"/>
          </w:tcPr>
          <w:p w14:paraId="638CBC7C" w14:textId="5FBCBAD4" w:rsidR="00EA0A94" w:rsidRPr="00EA0A94" w:rsidRDefault="00EA0A94" w:rsidP="00EA0A94"/>
        </w:tc>
        <w:tc>
          <w:tcPr>
            <w:tcW w:w="1701" w:type="dxa"/>
          </w:tcPr>
          <w:p w14:paraId="2927BEC9" w14:textId="77777777" w:rsidR="00EA0A94" w:rsidRDefault="00EA0A94" w:rsidP="00EA0A94"/>
        </w:tc>
        <w:tc>
          <w:tcPr>
            <w:tcW w:w="1559" w:type="dxa"/>
          </w:tcPr>
          <w:p w14:paraId="74CEE169" w14:textId="0CBDAD08" w:rsidR="00EA0A94" w:rsidRDefault="00EA0A94" w:rsidP="00EA0A94"/>
        </w:tc>
        <w:tc>
          <w:tcPr>
            <w:tcW w:w="1843" w:type="dxa"/>
          </w:tcPr>
          <w:p w14:paraId="3FAA626B" w14:textId="77777777" w:rsidR="00EA0A94" w:rsidRDefault="00EA0A94" w:rsidP="00EA0A94"/>
        </w:tc>
      </w:tr>
      <w:tr w:rsidR="00023C79" w14:paraId="743D359B" w14:textId="77777777" w:rsidTr="00EF494F">
        <w:trPr>
          <w:trHeight w:val="477"/>
          <w:jc w:val="center"/>
        </w:trPr>
        <w:tc>
          <w:tcPr>
            <w:tcW w:w="849" w:type="dxa"/>
          </w:tcPr>
          <w:p w14:paraId="2D62C5A5" w14:textId="1A653E90" w:rsidR="00023C79" w:rsidRDefault="00023C79" w:rsidP="00EA0A94"/>
        </w:tc>
        <w:tc>
          <w:tcPr>
            <w:tcW w:w="5584" w:type="dxa"/>
            <w:vAlign w:val="center"/>
          </w:tcPr>
          <w:p w14:paraId="41451053" w14:textId="63219530" w:rsidR="00023C79" w:rsidRPr="00EA0A94" w:rsidRDefault="00023C79" w:rsidP="00EA0A94"/>
        </w:tc>
        <w:tc>
          <w:tcPr>
            <w:tcW w:w="1276" w:type="dxa"/>
            <w:vAlign w:val="center"/>
          </w:tcPr>
          <w:p w14:paraId="119021A3" w14:textId="62A15AB4" w:rsidR="00023C79" w:rsidRPr="00EA0A94" w:rsidRDefault="00023C79" w:rsidP="00EA0A94"/>
        </w:tc>
        <w:tc>
          <w:tcPr>
            <w:tcW w:w="1276" w:type="dxa"/>
            <w:vAlign w:val="center"/>
          </w:tcPr>
          <w:p w14:paraId="616729C1" w14:textId="585C2918" w:rsidR="00023C79" w:rsidRDefault="00023C79" w:rsidP="00EA0A94"/>
        </w:tc>
        <w:tc>
          <w:tcPr>
            <w:tcW w:w="1701" w:type="dxa"/>
          </w:tcPr>
          <w:p w14:paraId="4DB9AC27" w14:textId="77777777" w:rsidR="00023C79" w:rsidRDefault="00023C79" w:rsidP="00EA0A94"/>
        </w:tc>
        <w:tc>
          <w:tcPr>
            <w:tcW w:w="1559" w:type="dxa"/>
          </w:tcPr>
          <w:p w14:paraId="670E223E" w14:textId="77777777" w:rsidR="00023C79" w:rsidRDefault="00023C79" w:rsidP="00EA0A94"/>
        </w:tc>
        <w:tc>
          <w:tcPr>
            <w:tcW w:w="1843" w:type="dxa"/>
          </w:tcPr>
          <w:p w14:paraId="244488B4" w14:textId="77777777" w:rsidR="00023C79" w:rsidRDefault="00023C79" w:rsidP="00EA0A94"/>
        </w:tc>
      </w:tr>
      <w:tr w:rsidR="00023C79" w14:paraId="70C61EB2" w14:textId="77777777" w:rsidTr="00EF494F">
        <w:trPr>
          <w:trHeight w:val="477"/>
          <w:jc w:val="center"/>
        </w:trPr>
        <w:tc>
          <w:tcPr>
            <w:tcW w:w="849" w:type="dxa"/>
          </w:tcPr>
          <w:p w14:paraId="4E415A72" w14:textId="076B4BB4" w:rsidR="00023C79" w:rsidRDefault="00023C79" w:rsidP="00EA0A94"/>
        </w:tc>
        <w:tc>
          <w:tcPr>
            <w:tcW w:w="5584" w:type="dxa"/>
            <w:vAlign w:val="center"/>
          </w:tcPr>
          <w:p w14:paraId="3C37A4B3" w14:textId="5C000276" w:rsidR="00023C79" w:rsidRPr="00EA0A94" w:rsidRDefault="00023C79" w:rsidP="00EA0A94"/>
        </w:tc>
        <w:tc>
          <w:tcPr>
            <w:tcW w:w="1276" w:type="dxa"/>
            <w:vAlign w:val="center"/>
          </w:tcPr>
          <w:p w14:paraId="3DB64656" w14:textId="480AA8F1" w:rsidR="00023C79" w:rsidRPr="00EA0A94" w:rsidRDefault="00023C79" w:rsidP="00EA0A94"/>
        </w:tc>
        <w:tc>
          <w:tcPr>
            <w:tcW w:w="1276" w:type="dxa"/>
            <w:vAlign w:val="center"/>
          </w:tcPr>
          <w:p w14:paraId="14B52CE2" w14:textId="391DD1E9" w:rsidR="00023C79" w:rsidRDefault="00023C79" w:rsidP="00EA0A94"/>
        </w:tc>
        <w:tc>
          <w:tcPr>
            <w:tcW w:w="1701" w:type="dxa"/>
          </w:tcPr>
          <w:p w14:paraId="05879333" w14:textId="77777777" w:rsidR="00023C79" w:rsidRDefault="00023C79" w:rsidP="00EA0A94"/>
        </w:tc>
        <w:tc>
          <w:tcPr>
            <w:tcW w:w="1559" w:type="dxa"/>
          </w:tcPr>
          <w:p w14:paraId="3D26CEBD" w14:textId="77777777" w:rsidR="00023C79" w:rsidRDefault="00023C79" w:rsidP="00EA0A94"/>
        </w:tc>
        <w:tc>
          <w:tcPr>
            <w:tcW w:w="1843" w:type="dxa"/>
          </w:tcPr>
          <w:p w14:paraId="14D5FFE1" w14:textId="77777777" w:rsidR="00023C79" w:rsidRDefault="00023C79" w:rsidP="00EA0A94"/>
        </w:tc>
      </w:tr>
      <w:tr w:rsidR="00023C79" w14:paraId="431F8B05" w14:textId="77777777" w:rsidTr="00EF494F">
        <w:trPr>
          <w:trHeight w:val="477"/>
          <w:jc w:val="center"/>
        </w:trPr>
        <w:tc>
          <w:tcPr>
            <w:tcW w:w="849" w:type="dxa"/>
          </w:tcPr>
          <w:p w14:paraId="46CDBB92" w14:textId="1B418BC0" w:rsidR="00023C79" w:rsidRDefault="00023C79" w:rsidP="00EA0A94"/>
        </w:tc>
        <w:tc>
          <w:tcPr>
            <w:tcW w:w="5584" w:type="dxa"/>
            <w:vAlign w:val="center"/>
          </w:tcPr>
          <w:p w14:paraId="5DA1B75D" w14:textId="4A578978" w:rsidR="00023C79" w:rsidRPr="00EA0A94" w:rsidRDefault="00023C79" w:rsidP="00EA0A94"/>
        </w:tc>
        <w:tc>
          <w:tcPr>
            <w:tcW w:w="1276" w:type="dxa"/>
            <w:vAlign w:val="center"/>
          </w:tcPr>
          <w:p w14:paraId="20045722" w14:textId="585830DE" w:rsidR="00023C79" w:rsidRPr="00EA0A94" w:rsidRDefault="00023C79" w:rsidP="00EA0A94"/>
        </w:tc>
        <w:tc>
          <w:tcPr>
            <w:tcW w:w="1276" w:type="dxa"/>
            <w:vAlign w:val="center"/>
          </w:tcPr>
          <w:p w14:paraId="618F7FDA" w14:textId="3A43DBE8" w:rsidR="00023C79" w:rsidRDefault="00023C79" w:rsidP="00EA0A94"/>
        </w:tc>
        <w:tc>
          <w:tcPr>
            <w:tcW w:w="1701" w:type="dxa"/>
          </w:tcPr>
          <w:p w14:paraId="5928B97E" w14:textId="77777777" w:rsidR="00023C79" w:rsidRDefault="00023C79" w:rsidP="00EA0A94"/>
        </w:tc>
        <w:tc>
          <w:tcPr>
            <w:tcW w:w="1559" w:type="dxa"/>
          </w:tcPr>
          <w:p w14:paraId="0A60F4D0" w14:textId="77777777" w:rsidR="00023C79" w:rsidRDefault="00023C79" w:rsidP="00EA0A94"/>
        </w:tc>
        <w:tc>
          <w:tcPr>
            <w:tcW w:w="1843" w:type="dxa"/>
          </w:tcPr>
          <w:p w14:paraId="449C8177" w14:textId="77777777" w:rsidR="00023C79" w:rsidRDefault="00023C79" w:rsidP="00EA0A94"/>
        </w:tc>
      </w:tr>
      <w:tr w:rsidR="00023C79" w14:paraId="052F434D" w14:textId="77777777" w:rsidTr="00EF494F">
        <w:trPr>
          <w:trHeight w:val="477"/>
          <w:jc w:val="center"/>
        </w:trPr>
        <w:tc>
          <w:tcPr>
            <w:tcW w:w="849" w:type="dxa"/>
          </w:tcPr>
          <w:p w14:paraId="27217336" w14:textId="204127FF" w:rsidR="00023C79" w:rsidRDefault="00023C79" w:rsidP="00EA0A94"/>
        </w:tc>
        <w:tc>
          <w:tcPr>
            <w:tcW w:w="5584" w:type="dxa"/>
            <w:vAlign w:val="center"/>
          </w:tcPr>
          <w:p w14:paraId="494DA6FF" w14:textId="162B9007" w:rsidR="00023C79" w:rsidRPr="00EA0A94" w:rsidRDefault="00023C79" w:rsidP="00EA0A94"/>
        </w:tc>
        <w:tc>
          <w:tcPr>
            <w:tcW w:w="1276" w:type="dxa"/>
            <w:vAlign w:val="center"/>
          </w:tcPr>
          <w:p w14:paraId="430C704F" w14:textId="2142AE75" w:rsidR="00023C79" w:rsidRPr="00EA0A94" w:rsidRDefault="00023C79" w:rsidP="00EA0A94"/>
        </w:tc>
        <w:tc>
          <w:tcPr>
            <w:tcW w:w="1276" w:type="dxa"/>
            <w:vAlign w:val="center"/>
          </w:tcPr>
          <w:p w14:paraId="4F3D6136" w14:textId="3C9AFF58" w:rsidR="00023C79" w:rsidRDefault="00023C79" w:rsidP="00EA0A94"/>
        </w:tc>
        <w:tc>
          <w:tcPr>
            <w:tcW w:w="1701" w:type="dxa"/>
          </w:tcPr>
          <w:p w14:paraId="00C73EA5" w14:textId="77777777" w:rsidR="00023C79" w:rsidRDefault="00023C79" w:rsidP="00EA0A94"/>
        </w:tc>
        <w:tc>
          <w:tcPr>
            <w:tcW w:w="1559" w:type="dxa"/>
          </w:tcPr>
          <w:p w14:paraId="76BAF43D" w14:textId="77777777" w:rsidR="00023C79" w:rsidRDefault="00023C79" w:rsidP="00EA0A94"/>
        </w:tc>
        <w:tc>
          <w:tcPr>
            <w:tcW w:w="1843" w:type="dxa"/>
          </w:tcPr>
          <w:p w14:paraId="7D38C01E" w14:textId="77777777" w:rsidR="00023C79" w:rsidRDefault="00023C79" w:rsidP="00EA0A94"/>
        </w:tc>
      </w:tr>
      <w:tr w:rsidR="00023C79" w14:paraId="6253AA8B" w14:textId="77777777" w:rsidTr="00EF494F">
        <w:trPr>
          <w:trHeight w:val="477"/>
          <w:jc w:val="center"/>
        </w:trPr>
        <w:tc>
          <w:tcPr>
            <w:tcW w:w="849" w:type="dxa"/>
          </w:tcPr>
          <w:p w14:paraId="69044366" w14:textId="67147BBA" w:rsidR="00023C79" w:rsidRDefault="00023C79" w:rsidP="00EA0A94"/>
        </w:tc>
        <w:tc>
          <w:tcPr>
            <w:tcW w:w="5584" w:type="dxa"/>
            <w:vAlign w:val="center"/>
          </w:tcPr>
          <w:p w14:paraId="639A9E4F" w14:textId="5B79B4A8" w:rsidR="00023C79" w:rsidRPr="00EA0A94" w:rsidRDefault="00023C79" w:rsidP="00EA0A94"/>
        </w:tc>
        <w:tc>
          <w:tcPr>
            <w:tcW w:w="1276" w:type="dxa"/>
            <w:vAlign w:val="center"/>
          </w:tcPr>
          <w:p w14:paraId="3DB81903" w14:textId="167D2ED1" w:rsidR="00023C79" w:rsidRPr="00EA0A94" w:rsidRDefault="00023C79" w:rsidP="00EA0A94"/>
        </w:tc>
        <w:tc>
          <w:tcPr>
            <w:tcW w:w="1276" w:type="dxa"/>
            <w:vAlign w:val="center"/>
          </w:tcPr>
          <w:p w14:paraId="5AA45989" w14:textId="7EA8381A" w:rsidR="00023C79" w:rsidRDefault="00023C79" w:rsidP="00EA0A94"/>
        </w:tc>
        <w:tc>
          <w:tcPr>
            <w:tcW w:w="1701" w:type="dxa"/>
          </w:tcPr>
          <w:p w14:paraId="6E0BC79D" w14:textId="77777777" w:rsidR="00023C79" w:rsidRDefault="00023C79" w:rsidP="00EA0A94"/>
        </w:tc>
        <w:tc>
          <w:tcPr>
            <w:tcW w:w="1559" w:type="dxa"/>
          </w:tcPr>
          <w:p w14:paraId="54F5D2FC" w14:textId="77777777" w:rsidR="00023C79" w:rsidRDefault="00023C79" w:rsidP="00EA0A94"/>
        </w:tc>
        <w:tc>
          <w:tcPr>
            <w:tcW w:w="1843" w:type="dxa"/>
          </w:tcPr>
          <w:p w14:paraId="75ABFE9C" w14:textId="77777777" w:rsidR="00023C79" w:rsidRDefault="00023C79" w:rsidP="00EA0A94"/>
        </w:tc>
      </w:tr>
      <w:tr w:rsidR="00023C79" w14:paraId="0754BF53" w14:textId="77777777" w:rsidTr="00EF494F">
        <w:trPr>
          <w:trHeight w:val="477"/>
          <w:jc w:val="center"/>
        </w:trPr>
        <w:tc>
          <w:tcPr>
            <w:tcW w:w="849" w:type="dxa"/>
          </w:tcPr>
          <w:p w14:paraId="0C18E518" w14:textId="05BC91C9" w:rsidR="00023C79" w:rsidRDefault="00023C79" w:rsidP="00EA0A94"/>
        </w:tc>
        <w:tc>
          <w:tcPr>
            <w:tcW w:w="5584" w:type="dxa"/>
            <w:vAlign w:val="center"/>
          </w:tcPr>
          <w:p w14:paraId="32198B5B" w14:textId="3CF10794" w:rsidR="00023C79" w:rsidRPr="00EA0A94" w:rsidRDefault="00023C79" w:rsidP="00EA0A94"/>
        </w:tc>
        <w:tc>
          <w:tcPr>
            <w:tcW w:w="1276" w:type="dxa"/>
            <w:vAlign w:val="center"/>
          </w:tcPr>
          <w:p w14:paraId="19040065" w14:textId="5B072A5D" w:rsidR="00023C79" w:rsidRPr="00EA0A94" w:rsidRDefault="00023C79" w:rsidP="00EA0A94"/>
        </w:tc>
        <w:tc>
          <w:tcPr>
            <w:tcW w:w="1276" w:type="dxa"/>
            <w:vAlign w:val="center"/>
          </w:tcPr>
          <w:p w14:paraId="498FF077" w14:textId="17DB8197" w:rsidR="00023C79" w:rsidRDefault="00023C79" w:rsidP="00EA0A94"/>
        </w:tc>
        <w:tc>
          <w:tcPr>
            <w:tcW w:w="1701" w:type="dxa"/>
          </w:tcPr>
          <w:p w14:paraId="3208F3E7" w14:textId="77777777" w:rsidR="00023C79" w:rsidRDefault="00023C79" w:rsidP="00EA0A94"/>
        </w:tc>
        <w:tc>
          <w:tcPr>
            <w:tcW w:w="1559" w:type="dxa"/>
          </w:tcPr>
          <w:p w14:paraId="1C81A343" w14:textId="77777777" w:rsidR="00023C79" w:rsidRDefault="00023C79" w:rsidP="00EA0A94"/>
        </w:tc>
        <w:tc>
          <w:tcPr>
            <w:tcW w:w="1843" w:type="dxa"/>
          </w:tcPr>
          <w:p w14:paraId="3460F99D" w14:textId="77777777" w:rsidR="00023C79" w:rsidRDefault="00023C79" w:rsidP="00EA0A94"/>
        </w:tc>
      </w:tr>
      <w:tr w:rsidR="00023C79" w14:paraId="350D1CFE" w14:textId="77777777" w:rsidTr="00EF494F">
        <w:trPr>
          <w:trHeight w:val="477"/>
          <w:jc w:val="center"/>
        </w:trPr>
        <w:tc>
          <w:tcPr>
            <w:tcW w:w="849" w:type="dxa"/>
          </w:tcPr>
          <w:p w14:paraId="54D5F733" w14:textId="0E3B1B2F" w:rsidR="00023C79" w:rsidRDefault="00023C79" w:rsidP="00EA0A94"/>
        </w:tc>
        <w:tc>
          <w:tcPr>
            <w:tcW w:w="5584" w:type="dxa"/>
            <w:vAlign w:val="center"/>
          </w:tcPr>
          <w:p w14:paraId="2F794641" w14:textId="3ADEBE66" w:rsidR="00023C79" w:rsidRPr="00EA0A94" w:rsidRDefault="00023C79" w:rsidP="00EA0A94"/>
        </w:tc>
        <w:tc>
          <w:tcPr>
            <w:tcW w:w="1276" w:type="dxa"/>
            <w:vAlign w:val="center"/>
          </w:tcPr>
          <w:p w14:paraId="5A890693" w14:textId="3ABE8AC7" w:rsidR="00023C79" w:rsidRPr="00EA0A94" w:rsidRDefault="00023C79" w:rsidP="00EA0A94"/>
        </w:tc>
        <w:tc>
          <w:tcPr>
            <w:tcW w:w="1276" w:type="dxa"/>
            <w:vAlign w:val="center"/>
          </w:tcPr>
          <w:p w14:paraId="55CE22DF" w14:textId="2E317768" w:rsidR="00023C79" w:rsidRDefault="00023C79" w:rsidP="00EA0A94"/>
        </w:tc>
        <w:tc>
          <w:tcPr>
            <w:tcW w:w="1701" w:type="dxa"/>
          </w:tcPr>
          <w:p w14:paraId="601CAD4F" w14:textId="77777777" w:rsidR="00023C79" w:rsidRDefault="00023C79" w:rsidP="00EA0A94"/>
        </w:tc>
        <w:tc>
          <w:tcPr>
            <w:tcW w:w="1559" w:type="dxa"/>
          </w:tcPr>
          <w:p w14:paraId="4731A9E8" w14:textId="77777777" w:rsidR="00023C79" w:rsidRDefault="00023C79" w:rsidP="00EA0A94"/>
        </w:tc>
        <w:tc>
          <w:tcPr>
            <w:tcW w:w="1843" w:type="dxa"/>
          </w:tcPr>
          <w:p w14:paraId="57500CEF" w14:textId="77777777" w:rsidR="00023C79" w:rsidRDefault="00023C79" w:rsidP="00EA0A94"/>
        </w:tc>
      </w:tr>
      <w:tr w:rsidR="00023C79" w14:paraId="06D78A3A" w14:textId="77777777" w:rsidTr="00EF494F">
        <w:trPr>
          <w:trHeight w:val="477"/>
          <w:jc w:val="center"/>
        </w:trPr>
        <w:tc>
          <w:tcPr>
            <w:tcW w:w="849" w:type="dxa"/>
          </w:tcPr>
          <w:p w14:paraId="3B424A6D" w14:textId="563AE021" w:rsidR="00023C79" w:rsidRDefault="00023C79" w:rsidP="00EA0A94"/>
        </w:tc>
        <w:tc>
          <w:tcPr>
            <w:tcW w:w="5584" w:type="dxa"/>
            <w:vAlign w:val="center"/>
          </w:tcPr>
          <w:p w14:paraId="792E1062" w14:textId="6A799AF7" w:rsidR="00023C79" w:rsidRPr="00EA0A94" w:rsidRDefault="00023C79" w:rsidP="00EA0A94"/>
        </w:tc>
        <w:tc>
          <w:tcPr>
            <w:tcW w:w="1276" w:type="dxa"/>
            <w:vAlign w:val="center"/>
          </w:tcPr>
          <w:p w14:paraId="7737892B" w14:textId="56FE07AF" w:rsidR="00023C79" w:rsidRPr="00EA0A94" w:rsidRDefault="00023C79" w:rsidP="00EA0A94"/>
        </w:tc>
        <w:tc>
          <w:tcPr>
            <w:tcW w:w="1276" w:type="dxa"/>
            <w:vAlign w:val="center"/>
          </w:tcPr>
          <w:p w14:paraId="28962358" w14:textId="0C8EA289" w:rsidR="00023C79" w:rsidRDefault="00023C79" w:rsidP="00EA0A94"/>
        </w:tc>
        <w:tc>
          <w:tcPr>
            <w:tcW w:w="1701" w:type="dxa"/>
          </w:tcPr>
          <w:p w14:paraId="22D6B007" w14:textId="77777777" w:rsidR="00023C79" w:rsidRDefault="00023C79" w:rsidP="00EA0A94"/>
        </w:tc>
        <w:tc>
          <w:tcPr>
            <w:tcW w:w="1559" w:type="dxa"/>
          </w:tcPr>
          <w:p w14:paraId="212BB3D8" w14:textId="77777777" w:rsidR="00023C79" w:rsidRDefault="00023C79" w:rsidP="00EA0A94"/>
        </w:tc>
        <w:tc>
          <w:tcPr>
            <w:tcW w:w="1843" w:type="dxa"/>
          </w:tcPr>
          <w:p w14:paraId="249F1AE5" w14:textId="77777777" w:rsidR="00023C79" w:rsidRDefault="00023C79" w:rsidP="00EA0A94"/>
        </w:tc>
      </w:tr>
      <w:tr w:rsidR="00023C79" w14:paraId="6DC99B1C" w14:textId="77777777" w:rsidTr="00EF494F">
        <w:trPr>
          <w:trHeight w:val="477"/>
          <w:jc w:val="center"/>
        </w:trPr>
        <w:tc>
          <w:tcPr>
            <w:tcW w:w="849" w:type="dxa"/>
          </w:tcPr>
          <w:p w14:paraId="093D254B" w14:textId="53F56F71" w:rsidR="00023C79" w:rsidRDefault="00023C79" w:rsidP="00EA0A94"/>
        </w:tc>
        <w:tc>
          <w:tcPr>
            <w:tcW w:w="5584" w:type="dxa"/>
            <w:vAlign w:val="center"/>
          </w:tcPr>
          <w:p w14:paraId="09CC55E3" w14:textId="3DB49643" w:rsidR="00023C79" w:rsidRPr="00EA0A94" w:rsidRDefault="00023C79" w:rsidP="00EA0A94"/>
        </w:tc>
        <w:tc>
          <w:tcPr>
            <w:tcW w:w="1276" w:type="dxa"/>
            <w:vAlign w:val="center"/>
          </w:tcPr>
          <w:p w14:paraId="7F079C4F" w14:textId="5FF7BA57" w:rsidR="00023C79" w:rsidRPr="00EA0A94" w:rsidRDefault="00023C79" w:rsidP="00EA0A94"/>
        </w:tc>
        <w:tc>
          <w:tcPr>
            <w:tcW w:w="1276" w:type="dxa"/>
            <w:vAlign w:val="center"/>
          </w:tcPr>
          <w:p w14:paraId="62048167" w14:textId="2BB52922" w:rsidR="00023C79" w:rsidRDefault="00023C79" w:rsidP="00EA0A94"/>
        </w:tc>
        <w:tc>
          <w:tcPr>
            <w:tcW w:w="1701" w:type="dxa"/>
          </w:tcPr>
          <w:p w14:paraId="61E52C40" w14:textId="77777777" w:rsidR="00023C79" w:rsidRDefault="00023C79" w:rsidP="00EA0A94"/>
        </w:tc>
        <w:tc>
          <w:tcPr>
            <w:tcW w:w="1559" w:type="dxa"/>
          </w:tcPr>
          <w:p w14:paraId="2FDF794E" w14:textId="77777777" w:rsidR="00023C79" w:rsidRDefault="00023C79" w:rsidP="00EA0A94"/>
        </w:tc>
        <w:tc>
          <w:tcPr>
            <w:tcW w:w="1843" w:type="dxa"/>
          </w:tcPr>
          <w:p w14:paraId="2B3D67F3" w14:textId="77777777" w:rsidR="00023C79" w:rsidRDefault="00023C79" w:rsidP="00EA0A94"/>
        </w:tc>
      </w:tr>
      <w:tr w:rsidR="00023C79" w14:paraId="2CD6B89B" w14:textId="77777777" w:rsidTr="00EF494F">
        <w:trPr>
          <w:trHeight w:val="477"/>
          <w:jc w:val="center"/>
        </w:trPr>
        <w:tc>
          <w:tcPr>
            <w:tcW w:w="849" w:type="dxa"/>
          </w:tcPr>
          <w:p w14:paraId="5F46A892" w14:textId="281EE091" w:rsidR="00023C79" w:rsidRDefault="00023C79" w:rsidP="00EA0A94"/>
        </w:tc>
        <w:tc>
          <w:tcPr>
            <w:tcW w:w="5584" w:type="dxa"/>
            <w:vAlign w:val="center"/>
          </w:tcPr>
          <w:p w14:paraId="34BDC427" w14:textId="0A598A64" w:rsidR="00023C79" w:rsidRPr="00EA0A94" w:rsidRDefault="00023C79" w:rsidP="00EA0A94"/>
        </w:tc>
        <w:tc>
          <w:tcPr>
            <w:tcW w:w="1276" w:type="dxa"/>
            <w:vAlign w:val="center"/>
          </w:tcPr>
          <w:p w14:paraId="6F1AE136" w14:textId="4FFBCFA3" w:rsidR="00023C79" w:rsidRPr="00EA0A94" w:rsidRDefault="00023C79" w:rsidP="00EA0A94"/>
        </w:tc>
        <w:tc>
          <w:tcPr>
            <w:tcW w:w="1276" w:type="dxa"/>
            <w:vAlign w:val="center"/>
          </w:tcPr>
          <w:p w14:paraId="753EB4AC" w14:textId="09C1197F" w:rsidR="00023C79" w:rsidRDefault="00023C79" w:rsidP="00EA0A94"/>
        </w:tc>
        <w:tc>
          <w:tcPr>
            <w:tcW w:w="1701" w:type="dxa"/>
          </w:tcPr>
          <w:p w14:paraId="01A62598" w14:textId="77777777" w:rsidR="00023C79" w:rsidRDefault="00023C79" w:rsidP="00EA0A94"/>
        </w:tc>
        <w:tc>
          <w:tcPr>
            <w:tcW w:w="1559" w:type="dxa"/>
          </w:tcPr>
          <w:p w14:paraId="5DFCFC7A" w14:textId="77777777" w:rsidR="00023C79" w:rsidRDefault="00023C79" w:rsidP="00EA0A94"/>
        </w:tc>
        <w:tc>
          <w:tcPr>
            <w:tcW w:w="1843" w:type="dxa"/>
          </w:tcPr>
          <w:p w14:paraId="4D6EC05E" w14:textId="77777777" w:rsidR="00023C79" w:rsidRDefault="00023C79" w:rsidP="00EA0A94"/>
        </w:tc>
      </w:tr>
      <w:tr w:rsidR="0037246F" w14:paraId="5FFBA04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FCA43BB" w14:textId="3A885C75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lastRenderedPageBreak/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A25743" w:rsidRPr="00D90C2A">
              <w:rPr>
                <w:b/>
                <w:sz w:val="22"/>
                <w:szCs w:val="22"/>
              </w:rPr>
              <w:t>…</w:t>
            </w:r>
            <w:r w:rsidR="00A25743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D953412" w14:textId="6E3FE92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A25743" w:rsidRPr="00D90C2A">
              <w:rPr>
                <w:sz w:val="22"/>
                <w:szCs w:val="22"/>
              </w:rPr>
              <w:t>letras</w:t>
            </w:r>
            <w:r w:rsidR="00A25743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33FD86B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35E75E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9DE3AD7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844A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71AEAC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EACFA3B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D8C97B" wp14:editId="44B6338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DEA3A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8C97B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CBDEA3A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EDDBF" w14:textId="77777777" w:rsidR="00CC4BCC" w:rsidRDefault="00CC4BCC" w:rsidP="001007E7">
      <w:pPr>
        <w:spacing w:after="0" w:line="240" w:lineRule="auto"/>
      </w:pPr>
      <w:r>
        <w:separator/>
      </w:r>
    </w:p>
  </w:endnote>
  <w:endnote w:type="continuationSeparator" w:id="0">
    <w:p w14:paraId="7BE2DFE6" w14:textId="77777777" w:rsidR="00CC4BCC" w:rsidRDefault="00CC4BC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A69EC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6E26B1" wp14:editId="55CF1018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8AC1E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13E9C6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A04010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6E26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78AC1E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13E9C6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A04010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C8E4412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A9409D" wp14:editId="0F207CF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12CEC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A9409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2812CEC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D64F5E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C67A0FE" wp14:editId="5E981B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0AF810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3294E" w14:textId="77777777" w:rsidR="00CC4BCC" w:rsidRDefault="00CC4BCC" w:rsidP="001007E7">
      <w:pPr>
        <w:spacing w:after="0" w:line="240" w:lineRule="auto"/>
      </w:pPr>
      <w:r>
        <w:separator/>
      </w:r>
    </w:p>
  </w:footnote>
  <w:footnote w:type="continuationSeparator" w:id="0">
    <w:p w14:paraId="4B7C8293" w14:textId="77777777" w:rsidR="00CC4BCC" w:rsidRDefault="00CC4BCC" w:rsidP="001007E7">
      <w:pPr>
        <w:spacing w:after="0" w:line="240" w:lineRule="auto"/>
      </w:pPr>
      <w:r>
        <w:continuationSeparator/>
      </w:r>
    </w:p>
  </w:footnote>
  <w:footnote w:id="1">
    <w:p w14:paraId="0C554F0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FC48B9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20FD"/>
    <w:rsid w:val="00023C79"/>
    <w:rsid w:val="000336AB"/>
    <w:rsid w:val="00034DD9"/>
    <w:rsid w:val="0004316E"/>
    <w:rsid w:val="0006330C"/>
    <w:rsid w:val="000B7394"/>
    <w:rsid w:val="001007E7"/>
    <w:rsid w:val="001020C0"/>
    <w:rsid w:val="00104E57"/>
    <w:rsid w:val="00123B8D"/>
    <w:rsid w:val="0014583E"/>
    <w:rsid w:val="00146C8B"/>
    <w:rsid w:val="00157600"/>
    <w:rsid w:val="00170EC5"/>
    <w:rsid w:val="00194FF2"/>
    <w:rsid w:val="001B4BAF"/>
    <w:rsid w:val="001F73A7"/>
    <w:rsid w:val="00200073"/>
    <w:rsid w:val="00237271"/>
    <w:rsid w:val="0024155B"/>
    <w:rsid w:val="00252411"/>
    <w:rsid w:val="00253DBA"/>
    <w:rsid w:val="0026335F"/>
    <w:rsid w:val="00267651"/>
    <w:rsid w:val="002860A4"/>
    <w:rsid w:val="00291EFB"/>
    <w:rsid w:val="002971F5"/>
    <w:rsid w:val="002C4A7E"/>
    <w:rsid w:val="002D732E"/>
    <w:rsid w:val="002E1412"/>
    <w:rsid w:val="0031196B"/>
    <w:rsid w:val="00314023"/>
    <w:rsid w:val="0031441A"/>
    <w:rsid w:val="00326566"/>
    <w:rsid w:val="00337AF7"/>
    <w:rsid w:val="0035024C"/>
    <w:rsid w:val="00351DE8"/>
    <w:rsid w:val="00371DFA"/>
    <w:rsid w:val="0037246F"/>
    <w:rsid w:val="003A4539"/>
    <w:rsid w:val="003B0BE7"/>
    <w:rsid w:val="003B29C3"/>
    <w:rsid w:val="003B38E0"/>
    <w:rsid w:val="00403697"/>
    <w:rsid w:val="0042490F"/>
    <w:rsid w:val="00466B9C"/>
    <w:rsid w:val="004767CC"/>
    <w:rsid w:val="0048508F"/>
    <w:rsid w:val="0049643D"/>
    <w:rsid w:val="004C4743"/>
    <w:rsid w:val="004E2A12"/>
    <w:rsid w:val="004E4F9F"/>
    <w:rsid w:val="00535962"/>
    <w:rsid w:val="00541799"/>
    <w:rsid w:val="005B442B"/>
    <w:rsid w:val="005C744C"/>
    <w:rsid w:val="005D0D63"/>
    <w:rsid w:val="005D708A"/>
    <w:rsid w:val="005F0D5D"/>
    <w:rsid w:val="00611A07"/>
    <w:rsid w:val="00616B9D"/>
    <w:rsid w:val="0062592A"/>
    <w:rsid w:val="006506D0"/>
    <w:rsid w:val="00651E48"/>
    <w:rsid w:val="006709BC"/>
    <w:rsid w:val="00671048"/>
    <w:rsid w:val="00721B17"/>
    <w:rsid w:val="00766E63"/>
    <w:rsid w:val="00780880"/>
    <w:rsid w:val="007B4164"/>
    <w:rsid w:val="007B6F6F"/>
    <w:rsid w:val="00810515"/>
    <w:rsid w:val="00813645"/>
    <w:rsid w:val="0083342F"/>
    <w:rsid w:val="00841F19"/>
    <w:rsid w:val="00854B4F"/>
    <w:rsid w:val="008B3AE5"/>
    <w:rsid w:val="008E7983"/>
    <w:rsid w:val="009002B4"/>
    <w:rsid w:val="0094401D"/>
    <w:rsid w:val="00957FDA"/>
    <w:rsid w:val="00960503"/>
    <w:rsid w:val="009773D3"/>
    <w:rsid w:val="009A2AEC"/>
    <w:rsid w:val="009B0931"/>
    <w:rsid w:val="009E0472"/>
    <w:rsid w:val="00A16099"/>
    <w:rsid w:val="00A24343"/>
    <w:rsid w:val="00A25743"/>
    <w:rsid w:val="00A46059"/>
    <w:rsid w:val="00A640BD"/>
    <w:rsid w:val="00A74C67"/>
    <w:rsid w:val="00AB4966"/>
    <w:rsid w:val="00AC7631"/>
    <w:rsid w:val="00AD6766"/>
    <w:rsid w:val="00AD7919"/>
    <w:rsid w:val="00AF0D2F"/>
    <w:rsid w:val="00B3101F"/>
    <w:rsid w:val="00B420BA"/>
    <w:rsid w:val="00B61D08"/>
    <w:rsid w:val="00B62EEF"/>
    <w:rsid w:val="00B64ADA"/>
    <w:rsid w:val="00B70293"/>
    <w:rsid w:val="00B82170"/>
    <w:rsid w:val="00B9237C"/>
    <w:rsid w:val="00B97B51"/>
    <w:rsid w:val="00BB3A61"/>
    <w:rsid w:val="00BC1D0C"/>
    <w:rsid w:val="00BC61BD"/>
    <w:rsid w:val="00BD1DC7"/>
    <w:rsid w:val="00BE4FB0"/>
    <w:rsid w:val="00BF1AD5"/>
    <w:rsid w:val="00C13652"/>
    <w:rsid w:val="00C4645F"/>
    <w:rsid w:val="00C518F0"/>
    <w:rsid w:val="00C66D08"/>
    <w:rsid w:val="00C92848"/>
    <w:rsid w:val="00CA4661"/>
    <w:rsid w:val="00CC4BCC"/>
    <w:rsid w:val="00CE67A3"/>
    <w:rsid w:val="00D015CB"/>
    <w:rsid w:val="00D24FA7"/>
    <w:rsid w:val="00D533AD"/>
    <w:rsid w:val="00D576B6"/>
    <w:rsid w:val="00D57DD1"/>
    <w:rsid w:val="00D64696"/>
    <w:rsid w:val="00D90D49"/>
    <w:rsid w:val="00D97875"/>
    <w:rsid w:val="00DC0E14"/>
    <w:rsid w:val="00DC3CA6"/>
    <w:rsid w:val="00DC5D96"/>
    <w:rsid w:val="00DD4F3E"/>
    <w:rsid w:val="00E13E55"/>
    <w:rsid w:val="00E3360B"/>
    <w:rsid w:val="00E33742"/>
    <w:rsid w:val="00E41009"/>
    <w:rsid w:val="00E50BF6"/>
    <w:rsid w:val="00E52B78"/>
    <w:rsid w:val="00E77D7B"/>
    <w:rsid w:val="00E96D05"/>
    <w:rsid w:val="00EA0A94"/>
    <w:rsid w:val="00EA7406"/>
    <w:rsid w:val="00EB128A"/>
    <w:rsid w:val="00ED1DF7"/>
    <w:rsid w:val="00EF039A"/>
    <w:rsid w:val="00F116C5"/>
    <w:rsid w:val="00F225BF"/>
    <w:rsid w:val="00F22E90"/>
    <w:rsid w:val="00F25B99"/>
    <w:rsid w:val="00F4086F"/>
    <w:rsid w:val="00F53753"/>
    <w:rsid w:val="00F577DE"/>
    <w:rsid w:val="00F70BAD"/>
    <w:rsid w:val="00F7167E"/>
    <w:rsid w:val="00F7443C"/>
    <w:rsid w:val="00FC280C"/>
    <w:rsid w:val="00FC2870"/>
    <w:rsid w:val="00FD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AB93ED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8B830-5F31-4E89-ADB9-146436DEF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10</TotalTime>
  <Pages>2</Pages>
  <Words>115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Katherine Karol Susaña Rivera</cp:lastModifiedBy>
  <cp:revision>7</cp:revision>
  <cp:lastPrinted>2011-03-04T18:27:00Z</cp:lastPrinted>
  <dcterms:created xsi:type="dcterms:W3CDTF">2026-07-13T15:35:00Z</dcterms:created>
  <dcterms:modified xsi:type="dcterms:W3CDTF">2026-10-07T17:54:00Z</dcterms:modified>
</cp:coreProperties>
</file>