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AB248D" w14:textId="6C75A628" w:rsidR="00957FDA" w:rsidRPr="00535962" w:rsidRDefault="002716DC" w:rsidP="00957FDA">
                                <w:pPr>
                                  <w:jc w:val="center"/>
                                </w:pPr>
                                <w:r w:rsidRPr="002716DC">
                                  <w:rPr>
                                    <w:rStyle w:val="Style2"/>
                                  </w:rPr>
                                  <w:t>DGAP-CCC-PEEX-2026-0004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4AB248D" w14:textId="6C75A628" w:rsidR="00957FDA" w:rsidRPr="00535962" w:rsidRDefault="002716DC" w:rsidP="00957FDA">
                          <w:pPr>
                            <w:jc w:val="center"/>
                          </w:pPr>
                          <w:r w:rsidRPr="002716DC">
                            <w:rPr>
                              <w:rStyle w:val="Style2"/>
                            </w:rPr>
                            <w:t>DGAP-CCC-PEEX-2026-0004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F80E3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F80E3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F80E3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F80E3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F80E3C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F80E3C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7315EA3D" w:rsidR="0037246F" w:rsidRPr="00131369" w:rsidRDefault="00B07AC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1916127D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55FB483" w14:textId="33CB4B5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0EB43E6B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33BDAD75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36AF1A2C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FFCDED3" w14:textId="1BFC3CA4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0C1BA7A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ECFFCA1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645D6B4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0E21B" w14:textId="44574E23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6FEF247A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68BE578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6D348E56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2C4AC1E" w14:textId="004B8B88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6BA6FD2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6EE894F2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2FDF1435" w14:textId="3B020868" w:rsidR="0037246F" w:rsidRPr="00772710" w:rsidRDefault="0037246F" w:rsidP="00772710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EB3A8" w14:textId="77777777" w:rsidR="00F80E3C" w:rsidRDefault="00F80E3C" w:rsidP="001007E7">
      <w:pPr>
        <w:spacing w:after="0" w:line="240" w:lineRule="auto"/>
      </w:pPr>
      <w:r>
        <w:separator/>
      </w:r>
    </w:p>
  </w:endnote>
  <w:endnote w:type="continuationSeparator" w:id="0">
    <w:p w14:paraId="479C402D" w14:textId="77777777" w:rsidR="00F80E3C" w:rsidRDefault="00F80E3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7CF64" w14:textId="77777777" w:rsidR="00F80E3C" w:rsidRDefault="00F80E3C" w:rsidP="001007E7">
      <w:pPr>
        <w:spacing w:after="0" w:line="240" w:lineRule="auto"/>
      </w:pPr>
      <w:r>
        <w:separator/>
      </w:r>
    </w:p>
  </w:footnote>
  <w:footnote w:type="continuationSeparator" w:id="0">
    <w:p w14:paraId="54551116" w14:textId="77777777" w:rsidR="00F80E3C" w:rsidRDefault="00F80E3C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52D55"/>
    <w:rsid w:val="000F07E0"/>
    <w:rsid w:val="001007E7"/>
    <w:rsid w:val="001020C0"/>
    <w:rsid w:val="001166D1"/>
    <w:rsid w:val="00120AF5"/>
    <w:rsid w:val="00123B8D"/>
    <w:rsid w:val="00157600"/>
    <w:rsid w:val="00170EC5"/>
    <w:rsid w:val="00192D3C"/>
    <w:rsid w:val="00194FF2"/>
    <w:rsid w:val="00196B42"/>
    <w:rsid w:val="001F73A7"/>
    <w:rsid w:val="00200073"/>
    <w:rsid w:val="002325E3"/>
    <w:rsid w:val="00253DBA"/>
    <w:rsid w:val="00260D92"/>
    <w:rsid w:val="0026335F"/>
    <w:rsid w:val="002716DC"/>
    <w:rsid w:val="002860A4"/>
    <w:rsid w:val="00292895"/>
    <w:rsid w:val="002971F5"/>
    <w:rsid w:val="002A18E8"/>
    <w:rsid w:val="002C4A7E"/>
    <w:rsid w:val="002E1412"/>
    <w:rsid w:val="00314023"/>
    <w:rsid w:val="0031441A"/>
    <w:rsid w:val="00341D34"/>
    <w:rsid w:val="00351DE8"/>
    <w:rsid w:val="00362B8A"/>
    <w:rsid w:val="003710B0"/>
    <w:rsid w:val="0037246F"/>
    <w:rsid w:val="003A4539"/>
    <w:rsid w:val="003A5895"/>
    <w:rsid w:val="003B29C3"/>
    <w:rsid w:val="003B38E0"/>
    <w:rsid w:val="00403697"/>
    <w:rsid w:val="00413731"/>
    <w:rsid w:val="0042490F"/>
    <w:rsid w:val="00466B9C"/>
    <w:rsid w:val="004767CC"/>
    <w:rsid w:val="0049643D"/>
    <w:rsid w:val="004C4743"/>
    <w:rsid w:val="004E4F9F"/>
    <w:rsid w:val="00535962"/>
    <w:rsid w:val="005B442B"/>
    <w:rsid w:val="005C5DC1"/>
    <w:rsid w:val="005D0D63"/>
    <w:rsid w:val="006019C3"/>
    <w:rsid w:val="00604986"/>
    <w:rsid w:val="00604A94"/>
    <w:rsid w:val="00611A07"/>
    <w:rsid w:val="0062592A"/>
    <w:rsid w:val="006506D0"/>
    <w:rsid w:val="00651E48"/>
    <w:rsid w:val="006709BC"/>
    <w:rsid w:val="006C5649"/>
    <w:rsid w:val="007661DD"/>
    <w:rsid w:val="00772710"/>
    <w:rsid w:val="00780880"/>
    <w:rsid w:val="00793A0B"/>
    <w:rsid w:val="007B4164"/>
    <w:rsid w:val="007B6F6F"/>
    <w:rsid w:val="007C79F7"/>
    <w:rsid w:val="00810515"/>
    <w:rsid w:val="0083342F"/>
    <w:rsid w:val="00854B4F"/>
    <w:rsid w:val="008B3AE5"/>
    <w:rsid w:val="009002B4"/>
    <w:rsid w:val="00921C82"/>
    <w:rsid w:val="00957FDA"/>
    <w:rsid w:val="009773D3"/>
    <w:rsid w:val="009A2AEC"/>
    <w:rsid w:val="009B0931"/>
    <w:rsid w:val="009E0472"/>
    <w:rsid w:val="00A16099"/>
    <w:rsid w:val="00A24343"/>
    <w:rsid w:val="00A640BD"/>
    <w:rsid w:val="00A9320F"/>
    <w:rsid w:val="00AB4966"/>
    <w:rsid w:val="00AC7631"/>
    <w:rsid w:val="00AD7919"/>
    <w:rsid w:val="00AF0D2F"/>
    <w:rsid w:val="00B07ACB"/>
    <w:rsid w:val="00B3101F"/>
    <w:rsid w:val="00B420BA"/>
    <w:rsid w:val="00B61D08"/>
    <w:rsid w:val="00B62EEF"/>
    <w:rsid w:val="00B6452C"/>
    <w:rsid w:val="00B9237C"/>
    <w:rsid w:val="00B97B51"/>
    <w:rsid w:val="00BC1D0C"/>
    <w:rsid w:val="00BC4A42"/>
    <w:rsid w:val="00BC61BD"/>
    <w:rsid w:val="00BE4FB0"/>
    <w:rsid w:val="00BF1AD5"/>
    <w:rsid w:val="00C3029E"/>
    <w:rsid w:val="00C66D08"/>
    <w:rsid w:val="00CA4661"/>
    <w:rsid w:val="00CB697C"/>
    <w:rsid w:val="00CE498E"/>
    <w:rsid w:val="00CE67A3"/>
    <w:rsid w:val="00CF68BC"/>
    <w:rsid w:val="00D148A0"/>
    <w:rsid w:val="00D20197"/>
    <w:rsid w:val="00D24FA7"/>
    <w:rsid w:val="00D57186"/>
    <w:rsid w:val="00D64696"/>
    <w:rsid w:val="00D90D49"/>
    <w:rsid w:val="00DC0236"/>
    <w:rsid w:val="00DC56E6"/>
    <w:rsid w:val="00DC5D96"/>
    <w:rsid w:val="00DD4F3E"/>
    <w:rsid w:val="00E01254"/>
    <w:rsid w:val="00E13E55"/>
    <w:rsid w:val="00E3360B"/>
    <w:rsid w:val="00E51327"/>
    <w:rsid w:val="00E83429"/>
    <w:rsid w:val="00E91469"/>
    <w:rsid w:val="00E96D05"/>
    <w:rsid w:val="00EA7406"/>
    <w:rsid w:val="00EB128A"/>
    <w:rsid w:val="00EB5B73"/>
    <w:rsid w:val="00EE76D2"/>
    <w:rsid w:val="00EF601F"/>
    <w:rsid w:val="00F116C5"/>
    <w:rsid w:val="00F21EA3"/>
    <w:rsid w:val="00F225BF"/>
    <w:rsid w:val="00F25B99"/>
    <w:rsid w:val="00F4086F"/>
    <w:rsid w:val="00F53753"/>
    <w:rsid w:val="00F7167E"/>
    <w:rsid w:val="00F7443C"/>
    <w:rsid w:val="00F80E3C"/>
    <w:rsid w:val="00FA224F"/>
    <w:rsid w:val="00FC280C"/>
    <w:rsid w:val="00FC2870"/>
    <w:rsid w:val="00FC4CB6"/>
    <w:rsid w:val="00FD4CF5"/>
    <w:rsid w:val="00FF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Marializ Alexandra Casado Feliz</cp:lastModifiedBy>
  <cp:revision>27</cp:revision>
  <cp:lastPrinted>2013-08-13T13:53:00Z</cp:lastPrinted>
  <dcterms:created xsi:type="dcterms:W3CDTF">2020-05-08T16:37:00Z</dcterms:created>
  <dcterms:modified xsi:type="dcterms:W3CDTF">2026-10-07T17:31:00Z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2025-05-13T15:27:51Z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e662906f-e54f-41ca-830a-0e52bfb61bbd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