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0E962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029F84C" wp14:editId="752766AE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64AB248D" w14:textId="6AB2C8A8" w:rsidR="00957FDA" w:rsidRPr="00535962" w:rsidRDefault="00A9320F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DGAP-</w:t>
                                    </w:r>
                                    <w:r w:rsidR="00FA224F">
                                      <w:rPr>
                                        <w:rStyle w:val="Style2"/>
                                      </w:rPr>
                                      <w:t>CCC-</w:t>
                                    </w:r>
                                    <w:r w:rsidR="00921C82">
                                      <w:rPr>
                                        <w:rStyle w:val="Style2"/>
                                      </w:rPr>
                                      <w:t>CP</w:t>
                                    </w:r>
                                    <w:r w:rsidR="00FA224F"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CB697C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FA224F"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94356D">
                                      <w:rPr>
                                        <w:rStyle w:val="Style2"/>
                                      </w:rPr>
                                      <w:t>37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4E346D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29F84C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64AB248D" w14:textId="6AB2C8A8" w:rsidR="00957FDA" w:rsidRPr="00535962" w:rsidRDefault="00A9320F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DGAP-</w:t>
                              </w:r>
                              <w:r w:rsidR="00FA224F">
                                <w:rPr>
                                  <w:rStyle w:val="Style2"/>
                                </w:rPr>
                                <w:t>CCC-</w:t>
                              </w:r>
                              <w:r w:rsidR="00921C82">
                                <w:rPr>
                                  <w:rStyle w:val="Style2"/>
                                </w:rPr>
                                <w:t>CP</w:t>
                              </w:r>
                              <w:r w:rsidR="00FA224F">
                                <w:rPr>
                                  <w:rStyle w:val="Style2"/>
                                </w:rPr>
                                <w:t>-202</w:t>
                              </w:r>
                              <w:r w:rsidR="00CB697C">
                                <w:rPr>
                                  <w:rStyle w:val="Style2"/>
                                </w:rPr>
                                <w:t>6</w:t>
                              </w:r>
                              <w:r w:rsidR="00FA224F">
                                <w:rPr>
                                  <w:rStyle w:val="Style2"/>
                                </w:rPr>
                                <w:t>-00</w:t>
                              </w:r>
                              <w:r w:rsidR="0094356D">
                                <w:rPr>
                                  <w:rStyle w:val="Style2"/>
                                </w:rPr>
                                <w:t>37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64E346D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39B10B5" wp14:editId="6EDCAE0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FAFBAC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39B10B5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05FAFBAC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0CCD7C" wp14:editId="3D33D59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7200E5B5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F71713F" wp14:editId="7E125F84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30CCD7C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200E5B5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F71713F" wp14:editId="7E125F84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9660B2" wp14:editId="0C0847C9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CDB3A6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89660B2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71CDB3A6" w14:textId="77777777" w:rsidR="002E1412" w:rsidRPr="002E1412" w:rsidRDefault="00C3029E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4B6A98F" wp14:editId="5E93ADFC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8E61D95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8690FC" wp14:editId="5F74F7B9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FF7840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28690FC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58FF7840" w14:textId="77777777" w:rsidR="0026335F" w:rsidRPr="0026335F" w:rsidRDefault="00C3029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506ECB" wp14:editId="19B71B85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C0024D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5506ECB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4BC0024D" w14:textId="77777777" w:rsidR="00F7443C" w:rsidRPr="004767CC" w:rsidRDefault="00C3029E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F09B3D3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0A77285" wp14:editId="52E10A7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45AB9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0A77285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4D45AB9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2445F3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5866735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404EE30" w14:textId="7315EA3D" w:rsidR="0037246F" w:rsidRPr="00131369" w:rsidRDefault="00B07ACB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6C3265E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647D21A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F817E9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5E2BFD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6E6C2D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DCEB31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DB9372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EB11AF5" w14:textId="77777777" w:rsidTr="00A24343">
        <w:trPr>
          <w:trHeight w:val="457"/>
          <w:jc w:val="center"/>
        </w:trPr>
        <w:tc>
          <w:tcPr>
            <w:tcW w:w="849" w:type="dxa"/>
          </w:tcPr>
          <w:p w14:paraId="60321606" w14:textId="1916127D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55FB483" w14:textId="33CB4B5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9CF35D" w14:textId="0EB43E6B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730EE3B" w14:textId="33BDAD75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B3037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3C0DEA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92BC1A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F1551A3" w14:textId="77777777" w:rsidTr="00A24343">
        <w:trPr>
          <w:trHeight w:val="477"/>
          <w:jc w:val="center"/>
        </w:trPr>
        <w:tc>
          <w:tcPr>
            <w:tcW w:w="849" w:type="dxa"/>
          </w:tcPr>
          <w:p w14:paraId="3B63E313" w14:textId="36AF1A2C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FFCDED3" w14:textId="1BFC3CA4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FD33DA" w14:textId="0C1BA7AD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6BAEBAA" w14:textId="7ECFFCA1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BEFBE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7F4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FDF282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3AC79A0" w14:textId="77777777" w:rsidTr="00A24343">
        <w:trPr>
          <w:trHeight w:val="477"/>
          <w:jc w:val="center"/>
        </w:trPr>
        <w:tc>
          <w:tcPr>
            <w:tcW w:w="849" w:type="dxa"/>
          </w:tcPr>
          <w:p w14:paraId="1FE9CDC2" w14:textId="645D6B41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0E21B" w14:textId="44574E23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1BEF934" w14:textId="6FEF247A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66B2018" w14:textId="768BE578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6BB419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8D0F8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3D9555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1845E1" w14:textId="77777777" w:rsidTr="00A24343">
        <w:trPr>
          <w:trHeight w:val="477"/>
          <w:jc w:val="center"/>
        </w:trPr>
        <w:tc>
          <w:tcPr>
            <w:tcW w:w="849" w:type="dxa"/>
          </w:tcPr>
          <w:p w14:paraId="2AC2A261" w14:textId="6D348E56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2C4AC1E" w14:textId="004B8B88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E0BC7FF" w14:textId="6BA6FD2D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5047E51" w14:textId="6EE894F2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6ECCD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DB5C8D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E6034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A7CEEDF" w14:textId="77777777" w:rsidTr="00A24343">
        <w:trPr>
          <w:trHeight w:val="477"/>
          <w:jc w:val="center"/>
        </w:trPr>
        <w:tc>
          <w:tcPr>
            <w:tcW w:w="849" w:type="dxa"/>
          </w:tcPr>
          <w:p w14:paraId="6E3DC4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2A635FC" w14:textId="77777777" w:rsidR="0037246F" w:rsidRDefault="0037246F" w:rsidP="00BB657B">
            <w:pPr>
              <w:spacing w:after="0" w:line="240" w:lineRule="auto"/>
            </w:pPr>
          </w:p>
          <w:p w14:paraId="4D71E6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59280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056707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F24E03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4BA82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220417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018A26E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5E4AF3C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12382EA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A6216FD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C1C2A7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F968654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CAC0F98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2FDF143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1C1714DD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3C88336F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E5A7EC0" wp14:editId="10BD3C3B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9DA6E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E5A7EC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009DA6E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45AE3" w14:textId="77777777" w:rsidR="00C571AC" w:rsidRDefault="00C571AC" w:rsidP="001007E7">
      <w:pPr>
        <w:spacing w:after="0" w:line="240" w:lineRule="auto"/>
      </w:pPr>
      <w:r>
        <w:separator/>
      </w:r>
    </w:p>
  </w:endnote>
  <w:endnote w:type="continuationSeparator" w:id="0">
    <w:p w14:paraId="6E2F2A1E" w14:textId="77777777" w:rsidR="00C571AC" w:rsidRDefault="00C571A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6B0FB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A9151A" wp14:editId="499B681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E73EC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F60C4B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E66970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cei="http://schemas.microsoft.com/office/word/2026/wordml/cei">
          <w:pict>
            <v:shapetype w14:anchorId="38A9151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1E73EC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F60C4B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7E66970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DB05F61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F494BD" wp14:editId="66FB0FD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392F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69F494BD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75392F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247F00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489ABA1D" wp14:editId="72E2C7A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CD0ADB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BFC51" w14:textId="77777777" w:rsidR="00C571AC" w:rsidRDefault="00C571AC" w:rsidP="001007E7">
      <w:pPr>
        <w:spacing w:after="0" w:line="240" w:lineRule="auto"/>
      </w:pPr>
      <w:r>
        <w:separator/>
      </w:r>
    </w:p>
  </w:footnote>
  <w:footnote w:type="continuationSeparator" w:id="0">
    <w:p w14:paraId="6D368E3E" w14:textId="77777777" w:rsidR="00C571AC" w:rsidRDefault="00C571AC" w:rsidP="001007E7">
      <w:pPr>
        <w:spacing w:after="0" w:line="240" w:lineRule="auto"/>
      </w:pPr>
      <w:r>
        <w:continuationSeparator/>
      </w:r>
    </w:p>
  </w:footnote>
  <w:footnote w:id="1">
    <w:p w14:paraId="0112E2DC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C95CF96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52D55"/>
    <w:rsid w:val="000F07E0"/>
    <w:rsid w:val="001007E7"/>
    <w:rsid w:val="001020C0"/>
    <w:rsid w:val="001166D1"/>
    <w:rsid w:val="00123B8D"/>
    <w:rsid w:val="00157600"/>
    <w:rsid w:val="00170EC5"/>
    <w:rsid w:val="00192D3C"/>
    <w:rsid w:val="00194FF2"/>
    <w:rsid w:val="00196B42"/>
    <w:rsid w:val="001F73A7"/>
    <w:rsid w:val="00200073"/>
    <w:rsid w:val="002325E3"/>
    <w:rsid w:val="00253DBA"/>
    <w:rsid w:val="00260D92"/>
    <w:rsid w:val="0026335F"/>
    <w:rsid w:val="002860A4"/>
    <w:rsid w:val="00292895"/>
    <w:rsid w:val="002971F5"/>
    <w:rsid w:val="002A18E8"/>
    <w:rsid w:val="002C4A7E"/>
    <w:rsid w:val="002E1412"/>
    <w:rsid w:val="00314023"/>
    <w:rsid w:val="0031441A"/>
    <w:rsid w:val="00341D34"/>
    <w:rsid w:val="00351DE8"/>
    <w:rsid w:val="00362B8A"/>
    <w:rsid w:val="003710B0"/>
    <w:rsid w:val="0037246F"/>
    <w:rsid w:val="003A4539"/>
    <w:rsid w:val="003A5895"/>
    <w:rsid w:val="003B29C3"/>
    <w:rsid w:val="003B38E0"/>
    <w:rsid w:val="003E37B4"/>
    <w:rsid w:val="00403697"/>
    <w:rsid w:val="00413731"/>
    <w:rsid w:val="0042490F"/>
    <w:rsid w:val="00466B9C"/>
    <w:rsid w:val="004767CC"/>
    <w:rsid w:val="0049643D"/>
    <w:rsid w:val="004C4743"/>
    <w:rsid w:val="004E4F9F"/>
    <w:rsid w:val="004F67F7"/>
    <w:rsid w:val="00535962"/>
    <w:rsid w:val="005B442B"/>
    <w:rsid w:val="005C5DC1"/>
    <w:rsid w:val="005D0D63"/>
    <w:rsid w:val="006019C3"/>
    <w:rsid w:val="00604986"/>
    <w:rsid w:val="00604A94"/>
    <w:rsid w:val="00611A07"/>
    <w:rsid w:val="0062592A"/>
    <w:rsid w:val="006506D0"/>
    <w:rsid w:val="00651E48"/>
    <w:rsid w:val="006709BC"/>
    <w:rsid w:val="00697B65"/>
    <w:rsid w:val="006C5649"/>
    <w:rsid w:val="007661DD"/>
    <w:rsid w:val="00780880"/>
    <w:rsid w:val="00793A0B"/>
    <w:rsid w:val="007B4164"/>
    <w:rsid w:val="007B6F6F"/>
    <w:rsid w:val="007C79F7"/>
    <w:rsid w:val="00810515"/>
    <w:rsid w:val="0083342F"/>
    <w:rsid w:val="00854B4F"/>
    <w:rsid w:val="008B3AE5"/>
    <w:rsid w:val="009002B4"/>
    <w:rsid w:val="00921C82"/>
    <w:rsid w:val="0094356D"/>
    <w:rsid w:val="00957FDA"/>
    <w:rsid w:val="009773D3"/>
    <w:rsid w:val="009A2AEC"/>
    <w:rsid w:val="009B0931"/>
    <w:rsid w:val="009E0472"/>
    <w:rsid w:val="00A16099"/>
    <w:rsid w:val="00A24343"/>
    <w:rsid w:val="00A640BD"/>
    <w:rsid w:val="00A9320F"/>
    <w:rsid w:val="00AB4966"/>
    <w:rsid w:val="00AC2692"/>
    <w:rsid w:val="00AC7631"/>
    <w:rsid w:val="00AD7919"/>
    <w:rsid w:val="00AF0D2F"/>
    <w:rsid w:val="00B07ACB"/>
    <w:rsid w:val="00B3101F"/>
    <w:rsid w:val="00B420BA"/>
    <w:rsid w:val="00B61D08"/>
    <w:rsid w:val="00B62EEF"/>
    <w:rsid w:val="00B6452C"/>
    <w:rsid w:val="00B9237C"/>
    <w:rsid w:val="00B97B51"/>
    <w:rsid w:val="00BC1D0C"/>
    <w:rsid w:val="00BC4A42"/>
    <w:rsid w:val="00BC61BD"/>
    <w:rsid w:val="00BE4FB0"/>
    <w:rsid w:val="00BF1AD5"/>
    <w:rsid w:val="00C3029E"/>
    <w:rsid w:val="00C571AC"/>
    <w:rsid w:val="00C66D08"/>
    <w:rsid w:val="00CA4661"/>
    <w:rsid w:val="00CB697C"/>
    <w:rsid w:val="00CE498E"/>
    <w:rsid w:val="00CE67A3"/>
    <w:rsid w:val="00CF68BC"/>
    <w:rsid w:val="00D148A0"/>
    <w:rsid w:val="00D20197"/>
    <w:rsid w:val="00D24FA7"/>
    <w:rsid w:val="00D57186"/>
    <w:rsid w:val="00D64696"/>
    <w:rsid w:val="00D90D49"/>
    <w:rsid w:val="00DC0236"/>
    <w:rsid w:val="00DC56E6"/>
    <w:rsid w:val="00DC5D96"/>
    <w:rsid w:val="00DD4F3E"/>
    <w:rsid w:val="00E01254"/>
    <w:rsid w:val="00E13E55"/>
    <w:rsid w:val="00E3360B"/>
    <w:rsid w:val="00E51327"/>
    <w:rsid w:val="00E83429"/>
    <w:rsid w:val="00E91469"/>
    <w:rsid w:val="00E96D05"/>
    <w:rsid w:val="00EA7406"/>
    <w:rsid w:val="00EB128A"/>
    <w:rsid w:val="00EB5B73"/>
    <w:rsid w:val="00EE76D2"/>
    <w:rsid w:val="00EF601F"/>
    <w:rsid w:val="00F116C5"/>
    <w:rsid w:val="00F21EA3"/>
    <w:rsid w:val="00F225BF"/>
    <w:rsid w:val="00F25B99"/>
    <w:rsid w:val="00F4086F"/>
    <w:rsid w:val="00F53753"/>
    <w:rsid w:val="00F7167E"/>
    <w:rsid w:val="00F7443C"/>
    <w:rsid w:val="00FA224F"/>
    <w:rsid w:val="00FC280C"/>
    <w:rsid w:val="00FC2870"/>
    <w:rsid w:val="00FC4CB6"/>
    <w:rsid w:val="00FD4CF5"/>
    <w:rsid w:val="00FF1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B2DD4E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E4D93-880A-4AF0-AA56-193825CC2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7</TotalTime>
  <Pages>2</Pages>
  <Words>107</Words>
  <Characters>590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Juan Francisco Felipe Moronta</cp:lastModifiedBy>
  <cp:revision>27</cp:revision>
  <cp:lastPrinted>2013-08-13T13:53:00Z</cp:lastPrinted>
  <dcterms:created xsi:type="dcterms:W3CDTF">2020-05-08T16:37:00Z</dcterms:created>
  <dcterms:modified xsi:type="dcterms:W3CDTF">2026-10-07T16:36:00Z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2025-05-13T15:27:51Z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e662906f-e54f-41ca-830a-0e52bfb61bbd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