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B82170">
      <w:r>
        <w:rPr>
          <w:rStyle w:val="Institucion"/>
          <w:color w:val="FF0000"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:rsidR="002E1412" w:rsidRPr="002E1412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Pr="00B82170"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B82170" w:rsidP="00535962"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B8217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B82170" w:rsidP="00535962"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B82170">
                    <w:fldChar w:fldCharType="begin"/>
                  </w:r>
                  <w:r w:rsidR="00B82170">
                    <w:instrText xml:space="preserve"> NUMPAGES   \* MERGEFORMAT </w:instrText>
                  </w:r>
                  <w:r w:rsidR="00B82170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82170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  <w:bookmarkStart w:id="0" w:name="_GoBack"/>
      <w:bookmarkEnd w:id="0"/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82170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B82170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B8217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0D7D0A2BAC6F4CB7B893D8FDA5DD14" ma:contentTypeVersion="12" ma:contentTypeDescription="Crear nuevo documento." ma:contentTypeScope="" ma:versionID="0436a65a1f67a6e623f603ad18c5da79">
  <xsd:schema xmlns:xsd="http://www.w3.org/2001/XMLSchema" xmlns:xs="http://www.w3.org/2001/XMLSchema" xmlns:p="http://schemas.microsoft.com/office/2006/metadata/properties" xmlns:ns2="a59cf836-1048-4103-a887-95ba47d42fa6" xmlns:ns3="d28c3dea-8b2a-48b7-870e-f13bb372dc22" targetNamespace="http://schemas.microsoft.com/office/2006/metadata/properties" ma:root="true" ma:fieldsID="5ba5fd8e138d181a897dfa741d75a225" ns2:_="" ns3:_="">
    <xsd:import namespace="a59cf836-1048-4103-a887-95ba47d42fa6"/>
    <xsd:import namespace="d28c3dea-8b2a-48b7-870e-f13bb372d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cf836-1048-4103-a887-95ba47d42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16138d3-48b3-4cd3-b825-834a57c038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c3dea-8b2a-48b7-870e-f13bb372dc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188c63-ed19-4214-a31d-f26de48d3660}" ma:internalName="TaxCatchAll" ma:showField="CatchAllData" ma:web="d28c3dea-8b2a-48b7-870e-f13bb372d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8c3dea-8b2a-48b7-870e-f13bb372dc22" xsi:nil="true"/>
    <lcf76f155ced4ddcb4097134ff3c332f xmlns="a59cf836-1048-4103-a887-95ba47d42f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244E63-3FC7-44D2-B806-1E7E72ADA720}"/>
</file>

<file path=customXml/itemProps3.xml><?xml version="1.0" encoding="utf-8"?>
<ds:datastoreItem xmlns:ds="http://schemas.openxmlformats.org/officeDocument/2006/customXml" ds:itemID="{C3919A6F-4F67-40C1-BB0A-AB357DB3BA37}"/>
</file>

<file path=customXml/itemProps4.xml><?xml version="1.0" encoding="utf-8"?>
<ds:datastoreItem xmlns:ds="http://schemas.openxmlformats.org/officeDocument/2006/customXml" ds:itemID="{D71D22EC-1C8C-4496-B788-00E20DFA7D47}"/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Eduardo Montes de Oca Peña</cp:lastModifiedBy>
  <cp:revision>5</cp:revision>
  <cp:lastPrinted>2011-03-04T18:27:00Z</cp:lastPrinted>
  <dcterms:created xsi:type="dcterms:W3CDTF">2011-03-04T18:31:00Z</dcterms:created>
  <dcterms:modified xsi:type="dcterms:W3CDTF">2018-02-01T20:31:00Z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0x010100A10D7D0A2BAC6F4CB7B893D8FDA5DD14</vt:lpwstr>
  </property>
</Properties>
</file>