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1E7D4" w14:textId="0E7BE97C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7216" behindDoc="0" locked="0" layoutInCell="1" allowOverlap="1" wp14:anchorId="20793847" wp14:editId="6570C72B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5A33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5B27C" wp14:editId="0F0D5B80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15BB97C" w14:textId="5BB78085" w:rsidR="00BC61BD" w:rsidRPr="00BC61BD" w:rsidRDefault="00C5669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56694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9CA6514" wp14:editId="54948648">
                                      <wp:extent cx="799693" cy="646786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467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95B2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15BB97C" w14:textId="5BB78085" w:rsidR="00BC61BD" w:rsidRPr="00BC61BD" w:rsidRDefault="00C56694">
                          <w:pPr>
                            <w:rPr>
                              <w:lang w:val="en-US"/>
                            </w:rPr>
                          </w:pPr>
                          <w:r w:rsidRPr="00C56694">
                            <w:rPr>
                              <w:noProof/>
                            </w:rPr>
                            <w:drawing>
                              <wp:inline distT="0" distB="0" distL="0" distR="0" wp14:anchorId="29CA6514" wp14:editId="54948648">
                                <wp:extent cx="799693" cy="646786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467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15A33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3ED0E2C" wp14:editId="747E9780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B42BE48" w14:textId="05FF66C1" w:rsidR="006B202F" w:rsidRPr="00535962" w:rsidRDefault="00DF24F1" w:rsidP="006B202F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468659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ED0E2C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B42BE48" w14:textId="05FF66C1" w:rsidR="006B202F" w:rsidRPr="00535962" w:rsidRDefault="00DF24F1" w:rsidP="006B202F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5468659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15A33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84580A2" wp14:editId="1C7AE6E4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D3B463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580A2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32D3B463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2027B325" w14:textId="2D2766F5" w:rsidR="00535962" w:rsidRPr="00535962" w:rsidRDefault="00115A33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4B84309" wp14:editId="4F55E462">
                <wp:simplePos x="0" y="0"/>
                <wp:positionH relativeFrom="column">
                  <wp:posOffset>7291070</wp:posOffset>
                </wp:positionH>
                <wp:positionV relativeFrom="paragraph">
                  <wp:posOffset>116205</wp:posOffset>
                </wp:positionV>
                <wp:extent cx="1742440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244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D21A74" w14:textId="479721FB" w:rsidR="0026335F" w:rsidRPr="0026335F" w:rsidRDefault="00F8771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1-05-1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A60F5">
                                  <w:rPr>
                                    <w:rStyle w:val="Style5"/>
                                    <w:lang w:val="es-DO"/>
                                  </w:rPr>
                                  <w:t>18 de mayo de 2021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84309" id="Text Box 12" o:spid="_x0000_s1033" type="#_x0000_t202" style="position:absolute;margin-left:574.1pt;margin-top:9.15pt;width:137.2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" filled="f" stroked="f">
                <v:textbox>
                  <w:txbxContent>
                    <w:p w14:paraId="6DD21A74" w14:textId="479721FB" w:rsidR="0026335F" w:rsidRPr="0026335F" w:rsidRDefault="00BA35F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1-05-1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FA60F5">
                            <w:rPr>
                              <w:rStyle w:val="Style5"/>
                              <w:lang w:val="es-DO"/>
                            </w:rPr>
                            <w:t>18 de mayo de 2021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D6487BE" wp14:editId="2D979C54">
                <wp:simplePos x="0" y="0"/>
                <wp:positionH relativeFrom="column">
                  <wp:posOffset>2820035</wp:posOffset>
                </wp:positionH>
                <wp:positionV relativeFrom="paragraph">
                  <wp:posOffset>7620</wp:posOffset>
                </wp:positionV>
                <wp:extent cx="352298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298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1988225" w14:textId="7DA44D4A" w:rsidR="00C56694" w:rsidRPr="00C56694" w:rsidRDefault="00F87716" w:rsidP="00C56694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1390920057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C56694" w:rsidRPr="00C56694">
                                      <w:rPr>
                                        <w:rStyle w:val="Style6"/>
                                      </w:rPr>
                                      <w:t xml:space="preserve">MINISTERIO DE INDUSTRIA, COMERCIO Y MIPYMES </w:t>
                                    </w:r>
                                    <w:r w:rsidR="00C56694">
                                      <w:rPr>
                                        <w:rStyle w:val="Style6"/>
                                      </w:rPr>
                                      <w:t>(</w:t>
                                    </w:r>
                                    <w:r w:rsidR="00C56694" w:rsidRPr="00C56694">
                                      <w:rPr>
                                        <w:rStyle w:val="Style6"/>
                                      </w:rPr>
                                      <w:t>MICM)</w:t>
                                    </w:r>
                                  </w:sdtContent>
                                </w:sdt>
                              </w:p>
                              <w:p w14:paraId="0D70B89E" w14:textId="62C5B89B" w:rsidR="002E1412" w:rsidRPr="002E1412" w:rsidRDefault="00F8771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487BE" id="Text Box 16" o:spid="_x0000_s1034" type="#_x0000_t202" style="position:absolute;margin-left:222.05pt;margin-top:.6pt;width:277.4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51988225" w14:textId="7DA44D4A" w:rsidR="00C56694" w:rsidRPr="00C56694" w:rsidRDefault="00BA35FD" w:rsidP="00C56694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390920057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C56694" w:rsidRPr="00C56694">
                                <w:rPr>
                                  <w:rStyle w:val="Style6"/>
                                </w:rPr>
                                <w:t xml:space="preserve">MINISTERIO DE INDUSTRIA, COMERCIO Y MIPYMES </w:t>
                              </w:r>
                              <w:r w:rsidR="00C56694">
                                <w:rPr>
                                  <w:rStyle w:val="Style6"/>
                                </w:rPr>
                                <w:t>(</w:t>
                              </w:r>
                              <w:r w:rsidR="00C56694" w:rsidRPr="00C56694">
                                <w:rPr>
                                  <w:rStyle w:val="Style6"/>
                                </w:rPr>
                                <w:t>MICM)</w:t>
                              </w:r>
                            </w:sdtContent>
                          </w:sdt>
                        </w:p>
                        <w:p w14:paraId="0D70B89E" w14:textId="62C5B89B" w:rsidR="002E1412" w:rsidRPr="002E1412" w:rsidRDefault="00BA35FD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E10580D" w14:textId="70EACEDB" w:rsidR="00535962" w:rsidRDefault="00115A33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F0A742" wp14:editId="0D00C0A2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5F4B26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0A742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345F4B26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4D538A" wp14:editId="0F2BB07C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E062B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D538A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1DE062B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40EBAB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41F0AEE" w14:textId="6C0D906D" w:rsidR="00A640BD" w:rsidRPr="006B202F" w:rsidRDefault="00FA60F5" w:rsidP="00FA60F5">
      <w:pPr>
        <w:tabs>
          <w:tab w:val="left" w:pos="6267"/>
          <w:tab w:val="left" w:pos="11745"/>
        </w:tabs>
        <w:rPr>
          <w:sz w:val="16"/>
          <w:szCs w:val="24"/>
        </w:rPr>
      </w:pPr>
      <w:r>
        <w:rPr>
          <w:sz w:val="16"/>
          <w:szCs w:val="24"/>
        </w:rPr>
        <w:tab/>
      </w:r>
      <w:r>
        <w:rPr>
          <w:sz w:val="16"/>
          <w:szCs w:val="24"/>
        </w:rPr>
        <w:tab/>
      </w:r>
    </w:p>
    <w:p w14:paraId="35F3024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6AA87DA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172A82ED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7B9A8A13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54ED719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342AE61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6CC9404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7FB44B7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2C02CB6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1800E2B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08AC6F7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5A3D455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29E74D72" w14:textId="77777777" w:rsidTr="00B55C91">
        <w:tc>
          <w:tcPr>
            <w:tcW w:w="1101" w:type="dxa"/>
          </w:tcPr>
          <w:p w14:paraId="72AFE8D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183AC1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36E96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49813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92DA0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67EA36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34F727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4F65BD4" w14:textId="77777777" w:rsidTr="00B55C91">
        <w:tc>
          <w:tcPr>
            <w:tcW w:w="1101" w:type="dxa"/>
          </w:tcPr>
          <w:p w14:paraId="2992DED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27AA7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67BC6B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582135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A2C294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B383F4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7DFEF9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12E09EA" w14:textId="77777777" w:rsidTr="00B55C91">
        <w:tc>
          <w:tcPr>
            <w:tcW w:w="1101" w:type="dxa"/>
          </w:tcPr>
          <w:p w14:paraId="1A2D98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24BC09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F27818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9A1AFE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AE5F4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2ED4C3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490C6F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147D30B" w14:textId="77777777" w:rsidTr="00B55C91">
        <w:tc>
          <w:tcPr>
            <w:tcW w:w="1101" w:type="dxa"/>
          </w:tcPr>
          <w:p w14:paraId="2E3F06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2DA518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C76EE2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99B31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1D6155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CFD0A0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275EE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0C8B1BE" w14:textId="77777777" w:rsidTr="00B55C91">
        <w:tc>
          <w:tcPr>
            <w:tcW w:w="1101" w:type="dxa"/>
          </w:tcPr>
          <w:p w14:paraId="3B77F68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438BBD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F8A7C4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ECD5A9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71A688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B28793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ABF87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B6F3661" w14:textId="77777777" w:rsidTr="00B55C91">
        <w:trPr>
          <w:trHeight w:val="415"/>
        </w:trPr>
        <w:tc>
          <w:tcPr>
            <w:tcW w:w="1101" w:type="dxa"/>
          </w:tcPr>
          <w:p w14:paraId="7E576E55" w14:textId="77777777" w:rsidR="006E45AC" w:rsidRPr="006E45AC" w:rsidRDefault="006E45AC" w:rsidP="003805A6"/>
        </w:tc>
        <w:tc>
          <w:tcPr>
            <w:tcW w:w="1132" w:type="dxa"/>
          </w:tcPr>
          <w:p w14:paraId="7B30A870" w14:textId="77777777" w:rsidR="006E45AC" w:rsidRPr="006E45AC" w:rsidRDefault="006E45AC" w:rsidP="003805A6"/>
        </w:tc>
        <w:tc>
          <w:tcPr>
            <w:tcW w:w="3971" w:type="dxa"/>
          </w:tcPr>
          <w:p w14:paraId="14BAD0BE" w14:textId="77777777" w:rsidR="006E45AC" w:rsidRPr="006E45AC" w:rsidRDefault="006E45AC" w:rsidP="003805A6"/>
        </w:tc>
        <w:tc>
          <w:tcPr>
            <w:tcW w:w="1417" w:type="dxa"/>
          </w:tcPr>
          <w:p w14:paraId="5DE6CCD5" w14:textId="77777777" w:rsidR="006E45AC" w:rsidRPr="006E45AC" w:rsidRDefault="006E45AC" w:rsidP="003805A6"/>
        </w:tc>
        <w:tc>
          <w:tcPr>
            <w:tcW w:w="1418" w:type="dxa"/>
          </w:tcPr>
          <w:p w14:paraId="7A4CEFFA" w14:textId="77777777" w:rsidR="006E45AC" w:rsidRPr="006E45AC" w:rsidRDefault="006E45AC" w:rsidP="003805A6"/>
        </w:tc>
        <w:tc>
          <w:tcPr>
            <w:tcW w:w="4961" w:type="dxa"/>
          </w:tcPr>
          <w:p w14:paraId="749F3989" w14:textId="77777777" w:rsidR="006E45AC" w:rsidRPr="006E45AC" w:rsidRDefault="006E45AC" w:rsidP="003805A6"/>
        </w:tc>
      </w:tr>
      <w:tr w:rsidR="006E45AC" w:rsidRPr="006E45AC" w14:paraId="7E868B1F" w14:textId="77777777" w:rsidTr="00B55C91">
        <w:trPr>
          <w:trHeight w:val="373"/>
        </w:trPr>
        <w:tc>
          <w:tcPr>
            <w:tcW w:w="1101" w:type="dxa"/>
          </w:tcPr>
          <w:p w14:paraId="1485F996" w14:textId="77777777" w:rsidR="006E45AC" w:rsidRPr="006E45AC" w:rsidRDefault="006E45AC" w:rsidP="003805A6"/>
        </w:tc>
        <w:tc>
          <w:tcPr>
            <w:tcW w:w="1132" w:type="dxa"/>
          </w:tcPr>
          <w:p w14:paraId="72C4BADE" w14:textId="77777777" w:rsidR="006E45AC" w:rsidRPr="006E45AC" w:rsidRDefault="006E45AC" w:rsidP="003805A6"/>
        </w:tc>
        <w:tc>
          <w:tcPr>
            <w:tcW w:w="3971" w:type="dxa"/>
          </w:tcPr>
          <w:p w14:paraId="0041CC84" w14:textId="77777777" w:rsidR="006E45AC" w:rsidRPr="006E45AC" w:rsidRDefault="006E45AC" w:rsidP="003805A6"/>
        </w:tc>
        <w:tc>
          <w:tcPr>
            <w:tcW w:w="1417" w:type="dxa"/>
          </w:tcPr>
          <w:p w14:paraId="774F8CC9" w14:textId="77777777" w:rsidR="006E45AC" w:rsidRPr="006E45AC" w:rsidRDefault="006E45AC" w:rsidP="003805A6"/>
        </w:tc>
        <w:tc>
          <w:tcPr>
            <w:tcW w:w="1418" w:type="dxa"/>
          </w:tcPr>
          <w:p w14:paraId="41D8FB00" w14:textId="77777777" w:rsidR="006E45AC" w:rsidRPr="006E45AC" w:rsidRDefault="006E45AC" w:rsidP="003805A6"/>
        </w:tc>
        <w:tc>
          <w:tcPr>
            <w:tcW w:w="4961" w:type="dxa"/>
          </w:tcPr>
          <w:p w14:paraId="3C21FA27" w14:textId="77777777" w:rsidR="006E45AC" w:rsidRPr="006E45AC" w:rsidRDefault="006E45AC" w:rsidP="003805A6"/>
        </w:tc>
      </w:tr>
    </w:tbl>
    <w:p w14:paraId="0A94261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7086F821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04EA02C7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A8672" w14:textId="77777777" w:rsidR="00F87716" w:rsidRDefault="00F87716" w:rsidP="001007E7">
      <w:pPr>
        <w:spacing w:after="0" w:line="240" w:lineRule="auto"/>
      </w:pPr>
      <w:r>
        <w:separator/>
      </w:r>
    </w:p>
  </w:endnote>
  <w:endnote w:type="continuationSeparator" w:id="0">
    <w:p w14:paraId="748AD38E" w14:textId="77777777" w:rsidR="00F87716" w:rsidRDefault="00F8771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F83DE" w14:textId="4F5BA4D9" w:rsidR="001007E7" w:rsidRDefault="00115A33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B13834" wp14:editId="6C1DD405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91892F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A489D7A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3ECE1D26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4410DC1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B1383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4091892F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A489D7A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3ECE1D26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4410DC1" w14:textId="77777777" w:rsidR="00807015" w:rsidRDefault="00807015"/>
                </w:txbxContent>
              </v:textbox>
            </v:shape>
          </w:pict>
        </mc:Fallback>
      </mc:AlternateContent>
    </w:r>
  </w:p>
  <w:p w14:paraId="22129ABD" w14:textId="66C4C56F" w:rsidR="001007E7" w:rsidRDefault="00115A3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C611C8" wp14:editId="0FC07E95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75286180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F8857C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C611C8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37F8857C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9A51F43" wp14:editId="4EAD460C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EC71C4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793AA0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EF96A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0736E1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C3FC1" w14:textId="77777777" w:rsidR="00F87716" w:rsidRDefault="00F87716" w:rsidP="001007E7">
      <w:pPr>
        <w:spacing w:after="0" w:line="240" w:lineRule="auto"/>
      </w:pPr>
      <w:r>
        <w:separator/>
      </w:r>
    </w:p>
  </w:footnote>
  <w:footnote w:type="continuationSeparator" w:id="0">
    <w:p w14:paraId="5D822E4E" w14:textId="77777777" w:rsidR="00F87716" w:rsidRDefault="00F87716" w:rsidP="001007E7">
      <w:pPr>
        <w:spacing w:after="0" w:line="240" w:lineRule="auto"/>
      </w:pPr>
      <w:r>
        <w:continuationSeparator/>
      </w:r>
    </w:p>
  </w:footnote>
  <w:footnote w:id="1">
    <w:p w14:paraId="68652C2C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0C5C90D2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15A33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B5C9F"/>
    <w:rsid w:val="002C3435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85E51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A35FD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56694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DF24F1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87716"/>
    <w:rsid w:val="00F9504D"/>
    <w:rsid w:val="00FA60F5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380E25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64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Dahiana Santana Garcia</cp:lastModifiedBy>
  <cp:revision>3</cp:revision>
  <cp:lastPrinted>2011-03-04T18:41:00Z</cp:lastPrinted>
  <dcterms:created xsi:type="dcterms:W3CDTF">2026-07-03T13:21:00Z</dcterms:created>
  <dcterms:modified xsi:type="dcterms:W3CDTF">2026-07-06T17:34:00Z</dcterms:modified>
</cp:coreProperties>
</file>