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3E714" w14:textId="1CDD98EE" w:rsidR="00535962" w:rsidRPr="00F7167E" w:rsidRDefault="0012342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10ACFA8" wp14:editId="4B9AEE10">
                <wp:simplePos x="0" y="0"/>
                <wp:positionH relativeFrom="column">
                  <wp:posOffset>4419600</wp:posOffset>
                </wp:positionH>
                <wp:positionV relativeFrom="paragraph">
                  <wp:posOffset>-590550</wp:posOffset>
                </wp:positionV>
                <wp:extent cx="1910715" cy="701040"/>
                <wp:effectExtent l="0" t="0" r="1333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071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D3EA67F" w14:textId="285088C9" w:rsidR="001466B0" w:rsidRPr="00535962" w:rsidRDefault="00123421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mispas-daf-cm-2026-0056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DDD5B0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0ACFA8" id="Group 21" o:spid="_x0000_s1026" style="position:absolute;margin-left:348pt;margin-top:-46.5pt;width:150.4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D3EA67F" w14:textId="285088C9" w:rsidR="001466B0" w:rsidRPr="00535962" w:rsidRDefault="00123421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mispas-daf-cm-2026-0056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CDDD5B0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AF832A" wp14:editId="0E47D85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917FF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F832A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14:paraId="26917FF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438BFF" wp14:editId="3B5EA24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8848CAF" wp14:editId="62A1EF16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A52E81" w14:textId="36510F00" w:rsidR="0026335F" w:rsidRPr="0026335F" w:rsidRDefault="0035505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23421">
                                  <w:rPr>
                                    <w:rStyle w:val="Style5"/>
                                  </w:rPr>
                                  <w:t>23 de abril de 2026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48CAF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    <v:textbox>
                  <w:txbxContent>
                    <w:p w14:paraId="6DA52E81" w14:textId="36510F00" w:rsidR="0026335F" w:rsidRPr="0026335F" w:rsidRDefault="0035505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23421">
                            <w:rPr>
                              <w:rStyle w:val="Style5"/>
                            </w:rPr>
                            <w:t>23 de abril de 2026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DB5A934" wp14:editId="4D2917BE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830803D" w14:textId="34A478B1" w:rsidR="00BC61BD" w:rsidRPr="00BC61BD" w:rsidRDefault="00E1366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13660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4B6ED94" wp14:editId="3B94ADFC">
                                      <wp:extent cx="845820" cy="690245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90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5A934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830803D" w14:textId="34A478B1" w:rsidR="00BC61BD" w:rsidRPr="00BC61BD" w:rsidRDefault="00E13660">
                          <w:pPr>
                            <w:rPr>
                              <w:lang w:val="en-US"/>
                            </w:rPr>
                          </w:pPr>
                          <w:r w:rsidRPr="00E13660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4B6ED94" wp14:editId="3B94ADFC">
                                <wp:extent cx="845820" cy="690245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90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8F4A7A2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C80A46C" wp14:editId="2E30994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C5B8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0A46C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14:paraId="31FC5B8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CCFC29F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741A2C" wp14:editId="161CCF5F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324B84" w14:textId="19C37D3F" w:rsidR="002E1412" w:rsidRPr="002E1412" w:rsidRDefault="00E1366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bookmarkStart w:id="0" w:name="_Hlk173491424"/>
                            <w:bookmarkStart w:id="1" w:name="_Hlk173491425"/>
                            <w:bookmarkStart w:id="2" w:name="_Hlk173491427"/>
                            <w:bookmarkStart w:id="3" w:name="_Hlk173491428"/>
                            <w:bookmarkStart w:id="4" w:name="_Hlk173491455"/>
                            <w:bookmarkStart w:id="5" w:name="_Hlk173491456"/>
                            <w:r w:rsidRPr="00E13660">
                              <w:rPr>
                                <w:rStyle w:val="Style6"/>
                                <w:sz w:val="24"/>
                                <w:szCs w:val="24"/>
                              </w:rPr>
                              <w:t>MINISTERIO DE SALUD PÚBLICA Y ASISTENCIA SOCIAL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41A2C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14:paraId="76324B84" w14:textId="19C37D3F" w:rsidR="002E1412" w:rsidRPr="002E1412" w:rsidRDefault="00E13660" w:rsidP="00A72F42">
                      <w:pPr>
                        <w:jc w:val="center"/>
                        <w:rPr>
                          <w:lang w:val="es-ES_tradnl"/>
                        </w:rPr>
                      </w:pPr>
                      <w:bookmarkStart w:id="6" w:name="_Hlk173491424"/>
                      <w:bookmarkStart w:id="7" w:name="_Hlk173491425"/>
                      <w:bookmarkStart w:id="8" w:name="_Hlk173491427"/>
                      <w:bookmarkStart w:id="9" w:name="_Hlk173491428"/>
                      <w:bookmarkStart w:id="10" w:name="_Hlk173491455"/>
                      <w:bookmarkStart w:id="11" w:name="_Hlk173491456"/>
                      <w:r w:rsidRPr="00E13660">
                        <w:rPr>
                          <w:rStyle w:val="Style6"/>
                          <w:sz w:val="24"/>
                          <w:szCs w:val="24"/>
                        </w:rPr>
                        <w:t>MINISTERIO DE SALUD PÚBLICA Y ASISTENCIA SOCIAL</w:t>
                      </w:r>
                      <w:bookmarkEnd w:id="6"/>
                      <w:bookmarkEnd w:id="7"/>
                      <w:bookmarkEnd w:id="8"/>
                      <w:bookmarkEnd w:id="9"/>
                      <w:bookmarkEnd w:id="10"/>
                      <w:bookmarkEnd w:id="11"/>
                    </w:p>
                  </w:txbxContent>
                </v:textbox>
              </v:shape>
            </w:pict>
          </mc:Fallback>
        </mc:AlternateContent>
      </w:r>
    </w:p>
    <w:p w14:paraId="796A469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241B26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A4C2AA1" wp14:editId="070C4865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00C3E3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C2AA1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14:paraId="3400C3E3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D327577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41FF5D" wp14:editId="67EE8739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0C09B" w14:textId="75EBA505" w:rsidR="002E1412" w:rsidRPr="002E1412" w:rsidRDefault="0035505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123421">
                                  <w:rPr>
                                    <w:rStyle w:val="Style8"/>
                                    <w:smallCaps/>
                                  </w:rPr>
                                  <w:t>MINISTERIO DE SALUD PUBLICA Y ASISTENCIA SOCIAL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1FF5D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14:paraId="5110C09B" w14:textId="75EBA505" w:rsidR="002E1412" w:rsidRPr="002E1412" w:rsidRDefault="0035505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123421">
                            <w:rPr>
                              <w:rStyle w:val="Style8"/>
                              <w:smallCaps/>
                            </w:rPr>
                            <w:t>MINISTERIO DE SALUD PUBLICA Y ASISTENCIA SOCIAL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3D14F64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FDF7E3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E889A99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99FC3D6" w14:textId="1A408CE1" w:rsidR="00E82502" w:rsidRDefault="00123421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>Fecha: 23/04/2026</w:t>
      </w:r>
    </w:p>
    <w:p w14:paraId="4128C3E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D9BC6E4" w14:textId="77777777" w:rsidTr="00E82502">
        <w:trPr>
          <w:cantSplit/>
          <w:trHeight w:val="440"/>
        </w:trPr>
        <w:tc>
          <w:tcPr>
            <w:tcW w:w="9252" w:type="dxa"/>
          </w:tcPr>
          <w:p w14:paraId="53F15D79" w14:textId="258C0ED5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35701F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CAYENART, SRL</w:t>
            </w:r>
          </w:p>
        </w:tc>
      </w:tr>
      <w:tr w:rsidR="00E82502" w:rsidRPr="00E82502" w14:paraId="45544222" w14:textId="77777777" w:rsidTr="00E82502">
        <w:trPr>
          <w:cantSplit/>
          <w:trHeight w:val="440"/>
        </w:trPr>
        <w:tc>
          <w:tcPr>
            <w:tcW w:w="9252" w:type="dxa"/>
          </w:tcPr>
          <w:p w14:paraId="0C2A142A" w14:textId="5595C0B3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="0035701F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NO</w:t>
            </w:r>
          </w:p>
        </w:tc>
      </w:tr>
      <w:tr w:rsidR="00E82502" w:rsidRPr="00E82502" w14:paraId="7E526F5B" w14:textId="77777777" w:rsidTr="00E82502">
        <w:trPr>
          <w:cantSplit/>
          <w:trHeight w:val="440"/>
        </w:trPr>
        <w:tc>
          <w:tcPr>
            <w:tcW w:w="9252" w:type="dxa"/>
          </w:tcPr>
          <w:p w14:paraId="4C79F901" w14:textId="54731CCB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35701F">
              <w:rPr>
                <w:spacing w:val="-2"/>
                <w:sz w:val="22"/>
                <w:szCs w:val="22"/>
                <w:lang w:val="es-DO"/>
              </w:rPr>
              <w:t>: 1-31-15273-2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</w:tc>
      </w:tr>
      <w:tr w:rsidR="00E82502" w:rsidRPr="00E82502" w14:paraId="4171B33B" w14:textId="77777777" w:rsidTr="00E82502">
        <w:trPr>
          <w:cantSplit/>
          <w:trHeight w:val="440"/>
        </w:trPr>
        <w:tc>
          <w:tcPr>
            <w:tcW w:w="9252" w:type="dxa"/>
          </w:tcPr>
          <w:p w14:paraId="3B86E7A7" w14:textId="6FAEFF4B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35701F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54433</w:t>
            </w:r>
          </w:p>
        </w:tc>
      </w:tr>
      <w:tr w:rsidR="00E82502" w:rsidRPr="00E82502" w14:paraId="0A4C4B5F" w14:textId="77777777" w:rsidTr="00E82502">
        <w:trPr>
          <w:cantSplit/>
          <w:trHeight w:val="440"/>
        </w:trPr>
        <w:tc>
          <w:tcPr>
            <w:tcW w:w="9252" w:type="dxa"/>
          </w:tcPr>
          <w:p w14:paraId="41F5B5CD" w14:textId="3FFFB22D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.</w:t>
            </w:r>
            <w:r w:rsidR="0035701F">
              <w:rPr>
                <w:spacing w:val="-2"/>
                <w:sz w:val="22"/>
                <w:szCs w:val="22"/>
                <w:lang w:val="es-DO"/>
              </w:rPr>
              <w:t xml:space="preserve">  Domicilio legal del Oferente: Calle Manuel  de Jesús Troncoso  No. 4, Local  2, Piantini</w:t>
            </w:r>
          </w:p>
        </w:tc>
      </w:tr>
      <w:tr w:rsidR="00E82502" w:rsidRPr="00E82502" w14:paraId="42F09AB0" w14:textId="77777777" w:rsidTr="00E82502">
        <w:trPr>
          <w:cantSplit/>
          <w:trHeight w:val="440"/>
        </w:trPr>
        <w:tc>
          <w:tcPr>
            <w:tcW w:w="9252" w:type="dxa"/>
          </w:tcPr>
          <w:p w14:paraId="2BF4437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4CC2E46" w14:textId="7D9A8E81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="0015570B">
              <w:rPr>
                <w:spacing w:val="-2"/>
                <w:sz w:val="22"/>
                <w:szCs w:val="22"/>
                <w:lang w:val="es-DO"/>
              </w:rPr>
              <w:t xml:space="preserve">Yasmin Guerrero </w:t>
            </w:r>
          </w:p>
          <w:p w14:paraId="381826AC" w14:textId="35D5503E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="00AF7F31">
              <w:rPr>
                <w:spacing w:val="-2"/>
                <w:sz w:val="22"/>
                <w:szCs w:val="22"/>
                <w:lang w:val="es-DO"/>
              </w:rPr>
              <w:t xml:space="preserve">Calle </w:t>
            </w:r>
            <w:r w:rsidR="00AF7F31">
              <w:rPr>
                <w:spacing w:val="-2"/>
                <w:sz w:val="22"/>
                <w:szCs w:val="22"/>
                <w:lang w:val="es-DO"/>
              </w:rPr>
              <w:t>Manuel de</w:t>
            </w:r>
            <w:r w:rsidR="00AF7F31">
              <w:rPr>
                <w:spacing w:val="-2"/>
                <w:sz w:val="22"/>
                <w:szCs w:val="22"/>
                <w:lang w:val="es-DO"/>
              </w:rPr>
              <w:t xml:space="preserve"> Jesús </w:t>
            </w:r>
            <w:r w:rsidR="00AF7F31">
              <w:rPr>
                <w:spacing w:val="-2"/>
                <w:sz w:val="22"/>
                <w:szCs w:val="22"/>
                <w:lang w:val="es-DO"/>
              </w:rPr>
              <w:t>Troncoso No.</w:t>
            </w:r>
            <w:r w:rsidR="00AF7F31">
              <w:rPr>
                <w:spacing w:val="-2"/>
                <w:sz w:val="22"/>
                <w:szCs w:val="22"/>
                <w:lang w:val="es-DO"/>
              </w:rPr>
              <w:t xml:space="preserve"> 4, </w:t>
            </w:r>
            <w:r w:rsidR="00AF7F31">
              <w:rPr>
                <w:spacing w:val="-2"/>
                <w:sz w:val="22"/>
                <w:szCs w:val="22"/>
                <w:lang w:val="es-DO"/>
              </w:rPr>
              <w:t>Local 2</w:t>
            </w:r>
            <w:r w:rsidR="00AF7F31">
              <w:rPr>
                <w:spacing w:val="-2"/>
                <w:sz w:val="22"/>
                <w:szCs w:val="22"/>
                <w:lang w:val="es-DO"/>
              </w:rPr>
              <w:t>, Piantini</w:t>
            </w:r>
          </w:p>
          <w:p w14:paraId="119055E6" w14:textId="03836EEA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Números de </w:t>
            </w:r>
            <w:r w:rsidR="00AF7F31">
              <w:rPr>
                <w:spacing w:val="-2"/>
                <w:sz w:val="22"/>
                <w:szCs w:val="22"/>
                <w:lang w:val="es-DO"/>
              </w:rPr>
              <w:t>teléfono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="00AF7F31">
              <w:rPr>
                <w:i/>
                <w:iCs/>
                <w:spacing w:val="-2"/>
                <w:sz w:val="22"/>
                <w:szCs w:val="22"/>
                <w:lang w:val="es-DO"/>
              </w:rPr>
              <w:t>809-701-6709</w:t>
            </w:r>
          </w:p>
          <w:p w14:paraId="693C21FB" w14:textId="0CCA04BE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="00AF7F31">
              <w:rPr>
                <w:rFonts w:ascii="Segoe UI" w:hAnsi="Segoe UI" w:cs="Segoe UI"/>
                <w:color w:val="242424"/>
                <w:sz w:val="21"/>
                <w:szCs w:val="21"/>
                <w:shd w:val="clear" w:color="auto" w:fill="FFFFFF"/>
              </w:rPr>
              <w:t>cayenart@gmail.com</w:t>
            </w:r>
          </w:p>
        </w:tc>
      </w:tr>
    </w:tbl>
    <w:p w14:paraId="236B191F" w14:textId="3D249D0E" w:rsidR="00EE1E7B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40A9E61F" w14:textId="06C54DD0" w:rsidR="00AF7F31" w:rsidRPr="00E82502" w:rsidRDefault="00AF7F31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  <w:r>
        <w:rPr>
          <w:b/>
          <w:noProof/>
          <w:sz w:val="22"/>
          <w:szCs w:val="22"/>
          <w:lang w:val="es-DO" w:eastAsia="es-DO"/>
        </w:rPr>
        <w:drawing>
          <wp:inline distT="0" distB="0" distL="0" distR="0" wp14:anchorId="5A46E0BB" wp14:editId="3553F34A">
            <wp:extent cx="4591050" cy="1152394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otación 2026-04-28 09195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5179" cy="1173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2" w:name="_GoBack"/>
      <w:bookmarkEnd w:id="12"/>
    </w:p>
    <w:sectPr w:rsidR="00AF7F31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241DB" w14:textId="77777777" w:rsidR="00355057" w:rsidRDefault="00355057" w:rsidP="001007E7">
      <w:pPr>
        <w:spacing w:after="0" w:line="240" w:lineRule="auto"/>
      </w:pPr>
      <w:r>
        <w:separator/>
      </w:r>
    </w:p>
  </w:endnote>
  <w:endnote w:type="continuationSeparator" w:id="0">
    <w:p w14:paraId="576ADB0A" w14:textId="77777777" w:rsidR="00355057" w:rsidRDefault="0035505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FB3AC" w14:textId="5AF7A11E" w:rsidR="001007E7" w:rsidRDefault="00FA01DC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F1ADE9" wp14:editId="68ECE6F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281B24" w14:textId="3C8DB748" w:rsidR="00B97B51" w:rsidRPr="008C388B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F1ADE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14:paraId="7A281B24" w14:textId="3C8DB748" w:rsidR="00B97B51" w:rsidRPr="008C388B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708DB9" wp14:editId="41F9C899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E00386" w14:textId="00B279A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708DB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14:paraId="55E00386" w14:textId="00B279A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FCCCC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E492C2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830056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4AFD9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8EFF2F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12C05" w14:textId="77777777" w:rsidR="00355057" w:rsidRDefault="00355057" w:rsidP="001007E7">
      <w:pPr>
        <w:spacing w:after="0" w:line="240" w:lineRule="auto"/>
      </w:pPr>
      <w:r>
        <w:separator/>
      </w:r>
    </w:p>
  </w:footnote>
  <w:footnote w:type="continuationSeparator" w:id="0">
    <w:p w14:paraId="516724EF" w14:textId="77777777" w:rsidR="00355057" w:rsidRDefault="0035505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23421"/>
    <w:rsid w:val="001466B0"/>
    <w:rsid w:val="0015570B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55057"/>
    <w:rsid w:val="0035701F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93B11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AF7F31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A620C"/>
    <w:rsid w:val="00DC5D96"/>
    <w:rsid w:val="00DD4F3E"/>
    <w:rsid w:val="00E13660"/>
    <w:rsid w:val="00E13E55"/>
    <w:rsid w:val="00E82502"/>
    <w:rsid w:val="00EA6B34"/>
    <w:rsid w:val="00EA7406"/>
    <w:rsid w:val="00EE1E7B"/>
    <w:rsid w:val="00EF764C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84D11DA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B85BE-3C9A-489C-8D65-C0001C4E8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18</TotalTime>
  <Pages>1</Pages>
  <Words>88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Alejandro Ulianov Díaz ALvarez</cp:lastModifiedBy>
  <cp:revision>9</cp:revision>
  <cp:lastPrinted>2011-03-04T18:48:00Z</cp:lastPrinted>
  <dcterms:created xsi:type="dcterms:W3CDTF">2014-01-15T13:04:00Z</dcterms:created>
  <dcterms:modified xsi:type="dcterms:W3CDTF">2026-04-28T13:20:00Z</dcterms:modified>
</cp:coreProperties>
</file>