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2059" w14:textId="708505D6" w:rsidR="00535962" w:rsidRPr="00F7167E" w:rsidRDefault="00B40A3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01DA790" wp14:editId="51C84358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632572" cy="670956"/>
                <wp:effectExtent l="0" t="0" r="25400" b="1524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2572" cy="670956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53" y="617"/>
                            <a:ext cx="2435" cy="800"/>
                            <a:chOff x="9160" y="772"/>
                            <a:chExt cx="2027" cy="744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224"/>
                              <a:ext cx="2027" cy="2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334D48" w14:textId="49E6D093" w:rsidR="001466B0" w:rsidRDefault="00B40A3A" w:rsidP="001466B0">
                                    <w:pPr>
                                      <w:jc w:val="center"/>
                                      <w:rPr>
                                        <w:rStyle w:val="Style2"/>
                                        <w:sz w:val="18"/>
                                      </w:rPr>
                                    </w:pP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DE0A02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C36F6D">
                                      <w:rPr>
                                        <w:rStyle w:val="Style2"/>
                                        <w:sz w:val="18"/>
                                      </w:rPr>
                                      <w:t>3</w:t>
                                    </w:r>
                                    <w:r w:rsidR="00D9600F">
                                      <w:rPr>
                                        <w:rStyle w:val="Style2"/>
                                        <w:sz w:val="18"/>
                                      </w:rPr>
                                      <w:t>4</w:t>
                                    </w:r>
                                  </w:p>
                                  <w:p w14:paraId="1EC005E3" w14:textId="77777777" w:rsidR="005559C0" w:rsidRPr="00B40A3A" w:rsidRDefault="00CD3449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77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729E7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DA790" id="Group 21" o:spid="_x0000_s1026" style="position:absolute;margin-left:364.5pt;margin-top:-48.75pt;width:128.55pt;height:52.8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53;top:617;width:2435;height:800" coordorigin="9160,772" coordsize="2027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60;top:1224;width:2027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7334D48" w14:textId="49E6D093" w:rsidR="001466B0" w:rsidRDefault="00B40A3A" w:rsidP="001466B0">
                              <w:pPr>
                                <w:jc w:val="center"/>
                                <w:rPr>
                                  <w:rStyle w:val="Style2"/>
                                  <w:sz w:val="18"/>
                                </w:rPr>
                              </w:pP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DE0A02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C36F6D">
                                <w:rPr>
                                  <w:rStyle w:val="Style2"/>
                                  <w:sz w:val="18"/>
                                </w:rPr>
                                <w:t>3</w:t>
                              </w:r>
                              <w:r w:rsidR="00D9600F">
                                <w:rPr>
                                  <w:rStyle w:val="Style2"/>
                                  <w:sz w:val="18"/>
                                </w:rPr>
                                <w:t>4</w:t>
                              </w:r>
                            </w:p>
                            <w:p w14:paraId="1EC005E3" w14:textId="77777777" w:rsidR="005559C0" w:rsidRPr="00B40A3A" w:rsidRDefault="00CD3449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60;top:77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B729E7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FFD85" wp14:editId="3B0DCDA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2F40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BDFFD85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40B2F40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B966C10" wp14:editId="74BC5B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17FE6E" wp14:editId="3A3DCE6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5C5B7" w14:textId="77777777" w:rsidR="0026335F" w:rsidRPr="0026335F" w:rsidRDefault="00CD344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917FE6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4ED5C5B7" w14:textId="77777777" w:rsidR="0026335F" w:rsidRPr="0026335F" w:rsidRDefault="00B40A3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146265B" wp14:editId="3B3A59F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9E62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21A631" wp14:editId="1299861D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146265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9E62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21A631" wp14:editId="1299861D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F3E54D" w14:textId="025F1F40" w:rsidR="00535962" w:rsidRPr="00535962" w:rsidRDefault="00B40A3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15ADA" wp14:editId="03CB8846">
                <wp:simplePos x="0" y="0"/>
                <wp:positionH relativeFrom="column">
                  <wp:posOffset>1810905</wp:posOffset>
                </wp:positionH>
                <wp:positionV relativeFrom="paragraph">
                  <wp:posOffset>36335</wp:posOffset>
                </wp:positionV>
                <wp:extent cx="2303813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81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18A64" w14:textId="09ABAAD3" w:rsidR="002E1412" w:rsidRPr="002E1412" w:rsidRDefault="00CD34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3515ADA" id="Text Box 16" o:spid="_x0000_s1034" type="#_x0000_t202" style="position:absolute;margin-left:142.6pt;margin-top:2.85pt;width:181.4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" stroked="f">
                <v:textbox>
                  <w:txbxContent>
                    <w:p w14:paraId="54418A64" w14:textId="09ABAAD3" w:rsidR="002E1412" w:rsidRPr="002E1412" w:rsidRDefault="00B40A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99F13B" wp14:editId="54C84D7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95D9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99F13B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56595D9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8B09531" w14:textId="631D64A5" w:rsidR="00535962" w:rsidRDefault="00B40A3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F2BC21" wp14:editId="79AAEAED">
                <wp:simplePos x="0" y="0"/>
                <wp:positionH relativeFrom="margin">
                  <wp:align>center</wp:align>
                </wp:positionH>
                <wp:positionV relativeFrom="paragraph">
                  <wp:posOffset>242108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9023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7F2BC21" id="Text Box 18" o:spid="_x0000_s1036" type="#_x0000_t202" style="position:absolute;margin-left:0;margin-top:19.0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" stroked="f">
                <v:textbox>
                  <w:txbxContent>
                    <w:p w14:paraId="1879023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8209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4E705A4" w14:textId="76C8D4B8" w:rsidR="00A640BD" w:rsidRPr="00C66D08" w:rsidRDefault="00B40A3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2428D1" wp14:editId="35B78DF9">
                <wp:simplePos x="0" y="0"/>
                <wp:positionH relativeFrom="column">
                  <wp:posOffset>1171954</wp:posOffset>
                </wp:positionH>
                <wp:positionV relativeFrom="paragraph">
                  <wp:posOffset>175260</wp:posOffset>
                </wp:positionV>
                <wp:extent cx="3513827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827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773C8" w14:textId="79E13A9E" w:rsidR="002E1412" w:rsidRPr="002E1412" w:rsidRDefault="00CD34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2428D1" id="Text Box 17" o:spid="_x0000_s1037" type="#_x0000_t202" style="position:absolute;left:0;text-align:left;margin-left:92.3pt;margin-top:13.8pt;width:276.7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" stroked="f">
                <v:textbox>
                  <w:txbxContent>
                    <w:p w14:paraId="0E5773C8" w14:textId="79E13A9E" w:rsidR="002E1412" w:rsidRPr="002E1412" w:rsidRDefault="00B40A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D034D3" w14:textId="497A602F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78771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20A9C0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C10B17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75759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02D7E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5B8B8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5E2381C" w14:textId="77777777" w:rsidTr="00E82502">
        <w:trPr>
          <w:cantSplit/>
          <w:trHeight w:val="440"/>
        </w:trPr>
        <w:tc>
          <w:tcPr>
            <w:tcW w:w="9252" w:type="dxa"/>
          </w:tcPr>
          <w:p w14:paraId="6F04CAB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E4DC32D" w14:textId="77777777" w:rsidTr="00E82502">
        <w:trPr>
          <w:cantSplit/>
          <w:trHeight w:val="440"/>
        </w:trPr>
        <w:tc>
          <w:tcPr>
            <w:tcW w:w="9252" w:type="dxa"/>
          </w:tcPr>
          <w:p w14:paraId="728F4B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1D484F7" w14:textId="77777777" w:rsidTr="00E82502">
        <w:trPr>
          <w:cantSplit/>
          <w:trHeight w:val="440"/>
        </w:trPr>
        <w:tc>
          <w:tcPr>
            <w:tcW w:w="9252" w:type="dxa"/>
          </w:tcPr>
          <w:p w14:paraId="08459E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87110EB" w14:textId="77777777" w:rsidTr="00E82502">
        <w:trPr>
          <w:cantSplit/>
          <w:trHeight w:val="440"/>
        </w:trPr>
        <w:tc>
          <w:tcPr>
            <w:tcW w:w="9252" w:type="dxa"/>
          </w:tcPr>
          <w:p w14:paraId="00FDEC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3F4FC57" w14:textId="77777777" w:rsidTr="00E82502">
        <w:trPr>
          <w:cantSplit/>
          <w:trHeight w:val="440"/>
        </w:trPr>
        <w:tc>
          <w:tcPr>
            <w:tcW w:w="9252" w:type="dxa"/>
          </w:tcPr>
          <w:p w14:paraId="14A2C8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47E128" w14:textId="77777777" w:rsidTr="00E82502">
        <w:trPr>
          <w:cantSplit/>
          <w:trHeight w:val="440"/>
        </w:trPr>
        <w:tc>
          <w:tcPr>
            <w:tcW w:w="9252" w:type="dxa"/>
          </w:tcPr>
          <w:p w14:paraId="2881646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6F53D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36C4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5200D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9C4E9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A95B22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6ED3" w14:textId="77777777" w:rsidR="00CD3449" w:rsidRDefault="00CD3449" w:rsidP="001007E7">
      <w:pPr>
        <w:spacing w:after="0" w:line="240" w:lineRule="auto"/>
      </w:pPr>
      <w:r>
        <w:separator/>
      </w:r>
    </w:p>
  </w:endnote>
  <w:endnote w:type="continuationSeparator" w:id="0">
    <w:p w14:paraId="08C11529" w14:textId="77777777" w:rsidR="00CD3449" w:rsidRDefault="00CD344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D25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D10240F" wp14:editId="1F4443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E2DB18" wp14:editId="51FBE14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ED2D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97BED9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8E2DB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20CED2D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97BED9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FDB45C" wp14:editId="0DFD124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3835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46FDB45C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4D3835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47AD96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F3374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9CB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2A30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387069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C3AE7" w14:textId="77777777" w:rsidR="00CD3449" w:rsidRDefault="00CD3449" w:rsidP="001007E7">
      <w:pPr>
        <w:spacing w:after="0" w:line="240" w:lineRule="auto"/>
      </w:pPr>
      <w:r>
        <w:separator/>
      </w:r>
    </w:p>
  </w:footnote>
  <w:footnote w:type="continuationSeparator" w:id="0">
    <w:p w14:paraId="0526B057" w14:textId="77777777" w:rsidR="00CD3449" w:rsidRDefault="00CD344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A30C3"/>
    <w:rsid w:val="000B0DCD"/>
    <w:rsid w:val="000E02D9"/>
    <w:rsid w:val="001007E7"/>
    <w:rsid w:val="001020C0"/>
    <w:rsid w:val="001466B0"/>
    <w:rsid w:val="00157600"/>
    <w:rsid w:val="00170EC5"/>
    <w:rsid w:val="00181E8D"/>
    <w:rsid w:val="00185DAD"/>
    <w:rsid w:val="00194FF2"/>
    <w:rsid w:val="001A3F92"/>
    <w:rsid w:val="001D3AA9"/>
    <w:rsid w:val="001F73A7"/>
    <w:rsid w:val="002009A7"/>
    <w:rsid w:val="0021501A"/>
    <w:rsid w:val="0022186C"/>
    <w:rsid w:val="00223B8D"/>
    <w:rsid w:val="00253DBA"/>
    <w:rsid w:val="0026335F"/>
    <w:rsid w:val="00295BD4"/>
    <w:rsid w:val="002B4FA0"/>
    <w:rsid w:val="002D451D"/>
    <w:rsid w:val="002E1412"/>
    <w:rsid w:val="002F0BB5"/>
    <w:rsid w:val="003122EA"/>
    <w:rsid w:val="00314023"/>
    <w:rsid w:val="00341484"/>
    <w:rsid w:val="00392351"/>
    <w:rsid w:val="003A6141"/>
    <w:rsid w:val="00404131"/>
    <w:rsid w:val="0042490F"/>
    <w:rsid w:val="00434615"/>
    <w:rsid w:val="004379A6"/>
    <w:rsid w:val="0044234A"/>
    <w:rsid w:val="00456C17"/>
    <w:rsid w:val="00466B9C"/>
    <w:rsid w:val="004B30DA"/>
    <w:rsid w:val="004D45A8"/>
    <w:rsid w:val="00535962"/>
    <w:rsid w:val="005559C0"/>
    <w:rsid w:val="00564813"/>
    <w:rsid w:val="00611A07"/>
    <w:rsid w:val="0062592A"/>
    <w:rsid w:val="006506D0"/>
    <w:rsid w:val="00651E48"/>
    <w:rsid w:val="00666D56"/>
    <w:rsid w:val="006709BC"/>
    <w:rsid w:val="006969AA"/>
    <w:rsid w:val="006A3405"/>
    <w:rsid w:val="006F567F"/>
    <w:rsid w:val="00725091"/>
    <w:rsid w:val="00751DD8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F56FE"/>
    <w:rsid w:val="00A16099"/>
    <w:rsid w:val="00A62188"/>
    <w:rsid w:val="00A640BD"/>
    <w:rsid w:val="00A641A7"/>
    <w:rsid w:val="00A72F42"/>
    <w:rsid w:val="00AD7919"/>
    <w:rsid w:val="00AF2E6B"/>
    <w:rsid w:val="00B40A3A"/>
    <w:rsid w:val="00B62EEF"/>
    <w:rsid w:val="00B97B51"/>
    <w:rsid w:val="00BA0007"/>
    <w:rsid w:val="00BB1D79"/>
    <w:rsid w:val="00BB6DB1"/>
    <w:rsid w:val="00BC1D0C"/>
    <w:rsid w:val="00BC61BD"/>
    <w:rsid w:val="00BD1586"/>
    <w:rsid w:val="00BE1716"/>
    <w:rsid w:val="00BF451F"/>
    <w:rsid w:val="00C078CB"/>
    <w:rsid w:val="00C12C59"/>
    <w:rsid w:val="00C22DBE"/>
    <w:rsid w:val="00C36F6D"/>
    <w:rsid w:val="00C5078F"/>
    <w:rsid w:val="00C66D08"/>
    <w:rsid w:val="00C7470C"/>
    <w:rsid w:val="00CA0E82"/>
    <w:rsid w:val="00CA164C"/>
    <w:rsid w:val="00CA4661"/>
    <w:rsid w:val="00CD3449"/>
    <w:rsid w:val="00CE67A3"/>
    <w:rsid w:val="00D1201E"/>
    <w:rsid w:val="00D24FA7"/>
    <w:rsid w:val="00D45A3E"/>
    <w:rsid w:val="00D55114"/>
    <w:rsid w:val="00D64696"/>
    <w:rsid w:val="00D7710E"/>
    <w:rsid w:val="00D90D49"/>
    <w:rsid w:val="00D9600B"/>
    <w:rsid w:val="00D9600F"/>
    <w:rsid w:val="00DC3A89"/>
    <w:rsid w:val="00DC5D96"/>
    <w:rsid w:val="00DC60E8"/>
    <w:rsid w:val="00DD4F3E"/>
    <w:rsid w:val="00DE0A02"/>
    <w:rsid w:val="00E13E55"/>
    <w:rsid w:val="00E215DA"/>
    <w:rsid w:val="00E82502"/>
    <w:rsid w:val="00E85133"/>
    <w:rsid w:val="00EA6B34"/>
    <w:rsid w:val="00EA7406"/>
    <w:rsid w:val="00EB6BC6"/>
    <w:rsid w:val="00EE1E7B"/>
    <w:rsid w:val="00F225BF"/>
    <w:rsid w:val="00F46C80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E0DAA5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Jessica M. Santos Patricio</cp:lastModifiedBy>
  <cp:revision>13</cp:revision>
  <cp:lastPrinted>2011-03-04T18:48:00Z</cp:lastPrinted>
  <dcterms:created xsi:type="dcterms:W3CDTF">2025-06-30T22:42:00Z</dcterms:created>
  <dcterms:modified xsi:type="dcterms:W3CDTF">2026-10-01T19:23:00Z</dcterms:modified>
</cp:coreProperties>
</file>