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60E962" w14:textId="77777777" w:rsidR="00535962" w:rsidRPr="00F7167E" w:rsidRDefault="00260D9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5029F84C" wp14:editId="752766AE">
                <wp:simplePos x="0" y="0"/>
                <wp:positionH relativeFrom="column">
                  <wp:posOffset>6350000</wp:posOffset>
                </wp:positionH>
                <wp:positionV relativeFrom="paragraph">
                  <wp:posOffset>-584200</wp:posOffset>
                </wp:positionV>
                <wp:extent cx="2548890" cy="698500"/>
                <wp:effectExtent l="0" t="0" r="22860" b="25400"/>
                <wp:wrapNone/>
                <wp:docPr id="14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48890" cy="698500"/>
                          <a:chOff x="12866" y="523"/>
                          <a:chExt cx="2544" cy="1104"/>
                        </a:xfrm>
                      </wpg:grpSpPr>
                      <wps:wsp>
                        <wps:cNvPr id="15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6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7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4AB248D" w14:textId="03404B0B" w:rsidR="00957FDA" w:rsidRPr="00535962" w:rsidRDefault="00A9320F" w:rsidP="00957FDA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DGAP-</w:t>
                                    </w:r>
                                    <w:r w:rsidR="000F33BE">
                                      <w:rPr>
                                        <w:rStyle w:val="Style2"/>
                                      </w:rPr>
                                      <w:t>CCC-</w:t>
                                    </w:r>
                                    <w:r w:rsidR="00173510">
                                      <w:rPr>
                                        <w:rStyle w:val="Style2"/>
                                      </w:rPr>
                                      <w:t>CP</w:t>
                                    </w:r>
                                    <w:r w:rsidR="000F33BE">
                                      <w:rPr>
                                        <w:rStyle w:val="Style2"/>
                                      </w:rPr>
                                      <w:t>-2026-00</w:t>
                                    </w:r>
                                    <w:r w:rsidR="00173510">
                                      <w:rPr>
                                        <w:rStyle w:val="Style2"/>
                                      </w:rPr>
                                      <w:t>2</w:t>
                                    </w:r>
                                    <w:r w:rsidR="00E0640F">
                                      <w:rPr>
                                        <w:rStyle w:val="Style2"/>
                                      </w:rPr>
                                      <w:t>5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8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64E346D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29F84C" id="Group 21" o:spid="_x0000_s1026" style="position:absolute;margin-left:500pt;margin-top:-46pt;width:200.7pt;height:5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4AB248D" w14:textId="03404B0B" w:rsidR="00957FDA" w:rsidRPr="00535962" w:rsidRDefault="00A9320F" w:rsidP="00957FDA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DGAP-</w:t>
                              </w:r>
                              <w:r w:rsidR="000F33BE">
                                <w:rPr>
                                  <w:rStyle w:val="Style2"/>
                                </w:rPr>
                                <w:t>CCC-</w:t>
                              </w:r>
                              <w:r w:rsidR="00173510">
                                <w:rPr>
                                  <w:rStyle w:val="Style2"/>
                                </w:rPr>
                                <w:t>CP</w:t>
                              </w:r>
                              <w:r w:rsidR="000F33BE">
                                <w:rPr>
                                  <w:rStyle w:val="Style2"/>
                                </w:rPr>
                                <w:t>-2026-00</w:t>
                              </w:r>
                              <w:r w:rsidR="00173510">
                                <w:rPr>
                                  <w:rStyle w:val="Style2"/>
                                </w:rPr>
                                <w:t>2</w:t>
                              </w:r>
                              <w:r w:rsidR="00E0640F">
                                <w:rPr>
                                  <w:rStyle w:val="Style2"/>
                                </w:rPr>
                                <w:t>5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" fillcolor="black [3213]" strokecolor="white [3212]" strokeweight="3pt">
                    <v:textbox>
                      <w:txbxContent>
                        <w:p w14:paraId="464E346D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39B10B5" wp14:editId="6EDCAE04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3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5FAFBAC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B10B5" id="Text Box 20" o:spid="_x0000_s1031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ejq5t4AAAAAsBAAAPAAAAAAAAAAAAAAAAADUEAABkcnMvZG93bnJldi54bWxQSwUGAAAA&#10;AAQABADzAAAAQgUAAAAA&#10;" filled="f" stroked="f">
                <v:textbox inset="0,0,0,0">
                  <w:txbxContent>
                    <w:p w14:paraId="05FAFBAC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30CCD7C" wp14:editId="3D33D59B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200E5B5" w14:textId="77777777" w:rsidR="00BC61BD" w:rsidRPr="00BC61BD" w:rsidRDefault="00E0125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E01254"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3F71713F" wp14:editId="7E125F84">
                                      <wp:extent cx="872490" cy="373310"/>
                                      <wp:effectExtent l="0" t="0" r="0" b="0"/>
                                      <wp:docPr id="3" name="Imagen 3" descr="C:\Users\l.portuondo.ADUANAS\Pictures\logo dga copy.jpg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 descr="C:\Users\l.portuondo.ADUANAS\Pictures\logo dga copy.jpg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872490" cy="37331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0CCD7C" id="Text Box 2" o:spid="_x0000_s1032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200E5B5" w14:textId="77777777" w:rsidR="00BC61BD" w:rsidRPr="00BC61BD" w:rsidRDefault="00E01254">
                          <w:pPr>
                            <w:rPr>
                              <w:lang w:val="en-US"/>
                            </w:rPr>
                          </w:pPr>
                          <w:r w:rsidRPr="00E01254"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3F71713F" wp14:editId="7E125F84">
                                <wp:extent cx="872490" cy="373310"/>
                                <wp:effectExtent l="0" t="0" r="0" b="0"/>
                                <wp:docPr id="3" name="Imagen 3" descr="C:\Users\l.portuondo.ADUANAS\Pictures\logo dga copy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l.portuondo.ADUANAS\Pictures\logo dga copy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72490" cy="3733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89660B2" wp14:editId="0C0847C9">
                <wp:simplePos x="0" y="0"/>
                <wp:positionH relativeFrom="column">
                  <wp:posOffset>2504440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CDB3A6" w14:textId="77777777" w:rsidR="002E1412" w:rsidRPr="002E1412" w:rsidRDefault="0093265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92D3C">
                                  <w:rPr>
                                    <w:rStyle w:val="Style6"/>
                                  </w:rPr>
                                  <w:t>Dirección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9660B2" id="Text Box 16" o:spid="_x0000_s1033" type="#_x0000_t202" style="position:absolute;margin-left:197.2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c86+AEAANE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" stroked="f">
                <v:textbox>
                  <w:txbxContent>
                    <w:p w14:paraId="71CDB3A6" w14:textId="77777777" w:rsidR="002E1412" w:rsidRPr="002E1412" w:rsidRDefault="00B84F17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92D3C">
                            <w:rPr>
                              <w:rStyle w:val="Style6"/>
                            </w:rPr>
                            <w:t>Dirección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A24343"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34B6A98F" wp14:editId="5E93ADFC">
            <wp:simplePos x="0" y="0"/>
            <wp:positionH relativeFrom="column">
              <wp:posOffset>3835730</wp:posOffset>
            </wp:positionH>
            <wp:positionV relativeFrom="paragraph">
              <wp:posOffset>-736270</wp:posOffset>
            </wp:positionV>
            <wp:extent cx="783771" cy="78377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771" cy="7837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8E61D95" w14:textId="77777777" w:rsidR="00535962" w:rsidRPr="00535962" w:rsidRDefault="00260D92" w:rsidP="00535962"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28690FC" wp14:editId="5F74F7B9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8FF7840" w14:textId="77777777" w:rsidR="0026335F" w:rsidRPr="0026335F" w:rsidRDefault="0093265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8690FC" id="Text Box 12" o:spid="_x0000_s1034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" filled="f" stroked="f">
                <v:textbox>
                  <w:txbxContent>
                    <w:p w14:paraId="58FF7840" w14:textId="77777777" w:rsidR="0026335F" w:rsidRPr="0026335F" w:rsidRDefault="00B84F1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5506ECB" wp14:editId="19B71B85">
                <wp:simplePos x="0" y="0"/>
                <wp:positionH relativeFrom="column">
                  <wp:posOffset>3124835</wp:posOffset>
                </wp:positionH>
                <wp:positionV relativeFrom="paragraph">
                  <wp:posOffset>204470</wp:posOffset>
                </wp:positionV>
                <wp:extent cx="1993265" cy="454660"/>
                <wp:effectExtent l="635" t="4445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BC0024D" w14:textId="77777777" w:rsidR="00F7443C" w:rsidRPr="004767CC" w:rsidRDefault="00932652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506ECB" id="Text Box 18" o:spid="_x0000_s1035" type="#_x0000_t202" style="position:absolute;margin-left:246.05pt;margin-top:16.1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wW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" stroked="f">
                <v:textbox>
                  <w:txbxContent>
                    <w:p w14:paraId="4BC0024D" w14:textId="77777777" w:rsidR="00F7443C" w:rsidRPr="004767CC" w:rsidRDefault="00B84F17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1F09B3D3" w14:textId="77777777" w:rsidR="00535962" w:rsidRDefault="00260D92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0A77285" wp14:editId="52E10A7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8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45AB98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1166D1" w:rsidRPr="001166D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6019C3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A77285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4D45AB98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1166D1" w:rsidRPr="001166D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6019C3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52445F32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5866735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404EE30" w14:textId="7315EA3D" w:rsidR="0037246F" w:rsidRPr="00131369" w:rsidRDefault="00B07AC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6C3265E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647D21AB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2F817E9B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15E2BFD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6E6C2D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4DCEB31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0DB9372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0EB11AF5" w14:textId="77777777" w:rsidTr="00A24343">
        <w:trPr>
          <w:trHeight w:val="457"/>
          <w:jc w:val="center"/>
        </w:trPr>
        <w:tc>
          <w:tcPr>
            <w:tcW w:w="849" w:type="dxa"/>
          </w:tcPr>
          <w:p w14:paraId="60321606" w14:textId="1916127D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55FB483" w14:textId="33CB4B5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39CF35D" w14:textId="0EB43E6B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730EE3B" w14:textId="33BDAD75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B30372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3C0DEA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92BC1A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6F1551A3" w14:textId="77777777" w:rsidTr="00A24343">
        <w:trPr>
          <w:trHeight w:val="477"/>
          <w:jc w:val="center"/>
        </w:trPr>
        <w:tc>
          <w:tcPr>
            <w:tcW w:w="849" w:type="dxa"/>
          </w:tcPr>
          <w:p w14:paraId="3B63E313" w14:textId="36AF1A2C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FFCDED3" w14:textId="1BFC3CA4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2FD33DA" w14:textId="0C1BA7AD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6BAEBAA" w14:textId="7ECFFCA1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BEFBED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777F42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FDF282E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23AC79A0" w14:textId="77777777" w:rsidTr="00A24343">
        <w:trPr>
          <w:trHeight w:val="477"/>
          <w:jc w:val="center"/>
        </w:trPr>
        <w:tc>
          <w:tcPr>
            <w:tcW w:w="849" w:type="dxa"/>
          </w:tcPr>
          <w:p w14:paraId="1FE9CDC2" w14:textId="645D6B41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4B10E21B" w14:textId="44574E23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1BEF934" w14:textId="6FEF247A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66B2018" w14:textId="768BE578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6BB419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8D0F87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3D9555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701845E1" w14:textId="77777777" w:rsidTr="00A24343">
        <w:trPr>
          <w:trHeight w:val="477"/>
          <w:jc w:val="center"/>
        </w:trPr>
        <w:tc>
          <w:tcPr>
            <w:tcW w:w="849" w:type="dxa"/>
          </w:tcPr>
          <w:p w14:paraId="2AC2A261" w14:textId="6D348E56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2C4AC1E" w14:textId="004B8B88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E0BC7FF" w14:textId="6BA6FD2D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5047E51" w14:textId="6EE894F2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86ECCD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DB5C8D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1E6034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3A7CEEDF" w14:textId="77777777" w:rsidTr="00A24343">
        <w:trPr>
          <w:trHeight w:val="477"/>
          <w:jc w:val="center"/>
        </w:trPr>
        <w:tc>
          <w:tcPr>
            <w:tcW w:w="849" w:type="dxa"/>
          </w:tcPr>
          <w:p w14:paraId="6E3DC47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52A635FC" w14:textId="77777777" w:rsidR="0037246F" w:rsidRDefault="0037246F" w:rsidP="00BB657B">
            <w:pPr>
              <w:spacing w:after="0" w:line="240" w:lineRule="auto"/>
            </w:pPr>
          </w:p>
          <w:p w14:paraId="4D71E6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592807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056707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F24E03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4BA822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5220417B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018A26E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5E4AF3C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112382EA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1A6216FD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C1C2A7C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F968654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3CAC0F98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2FDF143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C1714DD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3C88336F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lastRenderedPageBreak/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260D92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E5A7EC0" wp14:editId="10BD3C3B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09DA6E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5A7EC0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7009DA6E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45D909" w14:textId="77777777" w:rsidR="00932652" w:rsidRDefault="00932652" w:rsidP="001007E7">
      <w:pPr>
        <w:spacing w:after="0" w:line="240" w:lineRule="auto"/>
      </w:pPr>
      <w:r>
        <w:separator/>
      </w:r>
    </w:p>
  </w:endnote>
  <w:endnote w:type="continuationSeparator" w:id="0">
    <w:p w14:paraId="65F659ED" w14:textId="77777777" w:rsidR="00932652" w:rsidRDefault="0093265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B6B0FB" w14:textId="77777777" w:rsidR="001007E7" w:rsidRDefault="00260D92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8A9151A" wp14:editId="499B6814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E73ECB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3F60C4B1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7E66970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38A9151A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21E73ECB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3F60C4B1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7E66970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3DB05F61" w14:textId="77777777" w:rsidR="001007E7" w:rsidRDefault="00260D92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9F494BD" wp14:editId="66FB0FD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5392F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9F494BD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575392F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247F00B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 wp14:anchorId="489ABA1D" wp14:editId="72E2C7AB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CD0ADB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217ED6" w14:textId="77777777" w:rsidR="00932652" w:rsidRDefault="00932652" w:rsidP="001007E7">
      <w:pPr>
        <w:spacing w:after="0" w:line="240" w:lineRule="auto"/>
      </w:pPr>
      <w:r>
        <w:separator/>
      </w:r>
    </w:p>
  </w:footnote>
  <w:footnote w:type="continuationSeparator" w:id="0">
    <w:p w14:paraId="5CBFC8C9" w14:textId="77777777" w:rsidR="00932652" w:rsidRDefault="00932652" w:rsidP="001007E7">
      <w:pPr>
        <w:spacing w:after="0" w:line="240" w:lineRule="auto"/>
      </w:pPr>
      <w:r>
        <w:continuationSeparator/>
      </w:r>
    </w:p>
  </w:footnote>
  <w:footnote w:id="1">
    <w:p w14:paraId="0112E2DC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4C95CF96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64FFC"/>
    <w:rsid w:val="000976E3"/>
    <w:rsid w:val="000A0DBA"/>
    <w:rsid w:val="000D3F04"/>
    <w:rsid w:val="000F07E0"/>
    <w:rsid w:val="000F33BE"/>
    <w:rsid w:val="001007E7"/>
    <w:rsid w:val="001020C0"/>
    <w:rsid w:val="001166D1"/>
    <w:rsid w:val="00123B8D"/>
    <w:rsid w:val="00157600"/>
    <w:rsid w:val="00170EC5"/>
    <w:rsid w:val="00173510"/>
    <w:rsid w:val="00192D3C"/>
    <w:rsid w:val="00194A14"/>
    <w:rsid w:val="00194FF2"/>
    <w:rsid w:val="001C1D2E"/>
    <w:rsid w:val="001F73A7"/>
    <w:rsid w:val="00200073"/>
    <w:rsid w:val="00214BA8"/>
    <w:rsid w:val="002325E3"/>
    <w:rsid w:val="00244274"/>
    <w:rsid w:val="00253DBA"/>
    <w:rsid w:val="00260D92"/>
    <w:rsid w:val="0026335F"/>
    <w:rsid w:val="00276AB1"/>
    <w:rsid w:val="002860A4"/>
    <w:rsid w:val="00292895"/>
    <w:rsid w:val="002971F5"/>
    <w:rsid w:val="002A18E8"/>
    <w:rsid w:val="002C4A7E"/>
    <w:rsid w:val="002E1412"/>
    <w:rsid w:val="002F57C5"/>
    <w:rsid w:val="00314023"/>
    <w:rsid w:val="0031441A"/>
    <w:rsid w:val="00351DE8"/>
    <w:rsid w:val="00362B8A"/>
    <w:rsid w:val="003710B0"/>
    <w:rsid w:val="0037246F"/>
    <w:rsid w:val="003A4539"/>
    <w:rsid w:val="003B29C3"/>
    <w:rsid w:val="003B38E0"/>
    <w:rsid w:val="003E57EB"/>
    <w:rsid w:val="00403697"/>
    <w:rsid w:val="00413731"/>
    <w:rsid w:val="0042490F"/>
    <w:rsid w:val="00466B9C"/>
    <w:rsid w:val="004767CC"/>
    <w:rsid w:val="0049643D"/>
    <w:rsid w:val="004970BC"/>
    <w:rsid w:val="004C4743"/>
    <w:rsid w:val="004D5695"/>
    <w:rsid w:val="004E4F9F"/>
    <w:rsid w:val="00535962"/>
    <w:rsid w:val="00560507"/>
    <w:rsid w:val="005B18AE"/>
    <w:rsid w:val="005B442B"/>
    <w:rsid w:val="005C5DC1"/>
    <w:rsid w:val="005D0D63"/>
    <w:rsid w:val="006019C3"/>
    <w:rsid w:val="00604A94"/>
    <w:rsid w:val="00611A07"/>
    <w:rsid w:val="00624217"/>
    <w:rsid w:val="0062592A"/>
    <w:rsid w:val="006506D0"/>
    <w:rsid w:val="00651E48"/>
    <w:rsid w:val="006709BC"/>
    <w:rsid w:val="006C5649"/>
    <w:rsid w:val="00707CA4"/>
    <w:rsid w:val="00766F9E"/>
    <w:rsid w:val="00780880"/>
    <w:rsid w:val="007B4164"/>
    <w:rsid w:val="007B6F6F"/>
    <w:rsid w:val="007C79F7"/>
    <w:rsid w:val="00810515"/>
    <w:rsid w:val="0083342F"/>
    <w:rsid w:val="00854B4F"/>
    <w:rsid w:val="008B3AE5"/>
    <w:rsid w:val="008C591D"/>
    <w:rsid w:val="009002B4"/>
    <w:rsid w:val="00932652"/>
    <w:rsid w:val="00957FDA"/>
    <w:rsid w:val="00960CF5"/>
    <w:rsid w:val="009773D3"/>
    <w:rsid w:val="009A2AEC"/>
    <w:rsid w:val="009B0931"/>
    <w:rsid w:val="009E0472"/>
    <w:rsid w:val="00A16099"/>
    <w:rsid w:val="00A24343"/>
    <w:rsid w:val="00A640BD"/>
    <w:rsid w:val="00A9320F"/>
    <w:rsid w:val="00AA1778"/>
    <w:rsid w:val="00AB4966"/>
    <w:rsid w:val="00AC7631"/>
    <w:rsid w:val="00AD7919"/>
    <w:rsid w:val="00AF0D2F"/>
    <w:rsid w:val="00B07ACB"/>
    <w:rsid w:val="00B3101F"/>
    <w:rsid w:val="00B420BA"/>
    <w:rsid w:val="00B45557"/>
    <w:rsid w:val="00B61D08"/>
    <w:rsid w:val="00B623BE"/>
    <w:rsid w:val="00B62EEF"/>
    <w:rsid w:val="00B71995"/>
    <w:rsid w:val="00B84F17"/>
    <w:rsid w:val="00B9237C"/>
    <w:rsid w:val="00B97B51"/>
    <w:rsid w:val="00BC1D0C"/>
    <w:rsid w:val="00BC61BD"/>
    <w:rsid w:val="00BE4FB0"/>
    <w:rsid w:val="00BF1AD5"/>
    <w:rsid w:val="00C20E1A"/>
    <w:rsid w:val="00C66D08"/>
    <w:rsid w:val="00C70E23"/>
    <w:rsid w:val="00C771FD"/>
    <w:rsid w:val="00CA4661"/>
    <w:rsid w:val="00CD3A1B"/>
    <w:rsid w:val="00CE455D"/>
    <w:rsid w:val="00CE6009"/>
    <w:rsid w:val="00CE67A3"/>
    <w:rsid w:val="00D24FA7"/>
    <w:rsid w:val="00D64696"/>
    <w:rsid w:val="00D90D49"/>
    <w:rsid w:val="00DC56E6"/>
    <w:rsid w:val="00DC5D96"/>
    <w:rsid w:val="00DD4F3E"/>
    <w:rsid w:val="00E01254"/>
    <w:rsid w:val="00E0640F"/>
    <w:rsid w:val="00E13E55"/>
    <w:rsid w:val="00E3360B"/>
    <w:rsid w:val="00E83429"/>
    <w:rsid w:val="00E96D05"/>
    <w:rsid w:val="00EA7406"/>
    <w:rsid w:val="00EB128A"/>
    <w:rsid w:val="00ED11DD"/>
    <w:rsid w:val="00EE76D2"/>
    <w:rsid w:val="00F116C5"/>
    <w:rsid w:val="00F225BF"/>
    <w:rsid w:val="00F25B99"/>
    <w:rsid w:val="00F355BB"/>
    <w:rsid w:val="00F4086F"/>
    <w:rsid w:val="00F53753"/>
    <w:rsid w:val="00F7167E"/>
    <w:rsid w:val="00F7443C"/>
    <w:rsid w:val="00FA224F"/>
    <w:rsid w:val="00FC280C"/>
    <w:rsid w:val="00FC2870"/>
    <w:rsid w:val="00FD0C65"/>
    <w:rsid w:val="00FE7744"/>
    <w:rsid w:val="00FF1916"/>
    <w:rsid w:val="00FF1D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B2DD4E"/>
  <w15:docId w15:val="{DB51995C-9DC7-4BC4-9CA7-D1B859685C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E4D93-880A-4AF0-AA56-193825CC2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8</TotalTime>
  <Pages>2</Pages>
  <Words>107</Words>
  <Characters>590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Direccion General de Aduanas</Company>
  <LinksUpToDate>false</LinksUpToDate>
  <CharactersWithSpaces>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Ana Karina Nuñez Mena</cp:lastModifiedBy>
  <cp:revision>30</cp:revision>
  <cp:lastPrinted>2013-08-13T13:53:00Z</cp:lastPrinted>
  <dcterms:created xsi:type="dcterms:W3CDTF">2020-05-08T16:37:00Z</dcterms:created>
  <dcterms:modified xsi:type="dcterms:W3CDTF">2026-10-06T20:58:00Z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2025-05-19T12:59:56Z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8d3314b9-2a9f-4f3e-acb2-4185c146b94e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