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F3E714" w14:textId="77777777" w:rsidR="00535962" w:rsidRPr="00F7167E" w:rsidRDefault="00FA2AFA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EAF832A" wp14:editId="0E47D859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917FFB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AF832A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" filled="f" stroked="f">
                <v:textbox inset="0,0,0,0">
                  <w:txbxContent>
                    <w:p w14:paraId="26917FFB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5438BFF" wp14:editId="3B5EA249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8848CAF" wp14:editId="5015D7F6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A52E81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848CAF"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" filled="f" stroked="f">
                <v:textbox>
                  <w:txbxContent>
                    <w:p w14:paraId="6DA52E81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710ACFA8" wp14:editId="46CD5153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1D3EA67F" w14:textId="1E107E54" w:rsidR="001466B0" w:rsidRPr="00535962" w:rsidRDefault="00EF764C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CDDD5B0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0ACFA8"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1D3EA67F" w14:textId="1E107E54" w:rsidR="001466B0" w:rsidRPr="00535962" w:rsidRDefault="00EF764C" w:rsidP="001466B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CDDD5B0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DB5A934" wp14:editId="4D2917BE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4830803D" w14:textId="34A478B1" w:rsidR="00BC61BD" w:rsidRPr="00BC61BD" w:rsidRDefault="00E13660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13660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4B6ED94" wp14:editId="3B94ADFC">
                                      <wp:extent cx="845820" cy="690245"/>
                                      <wp:effectExtent l="0" t="0" r="0" b="0"/>
                                      <wp:docPr id="1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6902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B5A934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4830803D" w14:textId="34A478B1" w:rsidR="00BC61BD" w:rsidRPr="00BC61BD" w:rsidRDefault="00E13660">
                          <w:pPr>
                            <w:rPr>
                              <w:lang w:val="en-US"/>
                            </w:rPr>
                          </w:pPr>
                          <w:r w:rsidRPr="00E13660">
                            <w:rPr>
                              <w:noProof/>
                            </w:rPr>
                            <w:drawing>
                              <wp:inline distT="0" distB="0" distL="0" distR="0" wp14:anchorId="24B6ED94" wp14:editId="3B94ADFC">
                                <wp:extent cx="845820" cy="690245"/>
                                <wp:effectExtent l="0" t="0" r="0" b="0"/>
                                <wp:docPr id="1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6902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8F4A7A2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C80A46C" wp14:editId="2E309941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C5B8E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80A46C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31FC5B8E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CCFC29F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9741A2C" wp14:editId="161CCF5F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324B84" w14:textId="19C37D3F" w:rsidR="002E1412" w:rsidRPr="002E1412" w:rsidRDefault="00E1366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bookmarkStart w:id="0" w:name="_Hlk173491424"/>
                            <w:bookmarkStart w:id="1" w:name="_Hlk173491425"/>
                            <w:bookmarkStart w:id="2" w:name="_Hlk173491427"/>
                            <w:bookmarkStart w:id="3" w:name="_Hlk173491428"/>
                            <w:bookmarkStart w:id="4" w:name="_Hlk173491455"/>
                            <w:bookmarkStart w:id="5" w:name="_Hlk173491456"/>
                            <w:r w:rsidRPr="00E13660">
                              <w:rPr>
                                <w:rStyle w:val="Style6"/>
                                <w:sz w:val="24"/>
                                <w:szCs w:val="24"/>
                              </w:rPr>
                              <w:t>MINISTERIO DE SALUD PÚBLICA Y ASISTENCIA SOCIAL</w:t>
                            </w:r>
                            <w:bookmarkEnd w:id="0"/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741A2C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76324B84" w14:textId="19C37D3F" w:rsidR="002E1412" w:rsidRPr="002E1412" w:rsidRDefault="00E13660" w:rsidP="00A72F42">
                      <w:pPr>
                        <w:jc w:val="center"/>
                        <w:rPr>
                          <w:lang w:val="es-ES_tradnl"/>
                        </w:rPr>
                      </w:pPr>
                      <w:bookmarkStart w:id="6" w:name="_Hlk173491424"/>
                      <w:bookmarkStart w:id="7" w:name="_Hlk173491425"/>
                      <w:bookmarkStart w:id="8" w:name="_Hlk173491427"/>
                      <w:bookmarkStart w:id="9" w:name="_Hlk173491428"/>
                      <w:bookmarkStart w:id="10" w:name="_Hlk173491455"/>
                      <w:bookmarkStart w:id="11" w:name="_Hlk173491456"/>
                      <w:r w:rsidRPr="00E13660">
                        <w:rPr>
                          <w:rStyle w:val="Style6"/>
                          <w:sz w:val="24"/>
                          <w:szCs w:val="24"/>
                        </w:rPr>
                        <w:t>MINISTERIO DE SALUD PÚBLICA Y ASISTENCIA SOCIAL</w:t>
                      </w:r>
                      <w:bookmarkEnd w:id="6"/>
                      <w:bookmarkEnd w:id="7"/>
                      <w:bookmarkEnd w:id="8"/>
                      <w:bookmarkEnd w:id="9"/>
                      <w:bookmarkEnd w:id="10"/>
                      <w:bookmarkEnd w:id="11"/>
                    </w:p>
                  </w:txbxContent>
                </v:textbox>
              </v:shape>
            </w:pict>
          </mc:Fallback>
        </mc:AlternateContent>
      </w:r>
    </w:p>
    <w:p w14:paraId="796A469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241B26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A4C2AA1" wp14:editId="070C4865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00C3E3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4C2AA1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3400C3E3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D327577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D41FF5D" wp14:editId="67EE8739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10C09B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41FF5D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5110C09B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3D14F64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4FDF7E3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BFA5B2D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5E889A99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99FC3D6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128C3EE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6D9BC6E4" w14:textId="77777777" w:rsidTr="00E82502">
        <w:trPr>
          <w:cantSplit/>
          <w:trHeight w:val="440"/>
        </w:trPr>
        <w:tc>
          <w:tcPr>
            <w:tcW w:w="9252" w:type="dxa"/>
          </w:tcPr>
          <w:p w14:paraId="53F15D79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45544222" w14:textId="77777777" w:rsidTr="00E82502">
        <w:trPr>
          <w:cantSplit/>
          <w:trHeight w:val="440"/>
        </w:trPr>
        <w:tc>
          <w:tcPr>
            <w:tcW w:w="9252" w:type="dxa"/>
          </w:tcPr>
          <w:p w14:paraId="0C2A142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7E526F5B" w14:textId="77777777" w:rsidTr="00E82502">
        <w:trPr>
          <w:cantSplit/>
          <w:trHeight w:val="440"/>
        </w:trPr>
        <w:tc>
          <w:tcPr>
            <w:tcW w:w="9252" w:type="dxa"/>
          </w:tcPr>
          <w:p w14:paraId="4C79F90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171B33B" w14:textId="77777777" w:rsidTr="00E82502">
        <w:trPr>
          <w:cantSplit/>
          <w:trHeight w:val="440"/>
        </w:trPr>
        <w:tc>
          <w:tcPr>
            <w:tcW w:w="9252" w:type="dxa"/>
          </w:tcPr>
          <w:p w14:paraId="3B86E7A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A4C4B5F" w14:textId="77777777" w:rsidTr="00E82502">
        <w:trPr>
          <w:cantSplit/>
          <w:trHeight w:val="440"/>
        </w:trPr>
        <w:tc>
          <w:tcPr>
            <w:tcW w:w="9252" w:type="dxa"/>
          </w:tcPr>
          <w:p w14:paraId="41F5B5CD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42F09AB0" w14:textId="77777777" w:rsidTr="00E82502">
        <w:trPr>
          <w:cantSplit/>
          <w:trHeight w:val="440"/>
        </w:trPr>
        <w:tc>
          <w:tcPr>
            <w:tcW w:w="9252" w:type="dxa"/>
          </w:tcPr>
          <w:p w14:paraId="2BF44372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4CC2E4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381826A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19055E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693C21F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236B191F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E58760" w14:textId="77777777" w:rsidR="00CA0084" w:rsidRDefault="00CA0084" w:rsidP="001007E7">
      <w:pPr>
        <w:spacing w:after="0" w:line="240" w:lineRule="auto"/>
      </w:pPr>
      <w:r>
        <w:separator/>
      </w:r>
    </w:p>
  </w:endnote>
  <w:endnote w:type="continuationSeparator" w:id="0">
    <w:p w14:paraId="42C4F087" w14:textId="77777777" w:rsidR="00CA0084" w:rsidRDefault="00CA008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DFB3AC" w14:textId="5AF7A11E" w:rsidR="001007E7" w:rsidRDefault="00FA01DC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0F1ADE9" wp14:editId="68ECE6F8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281B24" w14:textId="3C8DB748" w:rsidR="00B97B51" w:rsidRPr="008C388B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F1ADE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7A281B24" w14:textId="3C8DB748" w:rsidR="00B97B51" w:rsidRPr="008C388B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D708DB9" wp14:editId="41F9C899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E00386" w14:textId="00B279A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D708DB9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55E00386" w14:textId="00B279A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FCCCCA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E492C2A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830056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54AFD9A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8EFF2F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5D3430" w14:textId="77777777" w:rsidR="00CA0084" w:rsidRDefault="00CA0084" w:rsidP="001007E7">
      <w:pPr>
        <w:spacing w:after="0" w:line="240" w:lineRule="auto"/>
      </w:pPr>
      <w:r>
        <w:separator/>
      </w:r>
    </w:p>
  </w:footnote>
  <w:footnote w:type="continuationSeparator" w:id="0">
    <w:p w14:paraId="23246994" w14:textId="77777777" w:rsidR="00CA0084" w:rsidRDefault="00CA0084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80AED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2757D"/>
    <w:rsid w:val="00253DBA"/>
    <w:rsid w:val="0026335F"/>
    <w:rsid w:val="00295BD4"/>
    <w:rsid w:val="002C7CFD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57FDF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93B11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084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A620C"/>
    <w:rsid w:val="00DC5D96"/>
    <w:rsid w:val="00DD4F3E"/>
    <w:rsid w:val="00E13660"/>
    <w:rsid w:val="00E13E55"/>
    <w:rsid w:val="00E74F9C"/>
    <w:rsid w:val="00E82502"/>
    <w:rsid w:val="00EA6B34"/>
    <w:rsid w:val="00EA7406"/>
    <w:rsid w:val="00EE1E7B"/>
    <w:rsid w:val="00EF764C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84D11DA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8EF7E9-7CB3-40C3-BDCD-BCCA344E2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Arisleyda Ortiz Zorrilla</cp:lastModifiedBy>
  <cp:revision>2</cp:revision>
  <cp:lastPrinted>2011-03-04T18:48:00Z</cp:lastPrinted>
  <dcterms:created xsi:type="dcterms:W3CDTF">2024-12-06T11:53:00Z</dcterms:created>
  <dcterms:modified xsi:type="dcterms:W3CDTF">2024-12-06T11:53:00Z</dcterms:modified>
</cp:coreProperties>
</file>