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B9CA98" w14:textId="27E16187" w:rsidR="00535962" w:rsidRPr="00F7167E" w:rsidRDefault="004D0CA0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0891E78" wp14:editId="2D2963AB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B6961B" w14:textId="3AA0F48A" w:rsidR="002E1412" w:rsidRPr="002E1412" w:rsidRDefault="009D219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 w:rsidRPr="009D219D">
                              <w:rPr>
                                <w:rStyle w:val="Style6"/>
                              </w:rPr>
                              <w:t>MINISTERIO DE SALUD PÚBLICA Y ASISTENCIA SOCIAL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891E78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2AB6961B" w14:textId="3AA0F48A" w:rsidR="002E1412" w:rsidRPr="002E1412" w:rsidRDefault="009D219D" w:rsidP="0083342F">
                      <w:pPr>
                        <w:jc w:val="center"/>
                        <w:rPr>
                          <w:lang w:val="es-ES_tradnl"/>
                        </w:rPr>
                      </w:pPr>
                      <w:r w:rsidRPr="009D219D">
                        <w:rPr>
                          <w:rStyle w:val="Style6"/>
                        </w:rPr>
                        <w:t>MINISTERIO DE SALUD PÚBLICA Y ASISTENCIA SOCIAL</w:t>
                      </w:r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6762B2F7" wp14:editId="5078919C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C76EC62" wp14:editId="274C2F8C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30AE9C82" w14:textId="7902FFE2" w:rsidR="00957FDA" w:rsidRPr="00535962" w:rsidRDefault="009D219D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248F3A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76EC62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KqIag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30AE9C82" w14:textId="7902FFE2" w:rsidR="00957FDA" w:rsidRPr="00535962" w:rsidRDefault="009D219D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44248F3A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95735DB" wp14:editId="3E65C1C8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DDA6D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735DB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50DDA6D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B9EC9F" wp14:editId="5B029FB6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7D5694A2" w14:textId="6C9C98C7" w:rsidR="00BC61BD" w:rsidRPr="00BC61BD" w:rsidRDefault="009D219D">
                                <w:pPr>
                                  <w:rPr>
                                    <w:lang w:val="en-US"/>
                                  </w:rPr>
                                </w:pPr>
                                <w:r w:rsidRPr="009D219D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E9DF3DE" wp14:editId="1CA162F1">
                                      <wp:extent cx="845820" cy="690245"/>
                                      <wp:effectExtent l="0" t="0" r="0" b="0"/>
                                      <wp:docPr id="1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6902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9EC9F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7D5694A2" w14:textId="6C9C98C7" w:rsidR="00BC61BD" w:rsidRPr="00BC61BD" w:rsidRDefault="009D219D">
                          <w:pPr>
                            <w:rPr>
                              <w:lang w:val="en-US"/>
                            </w:rPr>
                          </w:pPr>
                          <w:r w:rsidRPr="009D219D">
                            <w:rPr>
                              <w:noProof/>
                            </w:rPr>
                            <w:drawing>
                              <wp:inline distT="0" distB="0" distL="0" distR="0" wp14:anchorId="4E9DF3DE" wp14:editId="1CA162F1">
                                <wp:extent cx="845820" cy="690245"/>
                                <wp:effectExtent l="0" t="0" r="0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6902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09DD74C" w14:textId="51412E55" w:rsidR="00535962" w:rsidRPr="00535962" w:rsidRDefault="004D0CA0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B77657" wp14:editId="360DFA1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FAF0F2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77657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3CFAF0F2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D43B4A1" wp14:editId="71C77738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DF554E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3B4A1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77DF554E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25973A5" w14:textId="6F30F45E" w:rsidR="00535962" w:rsidRDefault="004D0CA0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9757A34" wp14:editId="3434F893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88AF8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5464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5464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5464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F5464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57A34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0488AF8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5464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5464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5464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F5464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CB676A7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0C791BE9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EF2CC4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33943B2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8AF16B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0069357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74F40E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67AB98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2BA24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DFCF61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1AC73429" w14:textId="77777777" w:rsidTr="00A24343">
        <w:trPr>
          <w:trHeight w:val="457"/>
          <w:jc w:val="center"/>
        </w:trPr>
        <w:tc>
          <w:tcPr>
            <w:tcW w:w="849" w:type="dxa"/>
          </w:tcPr>
          <w:p w14:paraId="1D30676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4FC99C3" w14:textId="77777777" w:rsidR="0037246F" w:rsidRDefault="0037246F" w:rsidP="00BB657B">
            <w:pPr>
              <w:spacing w:after="0" w:line="240" w:lineRule="auto"/>
            </w:pPr>
          </w:p>
          <w:p w14:paraId="49A3AD8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44C5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464EDF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F09E1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928D4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E6E5BD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2EAD905" w14:textId="77777777" w:rsidTr="00A24343">
        <w:trPr>
          <w:trHeight w:val="477"/>
          <w:jc w:val="center"/>
        </w:trPr>
        <w:tc>
          <w:tcPr>
            <w:tcW w:w="849" w:type="dxa"/>
          </w:tcPr>
          <w:p w14:paraId="6728BA9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08A5D4A" w14:textId="77777777" w:rsidR="0037246F" w:rsidRDefault="0037246F" w:rsidP="00BB657B">
            <w:pPr>
              <w:spacing w:after="0" w:line="240" w:lineRule="auto"/>
            </w:pPr>
          </w:p>
          <w:p w14:paraId="7729A91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4489C9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0AC206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663D7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F4399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70BC0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81DAE17" w14:textId="77777777" w:rsidTr="00A24343">
        <w:trPr>
          <w:trHeight w:val="477"/>
          <w:jc w:val="center"/>
        </w:trPr>
        <w:tc>
          <w:tcPr>
            <w:tcW w:w="849" w:type="dxa"/>
          </w:tcPr>
          <w:p w14:paraId="66948B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BBE62A7" w14:textId="77777777" w:rsidR="0037246F" w:rsidRDefault="0037246F" w:rsidP="00BB657B">
            <w:pPr>
              <w:spacing w:after="0" w:line="240" w:lineRule="auto"/>
            </w:pPr>
          </w:p>
          <w:p w14:paraId="01DB8A7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5BE35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62DD1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6D1025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B534AB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5667ED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DCB13EE" w14:textId="77777777" w:rsidTr="00A24343">
        <w:trPr>
          <w:trHeight w:val="477"/>
          <w:jc w:val="center"/>
        </w:trPr>
        <w:tc>
          <w:tcPr>
            <w:tcW w:w="849" w:type="dxa"/>
          </w:tcPr>
          <w:p w14:paraId="35AC7E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8FEF66" w14:textId="77777777" w:rsidR="0037246F" w:rsidRDefault="0037246F" w:rsidP="00BB657B">
            <w:pPr>
              <w:spacing w:after="0" w:line="240" w:lineRule="auto"/>
            </w:pPr>
          </w:p>
          <w:p w14:paraId="6DDFE6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A75DD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CC88AB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47ED8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138826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FEE8E0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EF874E1" w14:textId="77777777" w:rsidTr="00A24343">
        <w:trPr>
          <w:trHeight w:val="477"/>
          <w:jc w:val="center"/>
        </w:trPr>
        <w:tc>
          <w:tcPr>
            <w:tcW w:w="849" w:type="dxa"/>
          </w:tcPr>
          <w:p w14:paraId="72C881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121D42F" w14:textId="77777777" w:rsidR="0037246F" w:rsidRDefault="0037246F" w:rsidP="00BB657B">
            <w:pPr>
              <w:spacing w:after="0" w:line="240" w:lineRule="auto"/>
            </w:pPr>
          </w:p>
          <w:p w14:paraId="59D5C8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981224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A0D519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C00E1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8C6BA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AFE75C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37C86FD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A8E10A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5CDF582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9502A8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B535ABF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7CD2C2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522A030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C68461A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756263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F05E75A" w14:textId="5F8B9B18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4D0CA0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ADDDE28" wp14:editId="319295DA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8FB31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DDE28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5D88FB31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C152A6" w14:textId="77777777" w:rsidR="003F33EE" w:rsidRDefault="003F33EE" w:rsidP="001007E7">
      <w:pPr>
        <w:spacing w:after="0" w:line="240" w:lineRule="auto"/>
      </w:pPr>
      <w:r>
        <w:separator/>
      </w:r>
    </w:p>
  </w:endnote>
  <w:endnote w:type="continuationSeparator" w:id="0">
    <w:p w14:paraId="74CC4B17" w14:textId="77777777" w:rsidR="003F33EE" w:rsidRDefault="003F33E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9DA0C" w14:textId="0577B627" w:rsidR="001007E7" w:rsidRDefault="004D0CA0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4F93260" wp14:editId="2F6309B2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102235"/>
              <wp:effectExtent l="0" t="0" r="1905" b="254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102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FB638E" w14:textId="65D64487" w:rsidR="0083342F" w:rsidRPr="009D219D" w:rsidRDefault="0083342F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4F9326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8.0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" filled="f" stroked="f">
              <v:textbox style="mso-fit-shape-to-text:t" inset="0,0,0,0">
                <w:txbxContent>
                  <w:p w14:paraId="31FB638E" w14:textId="65D64487" w:rsidR="0083342F" w:rsidRPr="009D219D" w:rsidRDefault="0083342F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51EF486" w14:textId="58C6D3F3" w:rsidR="001007E7" w:rsidRDefault="004D0CA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0E5256" wp14:editId="3E8D962B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3A7DCB" w14:textId="680FE368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0E5256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383A7DCB" w14:textId="680FE368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F977D64" w14:textId="4900F1A8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41B22E7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1276C5" w14:textId="77777777" w:rsidR="003F33EE" w:rsidRDefault="003F33EE" w:rsidP="001007E7">
      <w:pPr>
        <w:spacing w:after="0" w:line="240" w:lineRule="auto"/>
      </w:pPr>
      <w:r>
        <w:separator/>
      </w:r>
    </w:p>
  </w:footnote>
  <w:footnote w:type="continuationSeparator" w:id="0">
    <w:p w14:paraId="5D009C0A" w14:textId="77777777" w:rsidR="003F33EE" w:rsidRDefault="003F33EE" w:rsidP="001007E7">
      <w:pPr>
        <w:spacing w:after="0" w:line="240" w:lineRule="auto"/>
      </w:pPr>
      <w:r>
        <w:continuationSeparator/>
      </w:r>
    </w:p>
  </w:footnote>
  <w:footnote w:id="1">
    <w:p w14:paraId="6573FE05" w14:textId="71B073FA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</w:p>
  </w:footnote>
  <w:footnote w:id="2">
    <w:p w14:paraId="2DE4F6BC" w14:textId="6D65CB5A" w:rsidR="0037246F" w:rsidRPr="008A3F41" w:rsidRDefault="0037246F" w:rsidP="0037246F">
      <w:pPr>
        <w:pStyle w:val="Textonotapie"/>
        <w:rPr>
          <w:lang w:val="es-ES_tradnl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F33EE"/>
    <w:rsid w:val="00403697"/>
    <w:rsid w:val="0042490F"/>
    <w:rsid w:val="00466B9C"/>
    <w:rsid w:val="004767CC"/>
    <w:rsid w:val="0049643D"/>
    <w:rsid w:val="004C4743"/>
    <w:rsid w:val="004D0CA0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6F2F68"/>
    <w:rsid w:val="00780880"/>
    <w:rsid w:val="007B4164"/>
    <w:rsid w:val="007B6F6F"/>
    <w:rsid w:val="00810515"/>
    <w:rsid w:val="0083342F"/>
    <w:rsid w:val="00854B4F"/>
    <w:rsid w:val="008B3AE5"/>
    <w:rsid w:val="008C104A"/>
    <w:rsid w:val="009002B4"/>
    <w:rsid w:val="00957FDA"/>
    <w:rsid w:val="009773D3"/>
    <w:rsid w:val="009A2AEC"/>
    <w:rsid w:val="009B0931"/>
    <w:rsid w:val="009D219D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30BD6"/>
    <w:rsid w:val="00C66D08"/>
    <w:rsid w:val="00CA4661"/>
    <w:rsid w:val="00CC3E60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54646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44DF012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D5D84-2B5D-4943-A136-0B9271DFD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Arisleyda Ortiz Zorrilla</cp:lastModifiedBy>
  <cp:revision>2</cp:revision>
  <cp:lastPrinted>2011-03-04T18:27:00Z</cp:lastPrinted>
  <dcterms:created xsi:type="dcterms:W3CDTF">2024-12-06T11:49:00Z</dcterms:created>
  <dcterms:modified xsi:type="dcterms:W3CDTF">2024-12-06T11:49:00Z</dcterms:modified>
</cp:coreProperties>
</file>