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7E6DFB" w14:textId="22AABC48" w:rsidR="00535962" w:rsidRPr="00F7167E" w:rsidRDefault="00CB3DC1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A1A7FF" wp14:editId="0C8D455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3193995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16ADFE" w14:textId="77777777" w:rsidR="002E1412" w:rsidRPr="002E1412" w:rsidRDefault="00CB3DC1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A1A7FF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216ADFE" w14:textId="77777777" w:rsidR="002E1412" w:rsidRPr="002E1412" w:rsidRDefault="00CB3DC1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2CB6AC0B" wp14:editId="76F2E3A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F139C2F" wp14:editId="405809ED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64746907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30906436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2557587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6032422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AB9FBED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39951839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C1771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139C2F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AB9FBED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21C1771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E5BAB4B" wp14:editId="789B847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30243005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8E3B5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BAB4B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188E3B5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C70528" wp14:editId="68266D36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6265605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84A76B3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B9F683F" wp14:editId="4D6F023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70528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084A76B3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B9F683F" wp14:editId="4D6F023E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A4E1FFC" w14:textId="6CD7E86A" w:rsidR="00535962" w:rsidRPr="00535962" w:rsidRDefault="00CB3DC1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71DB01E" wp14:editId="45AF302C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7115053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B23200" w14:textId="77777777" w:rsidR="00F7443C" w:rsidRPr="004767CC" w:rsidRDefault="00CB3DC1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DB01E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5CB23200" w14:textId="77777777" w:rsidR="00F7443C" w:rsidRPr="004767CC" w:rsidRDefault="00CB3DC1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FA279F" wp14:editId="032D28C8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198498172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4BA780" w14:textId="77777777" w:rsidR="0026335F" w:rsidRPr="0026335F" w:rsidRDefault="00CB3DC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A279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7B4BA780" w14:textId="77777777" w:rsidR="0026335F" w:rsidRPr="0026335F" w:rsidRDefault="00CB3DC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22DCC4E" w14:textId="6FEEE281" w:rsidR="00535962" w:rsidRDefault="00CB3DC1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FCEC57E" wp14:editId="2AED62AA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119015087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EAFC5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EC57E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7BEAFC5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203AA4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E88CBB8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1A8F6E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1A14FF4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291BD8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C1FC3A0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9A088B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EA9F2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8C91BC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63B5DC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647CA73E" w14:textId="77777777" w:rsidTr="00A24343">
        <w:trPr>
          <w:trHeight w:val="457"/>
          <w:jc w:val="center"/>
        </w:trPr>
        <w:tc>
          <w:tcPr>
            <w:tcW w:w="849" w:type="dxa"/>
          </w:tcPr>
          <w:p w14:paraId="70FC2F6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5B463C8" w14:textId="77777777" w:rsidR="0037246F" w:rsidRDefault="0037246F" w:rsidP="00BB657B">
            <w:pPr>
              <w:spacing w:after="0" w:line="240" w:lineRule="auto"/>
            </w:pPr>
          </w:p>
          <w:p w14:paraId="4464BAC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75F78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49172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ACFFB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7EA04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7AA89F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38DDB76" w14:textId="77777777" w:rsidTr="00A24343">
        <w:trPr>
          <w:trHeight w:val="477"/>
          <w:jc w:val="center"/>
        </w:trPr>
        <w:tc>
          <w:tcPr>
            <w:tcW w:w="849" w:type="dxa"/>
          </w:tcPr>
          <w:p w14:paraId="1D28EA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5C9C4DD" w14:textId="77777777" w:rsidR="0037246F" w:rsidRDefault="0037246F" w:rsidP="00BB657B">
            <w:pPr>
              <w:spacing w:after="0" w:line="240" w:lineRule="auto"/>
            </w:pPr>
          </w:p>
          <w:p w14:paraId="68923DA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D543B0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3699C6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5A267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27011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04F76D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98618A0" w14:textId="77777777" w:rsidTr="00A24343">
        <w:trPr>
          <w:trHeight w:val="477"/>
          <w:jc w:val="center"/>
        </w:trPr>
        <w:tc>
          <w:tcPr>
            <w:tcW w:w="849" w:type="dxa"/>
          </w:tcPr>
          <w:p w14:paraId="442905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4D04B55" w14:textId="77777777" w:rsidR="0037246F" w:rsidRDefault="0037246F" w:rsidP="00BB657B">
            <w:pPr>
              <w:spacing w:after="0" w:line="240" w:lineRule="auto"/>
            </w:pPr>
          </w:p>
          <w:p w14:paraId="75E6EF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77039D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7672B1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BED10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0A20E4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0B88A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A3F3549" w14:textId="77777777" w:rsidTr="00A24343">
        <w:trPr>
          <w:trHeight w:val="477"/>
          <w:jc w:val="center"/>
        </w:trPr>
        <w:tc>
          <w:tcPr>
            <w:tcW w:w="849" w:type="dxa"/>
          </w:tcPr>
          <w:p w14:paraId="286BA78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50724E3" w14:textId="77777777" w:rsidR="0037246F" w:rsidRDefault="0037246F" w:rsidP="00BB657B">
            <w:pPr>
              <w:spacing w:after="0" w:line="240" w:lineRule="auto"/>
            </w:pPr>
          </w:p>
          <w:p w14:paraId="3E1EE47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22EA3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253DC5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638F19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99DF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711358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CBFD5B8" w14:textId="77777777" w:rsidTr="00A24343">
        <w:trPr>
          <w:trHeight w:val="477"/>
          <w:jc w:val="center"/>
        </w:trPr>
        <w:tc>
          <w:tcPr>
            <w:tcW w:w="849" w:type="dxa"/>
          </w:tcPr>
          <w:p w14:paraId="65EC29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EEE6F5" w14:textId="77777777" w:rsidR="0037246F" w:rsidRDefault="0037246F" w:rsidP="00BB657B">
            <w:pPr>
              <w:spacing w:after="0" w:line="240" w:lineRule="auto"/>
            </w:pPr>
          </w:p>
          <w:p w14:paraId="7B1F10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CFCE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C350F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A953F7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AAFAE1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0B577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989FF2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676CCE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6A0D10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27EE7A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3E0D92CB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9C54EB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16880B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711ED0F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6433719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BA589BC" w14:textId="682ECC3E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B3DC1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A7B5E98" wp14:editId="246F983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08431581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E539CF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5E98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08E539CF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B4F2BD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19EDF4EB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6E9CC9" w14:textId="5B089B2D" w:rsidR="001007E7" w:rsidRDefault="00CB3DC1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426D1C" wp14:editId="2919BA3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26513678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B5D7B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92092F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1B2FC9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9426D1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36B5D7B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92092F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1B2FC9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7B818BE7" w14:textId="654A8614" w:rsidR="001007E7" w:rsidRDefault="00CB3DC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60A588" wp14:editId="06938B10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84747875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7B63DB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60A588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B7B63DB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3E128A9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3ABB54DB" wp14:editId="3FB3388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5FE1AC1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59E2E6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5BBDCE60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598CDDF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C2B88A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1146D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BF3E98"/>
    <w:rsid w:val="00C66D08"/>
    <w:rsid w:val="00CA4661"/>
    <w:rsid w:val="00CB3DC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6D00587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Cesia Rosario Martinez</cp:lastModifiedBy>
  <cp:revision>2</cp:revision>
  <cp:lastPrinted>2011-03-04T18:27:00Z</cp:lastPrinted>
  <dcterms:created xsi:type="dcterms:W3CDTF">2024-06-03T20:56:00Z</dcterms:created>
  <dcterms:modified xsi:type="dcterms:W3CDTF">2024-06-03T20:56:00Z</dcterms:modified>
</cp:coreProperties>
</file>