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2E449" w14:textId="1BF1BC16" w:rsidR="007372FF" w:rsidRPr="00AE0C17" w:rsidRDefault="008015AD" w:rsidP="008015AD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6107F3"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42624F03" wp14:editId="54BE85DE">
                <wp:simplePos x="0" y="0"/>
                <wp:positionH relativeFrom="margin">
                  <wp:posOffset>0</wp:posOffset>
                </wp:positionH>
                <wp:positionV relativeFrom="margin">
                  <wp:posOffset>-419100</wp:posOffset>
                </wp:positionV>
                <wp:extent cx="5954395" cy="1762125"/>
                <wp:effectExtent l="0" t="0" r="13970" b="95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8015AD" w14:paraId="5CE16C02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8015AD" w14:paraId="5B60067D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20A7AB36" w14:textId="413B5326" w:rsidR="008015AD" w:rsidRDefault="008015AD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D</w:t>
                                        </w: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.0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49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1BBACBB3" wp14:editId="68255CE1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0DE5DB61" w14:textId="77777777" w:rsidR="008015AD" w:rsidRPr="00880214" w:rsidRDefault="008015AD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461DD647" w14:textId="77777777" w:rsidR="008015AD" w:rsidRPr="00880214" w:rsidRDefault="008015A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7C690F2F" wp14:editId="65786A0B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8015AD" w:rsidRPr="00412DAB" w14:paraId="2FF0ED24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01B24AEC" w14:textId="77777777" w:rsidR="008015AD" w:rsidRPr="00412DAB" w:rsidRDefault="008015A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8015AD" w:rsidRPr="00412DAB" w14:paraId="7C94F621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8C65AC4" w14:textId="77777777" w:rsidR="008015AD" w:rsidRPr="00412DAB" w:rsidRDefault="008015A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0117</w:t>
                                        </w:r>
                                      </w:p>
                                    </w:tc>
                                  </w:tr>
                                  <w:tr w:rsidR="008015AD" w:rsidRPr="00412DAB" w14:paraId="6D326F7A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79B34386" w14:textId="77777777" w:rsidR="008015AD" w:rsidRPr="00412DAB" w:rsidRDefault="008015A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8015AD" w:rsidRPr="00412DAB" w14:paraId="60E5D604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2EB88A4" w14:textId="77777777" w:rsidR="008015AD" w:rsidRPr="00412DAB" w:rsidRDefault="008015A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6C503A82" w14:textId="77777777" w:rsidR="008015AD" w:rsidRPr="00F25C58" w:rsidRDefault="008015AD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015AD" w14:paraId="7144F2EF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4EF98063" w14:textId="77777777" w:rsidR="008015AD" w:rsidRDefault="008015AD" w:rsidP="005E41CC">
                                  <w:pPr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54BF32E0" w14:textId="77777777" w:rsidR="008015AD" w:rsidRPr="00EF633E" w:rsidRDefault="008015A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460F9E35" w14:textId="77777777" w:rsidR="008015AD" w:rsidRDefault="005A2261" w:rsidP="005E41CC">
                                  <w:pPr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7"/>
                                      </w:rPr>
                                      <w:alias w:val="Nombre del Formato"/>
                                      <w:tag w:val="Nombre de la Institución"/>
                                      <w:id w:val="1885676"/>
                                    </w:sdtPr>
                                    <w:sdtEndPr>
                                      <w:rPr>
                                        <w:rStyle w:val="Style7"/>
                                      </w:rPr>
                                    </w:sdtEndPr>
                                    <w:sdtContent>
                                      <w:r w:rsidR="008015AD" w:rsidRPr="005547FF">
                                        <w:rPr>
                                          <w:rStyle w:val="Style7"/>
                                        </w:rPr>
                                        <w:t>experiencia como contratista</w:t>
                                      </w:r>
                                    </w:sdtContent>
                                  </w:sdt>
                                </w:p>
                                <w:p w14:paraId="60352122" w14:textId="77777777" w:rsidR="008015AD" w:rsidRPr="00880214" w:rsidRDefault="008015AD" w:rsidP="000B312D">
                                  <w:pPr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8015AD" w:rsidRPr="00510EF6" w14:paraId="1DDB35E2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D28B601" w14:textId="77777777" w:rsidR="008015AD" w:rsidRPr="00E275BE" w:rsidRDefault="005A2261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8015AD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8015AD" w:rsidRPr="00510EF6" w14:paraId="37E53D06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7DAED9C4" w14:textId="77777777" w:rsidR="008015AD" w:rsidRDefault="008015AD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62DCBA" w14:textId="77777777" w:rsidR="008015AD" w:rsidRDefault="008015AD" w:rsidP="008015AD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24F0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-33pt;width:468.85pt;height:138.75pt;z-index:-251656704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8015AD" w14:paraId="5CE16C02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8015AD" w14:paraId="5B60067D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20A7AB36" w14:textId="413B5326" w:rsidR="008015AD" w:rsidRDefault="008015A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D</w:t>
                                  </w: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.0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49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1BBACBB3" wp14:editId="68255CE1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0DE5DB61" w14:textId="77777777" w:rsidR="008015AD" w:rsidRPr="00880214" w:rsidRDefault="008015AD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461DD647" w14:textId="77777777" w:rsidR="008015AD" w:rsidRPr="00880214" w:rsidRDefault="008015AD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7C690F2F" wp14:editId="65786A0B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8015AD" w:rsidRPr="00412DAB" w14:paraId="2FF0ED24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01B24AEC" w14:textId="77777777" w:rsidR="008015AD" w:rsidRPr="00412DAB" w:rsidRDefault="008015A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8015AD" w:rsidRPr="00412DAB" w14:paraId="7C94F621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8C65AC4" w14:textId="77777777" w:rsidR="008015AD" w:rsidRPr="00412DAB" w:rsidRDefault="008015A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0117</w:t>
                                  </w:r>
                                </w:p>
                              </w:tc>
                            </w:tr>
                            <w:tr w:rsidR="008015AD" w:rsidRPr="00412DAB" w14:paraId="6D326F7A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79B34386" w14:textId="77777777" w:rsidR="008015AD" w:rsidRPr="00412DAB" w:rsidRDefault="008015A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8015AD" w:rsidRPr="00412DAB" w14:paraId="60E5D604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2EB88A4" w14:textId="77777777" w:rsidR="008015AD" w:rsidRPr="00412DAB" w:rsidRDefault="008015A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6C503A82" w14:textId="77777777" w:rsidR="008015AD" w:rsidRPr="00F25C58" w:rsidRDefault="008015AD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015AD" w14:paraId="7144F2EF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4EF98063" w14:textId="77777777" w:rsidR="008015AD" w:rsidRDefault="008015AD" w:rsidP="005E41CC">
                            <w:pPr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54BF32E0" w14:textId="77777777" w:rsidR="008015AD" w:rsidRPr="00EF633E" w:rsidRDefault="008015AD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460F9E35" w14:textId="77777777" w:rsidR="008015AD" w:rsidRDefault="005A2261" w:rsidP="005E41CC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8015AD" w:rsidRPr="005547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  <w:p w14:paraId="60352122" w14:textId="77777777" w:rsidR="008015AD" w:rsidRPr="00880214" w:rsidRDefault="008015AD" w:rsidP="000B312D">
                            <w:pPr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</w:p>
                        </w:tc>
                      </w:tr>
                      <w:tr w:rsidR="008015AD" w:rsidRPr="00510EF6" w14:paraId="1DDB35E2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D28B601" w14:textId="77777777" w:rsidR="008015AD" w:rsidRPr="00E275BE" w:rsidRDefault="005A2261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015AD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8015AD" w:rsidRPr="00510EF6" w14:paraId="37E53D06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7DAED9C4" w14:textId="77777777" w:rsidR="008015AD" w:rsidRDefault="008015AD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7062DCBA" w14:textId="77777777" w:rsidR="008015AD" w:rsidRDefault="008015AD" w:rsidP="008015AD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372FF"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="007372FF" w:rsidRPr="00AE0C17">
        <w:rPr>
          <w:sz w:val="22"/>
          <w:szCs w:val="22"/>
        </w:rPr>
        <w:t>_____________</w:t>
      </w:r>
    </w:p>
    <w:p w14:paraId="437C6736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6906048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BCA5F95" w14:textId="30E62826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3638D3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5DC19E2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1811"/>
        <w:gridCol w:w="2059"/>
      </w:tblGrid>
      <w:tr w:rsidR="00822B7A" w:rsidRPr="00AE0C17" w14:paraId="5E37D2B8" w14:textId="77777777" w:rsidTr="008015AD">
        <w:trPr>
          <w:trHeight w:val="20"/>
          <w:jc w:val="center"/>
        </w:trPr>
        <w:tc>
          <w:tcPr>
            <w:tcW w:w="0" w:type="auto"/>
            <w:vAlign w:val="center"/>
          </w:tcPr>
          <w:p w14:paraId="67DD6C39" w14:textId="77777777" w:rsidR="007372FF" w:rsidRPr="001341C6" w:rsidRDefault="008A68D0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348DC50A" w14:textId="77777777" w:rsidR="007372FF" w:rsidRPr="001341C6" w:rsidRDefault="007372FF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DCCCD8D" w14:textId="77777777" w:rsidR="007372FF" w:rsidRPr="00AE0C17" w:rsidRDefault="007372FF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74F6678C" w14:textId="77777777" w:rsidR="007372FF" w:rsidRPr="00AE0C17" w:rsidRDefault="007372FF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2BEF5115" w14:textId="77777777" w:rsidR="007372FF" w:rsidRPr="00AE0C17" w:rsidRDefault="007372FF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70669C6" w14:textId="77777777" w:rsidR="007372FF" w:rsidRPr="00AE0C17" w:rsidRDefault="00AE0C17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1811" w:type="dxa"/>
            <w:vAlign w:val="center"/>
          </w:tcPr>
          <w:p w14:paraId="6C148DEB" w14:textId="77777777" w:rsidR="007372FF" w:rsidRPr="00465EFB" w:rsidRDefault="007372FF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465EFB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2059" w:type="dxa"/>
            <w:vAlign w:val="center"/>
          </w:tcPr>
          <w:p w14:paraId="6B956B07" w14:textId="77777777" w:rsidR="007372FF" w:rsidRPr="00AE0C17" w:rsidRDefault="007372FF" w:rsidP="008015AD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72F7F3" w14:textId="77777777" w:rsidTr="008015AD">
        <w:trPr>
          <w:trHeight w:val="20"/>
          <w:jc w:val="center"/>
        </w:trPr>
        <w:tc>
          <w:tcPr>
            <w:tcW w:w="0" w:type="auto"/>
          </w:tcPr>
          <w:p w14:paraId="1E9BBB55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576E613A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094D47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8A8F197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490572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62CD3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596798E9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76620BF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FF6BC4" w14:textId="77777777" w:rsidTr="008015AD">
        <w:trPr>
          <w:trHeight w:val="20"/>
          <w:jc w:val="center"/>
        </w:trPr>
        <w:tc>
          <w:tcPr>
            <w:tcW w:w="0" w:type="auto"/>
          </w:tcPr>
          <w:p w14:paraId="179EF5A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43C3DD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ABDE334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1C22DA4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15DA7B2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0F73D91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0801BEB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45FE408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A998A9" w14:textId="77777777" w:rsidTr="008015AD">
        <w:trPr>
          <w:trHeight w:val="20"/>
          <w:jc w:val="center"/>
        </w:trPr>
        <w:tc>
          <w:tcPr>
            <w:tcW w:w="0" w:type="auto"/>
          </w:tcPr>
          <w:p w14:paraId="72D6126B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8D995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84186C9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4DCAC7B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0D1ADE6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709016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0F87DD1C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6A3A24FB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544AAF1" w14:textId="77777777" w:rsidTr="008015AD">
        <w:trPr>
          <w:trHeight w:val="20"/>
          <w:jc w:val="center"/>
        </w:trPr>
        <w:tc>
          <w:tcPr>
            <w:tcW w:w="0" w:type="auto"/>
          </w:tcPr>
          <w:p w14:paraId="2C525F51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F1F6AA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4CA79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EC755E7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0376246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7C1EBB9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657CFF4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075B5125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95A68AD" w14:textId="77777777" w:rsidTr="008015AD">
        <w:trPr>
          <w:trHeight w:val="20"/>
          <w:jc w:val="center"/>
        </w:trPr>
        <w:tc>
          <w:tcPr>
            <w:tcW w:w="0" w:type="auto"/>
          </w:tcPr>
          <w:p w14:paraId="465EC9B9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D6DA6C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2A51C8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34546C3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3B84BC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0400031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52541BA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7FB6F824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4AE79F6" w14:textId="77777777" w:rsidTr="008015AD">
        <w:trPr>
          <w:trHeight w:val="20"/>
          <w:jc w:val="center"/>
        </w:trPr>
        <w:tc>
          <w:tcPr>
            <w:tcW w:w="0" w:type="auto"/>
          </w:tcPr>
          <w:p w14:paraId="0C6E8865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773527A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2FC63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D53402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338F164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A9159CC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352EEA76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63E57460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6D5E6B0" w14:textId="77777777" w:rsidTr="008015AD">
        <w:trPr>
          <w:trHeight w:val="20"/>
          <w:jc w:val="center"/>
        </w:trPr>
        <w:tc>
          <w:tcPr>
            <w:tcW w:w="0" w:type="auto"/>
          </w:tcPr>
          <w:p w14:paraId="6489D291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65FFCCA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B718B60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FCD25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71E462B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F76D56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6CE5E54C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4A9A91BD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85EDC01" w14:textId="77777777" w:rsidTr="008015AD">
        <w:trPr>
          <w:trHeight w:val="20"/>
          <w:jc w:val="center"/>
        </w:trPr>
        <w:tc>
          <w:tcPr>
            <w:tcW w:w="0" w:type="auto"/>
          </w:tcPr>
          <w:p w14:paraId="76FFBE6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C389F21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33D9EDD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E045103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A4B9ED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7DB122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69013EBD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6FD0CD3F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4F05688" w14:textId="77777777" w:rsidTr="008015AD">
        <w:trPr>
          <w:trHeight w:val="20"/>
          <w:jc w:val="center"/>
        </w:trPr>
        <w:tc>
          <w:tcPr>
            <w:tcW w:w="0" w:type="auto"/>
          </w:tcPr>
          <w:p w14:paraId="2A2ADE6B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9A3705C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E1A49D3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18ED34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F4D4542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266BA70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5A0B1CC6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775BB9B5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E9E5132" w14:textId="77777777" w:rsidTr="008015AD">
        <w:trPr>
          <w:trHeight w:val="20"/>
          <w:jc w:val="center"/>
        </w:trPr>
        <w:tc>
          <w:tcPr>
            <w:tcW w:w="0" w:type="auto"/>
          </w:tcPr>
          <w:p w14:paraId="633469F5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CD1D1F0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6FE0A5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709E88C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22AE4BB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295914E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11" w:type="dxa"/>
          </w:tcPr>
          <w:p w14:paraId="1EF44018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59" w:type="dxa"/>
          </w:tcPr>
          <w:p w14:paraId="1B4B9BA2" w14:textId="77777777" w:rsidR="007372FF" w:rsidRPr="00AE0C17" w:rsidRDefault="007372FF" w:rsidP="008015AD">
            <w:pPr>
              <w:pStyle w:val="Default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A9DBF9B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70CC9258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3172F87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B874E1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0CBD8E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574C8B6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E8DC451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8015AD">
      <w:headerReference w:type="default" r:id="rId10"/>
      <w:footerReference w:type="default" r:id="rId11"/>
      <w:pgSz w:w="16838" w:h="11906" w:orient="landscape" w:code="9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4451B" w14:textId="77777777" w:rsidR="005A2261" w:rsidRDefault="005A2261" w:rsidP="001007E7">
      <w:pPr>
        <w:spacing w:after="0" w:line="240" w:lineRule="auto"/>
      </w:pPr>
      <w:r>
        <w:separator/>
      </w:r>
    </w:p>
  </w:endnote>
  <w:endnote w:type="continuationSeparator" w:id="0">
    <w:p w14:paraId="0F3F46D0" w14:textId="77777777" w:rsidR="005A2261" w:rsidRDefault="005A226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1A2E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5F8BF88" wp14:editId="22D8A59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2B8E8A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F8BF8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8.6pt;margin-top:1.65pt;width:45.5pt;height:13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282B8E8A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555BE2" wp14:editId="21B2D8A0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22DC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47D145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C555BE2" id="Text Box 3" o:spid="_x0000_s1028" type="#_x0000_t202" style="position:absolute;margin-left:595.1pt;margin-top:-7.65pt;width:121.35pt;height:16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1022DC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47D145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6C32289B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3360" behindDoc="0" locked="0" layoutInCell="1" allowOverlap="1" wp14:anchorId="652D3EC6" wp14:editId="13CE2B2B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B4CB09A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281FEC2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0780C" w14:textId="77777777" w:rsidR="005A2261" w:rsidRDefault="005A2261" w:rsidP="001007E7">
      <w:pPr>
        <w:spacing w:after="0" w:line="240" w:lineRule="auto"/>
      </w:pPr>
      <w:r>
        <w:separator/>
      </w:r>
    </w:p>
  </w:footnote>
  <w:footnote w:type="continuationSeparator" w:id="0">
    <w:p w14:paraId="2236D2A6" w14:textId="77777777" w:rsidR="005A2261" w:rsidRDefault="005A2261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8F6A" w14:textId="0345E6F0" w:rsidR="008015AD" w:rsidRDefault="008015AD" w:rsidP="008015AD">
    <w:pPr>
      <w:pStyle w:val="Encabezado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782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45A4D"/>
    <w:rsid w:val="00090E8D"/>
    <w:rsid w:val="000A5DAC"/>
    <w:rsid w:val="000B3B70"/>
    <w:rsid w:val="001007E7"/>
    <w:rsid w:val="001020C0"/>
    <w:rsid w:val="00123B8D"/>
    <w:rsid w:val="00132D4E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D639C"/>
    <w:rsid w:val="002E1412"/>
    <w:rsid w:val="00314023"/>
    <w:rsid w:val="0031441A"/>
    <w:rsid w:val="003638D3"/>
    <w:rsid w:val="003B38E0"/>
    <w:rsid w:val="003F0543"/>
    <w:rsid w:val="0042490F"/>
    <w:rsid w:val="00465EFB"/>
    <w:rsid w:val="00466B9C"/>
    <w:rsid w:val="004762B3"/>
    <w:rsid w:val="004767CC"/>
    <w:rsid w:val="004C4743"/>
    <w:rsid w:val="00502E42"/>
    <w:rsid w:val="00510850"/>
    <w:rsid w:val="00524E9A"/>
    <w:rsid w:val="0053293F"/>
    <w:rsid w:val="00535962"/>
    <w:rsid w:val="00551CCA"/>
    <w:rsid w:val="005A2261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C4762"/>
    <w:rsid w:val="007D608F"/>
    <w:rsid w:val="008015AD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43219"/>
    <w:rsid w:val="00990E2E"/>
    <w:rsid w:val="009A2AEC"/>
    <w:rsid w:val="009A41E5"/>
    <w:rsid w:val="009B413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3561B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16882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C6213"/>
    <w:rsid w:val="00FD2C39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37EA1F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  <w:style w:type="paragraph" w:styleId="Sinespaciado">
    <w:name w:val="No Spacing"/>
    <w:uiPriority w:val="1"/>
    <w:qFormat/>
    <w:rsid w:val="008015AD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01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015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10</TotalTime>
  <Pages>1</Pages>
  <Words>113</Words>
  <Characters>773</Characters>
  <Application>Microsoft Office Word</Application>
  <DocSecurity>0</DocSecurity>
  <Lines>154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Jean Carlos Domínguez</cp:lastModifiedBy>
  <cp:revision>14</cp:revision>
  <cp:lastPrinted>2011-03-04T19:05:00Z</cp:lastPrinted>
  <dcterms:created xsi:type="dcterms:W3CDTF">2014-01-02T13:42:00Z</dcterms:created>
  <dcterms:modified xsi:type="dcterms:W3CDTF">2026-10-06T14:22:00Z</dcterms:modified>
</cp:coreProperties>
</file>