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918AB" w14:textId="44FE56CE" w:rsidR="008A04C0" w:rsidRPr="00A079F7" w:rsidRDefault="0094359D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6107F3">
        <mc:AlternateContent>
          <mc:Choice Requires="wps">
            <w:drawing>
              <wp:anchor distT="0" distB="0" distL="0" distR="0" simplePos="0" relativeHeight="251659264" behindDoc="1" locked="0" layoutInCell="1" allowOverlap="1" wp14:anchorId="3AB00DB7" wp14:editId="58FD5290">
                <wp:simplePos x="0" y="0"/>
                <wp:positionH relativeFrom="margin">
                  <wp:posOffset>0</wp:posOffset>
                </wp:positionH>
                <wp:positionV relativeFrom="margin">
                  <wp:posOffset>-419100</wp:posOffset>
                </wp:positionV>
                <wp:extent cx="5954395" cy="1762125"/>
                <wp:effectExtent l="0" t="0" r="1905" b="952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762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5000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4"/>
                              <w:gridCol w:w="4689"/>
                              <w:gridCol w:w="2345"/>
                            </w:tblGrid>
                            <w:tr w:rsidR="0094359D" w14:paraId="0808D18D" w14:textId="77777777" w:rsidTr="001C4D47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94359D" w14:paraId="02776EE3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2094AB2C" w14:textId="3C07D6A8" w:rsidR="0094359D" w:rsidRDefault="0094359D" w:rsidP="005E41CC">
                                        <w:pPr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</w:t>
                                        </w: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D</w:t>
                                        </w: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.0</w:t>
                                        </w: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4</w:t>
                                        </w: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8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0B5957F6" wp14:editId="7D901D61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8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3AE59AE9" w14:textId="77777777" w:rsidR="0094359D" w:rsidRPr="00880214" w:rsidRDefault="0094359D" w:rsidP="005E41CC">
                                  <w:pPr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pct"/>
                                </w:tcPr>
                                <w:p w14:paraId="1574A914" w14:textId="77777777" w:rsidR="0094359D" w:rsidRPr="00880214" w:rsidRDefault="0094359D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1CC4081A" wp14:editId="27779CA5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9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35"/>
                                  </w:tblGrid>
                                  <w:tr w:rsidR="0094359D" w:rsidRPr="00412DAB" w14:paraId="53EBCE1A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378712DF" w14:textId="77777777" w:rsidR="0094359D" w:rsidRPr="00412DAB" w:rsidRDefault="0094359D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94359D" w:rsidRPr="00412DAB" w14:paraId="1996C522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184E942A" w14:textId="77777777" w:rsidR="0094359D" w:rsidRPr="00412DAB" w:rsidRDefault="0094359D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</w:t>
                                        </w:r>
                                        <w:r w:rsidRPr="003C0E17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0117</w:t>
                                        </w:r>
                                      </w:p>
                                    </w:tc>
                                  </w:tr>
                                  <w:tr w:rsidR="0094359D" w:rsidRPr="00412DAB" w14:paraId="7A097AFB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481573D5" w14:textId="77777777" w:rsidR="0094359D" w:rsidRPr="00412DAB" w:rsidRDefault="0094359D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94359D" w:rsidRPr="00412DAB" w14:paraId="565DD9FD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58BFEFC2" w14:textId="77777777" w:rsidR="0094359D" w:rsidRPr="00412DAB" w:rsidRDefault="0094359D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</w:t>
                                        </w:r>
                                        <w:r w:rsidRPr="003C0E17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117</w:t>
                                        </w:r>
                                      </w:p>
                                    </w:tc>
                                  </w:tr>
                                </w:tbl>
                                <w:p w14:paraId="6980AA0E" w14:textId="77777777" w:rsidR="0094359D" w:rsidRPr="00F25C58" w:rsidRDefault="0094359D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94359D" w14:paraId="60F756C0" w14:textId="77777777" w:rsidTr="001C4D47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555BC85E" w14:textId="77777777" w:rsidR="0094359D" w:rsidRDefault="0094359D" w:rsidP="005E41CC">
                                  <w:pPr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3D229631" w14:textId="77777777" w:rsidR="0094359D" w:rsidRPr="00EF633E" w:rsidRDefault="0094359D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72E899AF" w14:textId="77777777" w:rsidR="0094359D" w:rsidRDefault="0094359D" w:rsidP="005E41CC">
                                  <w:pPr>
                                    <w:jc w:val="center"/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</w:pPr>
                                  <w:r w:rsidRPr="004B3FA3">
                                    <w:rPr>
                                      <w:rStyle w:val="Style7"/>
                                      <w:lang w:val="es-ES_tradnl"/>
                                    </w:rPr>
                                    <w:t>EXPERIENCIA PROFESIONAL DEL PERSONAL PRINCIPAL</w:t>
                                  </w:r>
                                </w:p>
                                <w:p w14:paraId="605CBE24" w14:textId="77777777" w:rsidR="0094359D" w:rsidRPr="00880214" w:rsidRDefault="0094359D" w:rsidP="000B312D">
                                  <w:pPr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94359D" w:rsidRPr="00510EF6" w14:paraId="0DA69A5E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0BC7DE44" w14:textId="44D626AF" w:rsidR="0094359D" w:rsidRPr="00E275BE" w:rsidRDefault="0094359D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15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r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15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  <w:tr w:rsidR="0094359D" w:rsidRPr="00510EF6" w14:paraId="0B565961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4B7CBC73" w14:textId="77777777" w:rsidR="0094359D" w:rsidRDefault="0094359D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Style w:val="Style5"/>
                                      <w:rFonts w:ascii="Arial Narrow" w:hAnsi="Arial Narrow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AF8A4D" w14:textId="77777777" w:rsidR="0094359D" w:rsidRDefault="0094359D" w:rsidP="0094359D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00DB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-33pt;width:468.85pt;height:138.75pt;z-index:-251657216;visibility:visible;mso-wrap-style:square;mso-width-percent:100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" filled="f" stroked="f">
                <v:textbox inset="0,0,0,0">
                  <w:txbxContent>
                    <w:tbl>
                      <w:tblPr>
                        <w:tblStyle w:val="Tablaconcuadrcula"/>
                        <w:tblW w:w="5000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4"/>
                        <w:gridCol w:w="4689"/>
                        <w:gridCol w:w="2345"/>
                      </w:tblGrid>
                      <w:tr w:rsidR="0094359D" w14:paraId="0808D18D" w14:textId="77777777" w:rsidTr="001C4D47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94359D" w14:paraId="02776EE3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2094AB2C" w14:textId="3C07D6A8" w:rsidR="0094359D" w:rsidRDefault="0094359D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</w:t>
                                  </w: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D</w:t>
                                  </w: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.0</w:t>
                                  </w: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4</w:t>
                                  </w: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8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0B5957F6" wp14:editId="7D901D61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3AE59AE9" w14:textId="77777777" w:rsidR="0094359D" w:rsidRPr="00880214" w:rsidRDefault="0094359D" w:rsidP="005E41CC">
                            <w:pPr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500" w:type="pct"/>
                          </w:tcPr>
                          <w:p w14:paraId="1574A914" w14:textId="77777777" w:rsidR="0094359D" w:rsidRPr="00880214" w:rsidRDefault="0094359D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1CC4081A" wp14:editId="27779CA5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</w:tblGrid>
                            <w:tr w:rsidR="0094359D" w:rsidRPr="00412DAB" w14:paraId="53EBCE1A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378712DF" w14:textId="77777777" w:rsidR="0094359D" w:rsidRPr="00412DAB" w:rsidRDefault="0094359D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94359D" w:rsidRPr="00412DAB" w14:paraId="1996C522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184E942A" w14:textId="77777777" w:rsidR="0094359D" w:rsidRPr="00412DAB" w:rsidRDefault="0094359D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</w:t>
                                  </w:r>
                                  <w:r w:rsidRPr="003C0E17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0117</w:t>
                                  </w:r>
                                </w:p>
                              </w:tc>
                            </w:tr>
                            <w:tr w:rsidR="0094359D" w:rsidRPr="00412DAB" w14:paraId="7A097AFB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481573D5" w14:textId="77777777" w:rsidR="0094359D" w:rsidRPr="00412DAB" w:rsidRDefault="0094359D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94359D" w:rsidRPr="00412DAB" w14:paraId="565DD9FD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58BFEFC2" w14:textId="77777777" w:rsidR="0094359D" w:rsidRPr="00412DAB" w:rsidRDefault="0094359D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</w:t>
                                  </w:r>
                                  <w:r w:rsidRPr="003C0E17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117</w:t>
                                  </w:r>
                                </w:p>
                              </w:tc>
                            </w:tr>
                          </w:tbl>
                          <w:p w14:paraId="6980AA0E" w14:textId="77777777" w:rsidR="0094359D" w:rsidRPr="00F25C58" w:rsidRDefault="0094359D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94359D" w14:paraId="60F756C0" w14:textId="77777777" w:rsidTr="001C4D47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555BC85E" w14:textId="77777777" w:rsidR="0094359D" w:rsidRDefault="0094359D" w:rsidP="005E41CC">
                            <w:pPr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3D229631" w14:textId="77777777" w:rsidR="0094359D" w:rsidRPr="00EF633E" w:rsidRDefault="0094359D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72E899AF" w14:textId="77777777" w:rsidR="0094359D" w:rsidRDefault="0094359D" w:rsidP="005E41CC">
                            <w:pPr>
                              <w:jc w:val="center"/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</w:pPr>
                            <w:r w:rsidRPr="004B3FA3">
                              <w:rPr>
                                <w:rStyle w:val="Style7"/>
                                <w:lang w:val="es-ES_tradnl"/>
                              </w:rPr>
                              <w:t>EXPERIENCIA PROFESIONAL DEL PERSONAL PRINCIPAL</w:t>
                            </w:r>
                          </w:p>
                          <w:p w14:paraId="605CBE24" w14:textId="77777777" w:rsidR="0094359D" w:rsidRPr="00880214" w:rsidRDefault="0094359D" w:rsidP="000B312D">
                            <w:pPr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</w:p>
                        </w:tc>
                      </w:tr>
                      <w:tr w:rsidR="0094359D" w:rsidRPr="00510EF6" w14:paraId="0DA69A5E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0BC7DE44" w14:textId="44D626AF" w:rsidR="0094359D" w:rsidRPr="00E275BE" w:rsidRDefault="0094359D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1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15 de octubre de 2026</w:t>
                                </w:r>
                              </w:sdtContent>
                            </w:sdt>
                          </w:p>
                        </w:tc>
                      </w:tr>
                      <w:tr w:rsidR="0094359D" w:rsidRPr="00510EF6" w14:paraId="0B565961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4B7CBC73" w14:textId="77777777" w:rsidR="0094359D" w:rsidRDefault="0094359D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Style w:val="Style5"/>
                                <w:rFonts w:ascii="Arial Narrow" w:hAnsi="Arial Narrow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0AAF8A4D" w14:textId="77777777" w:rsidR="0094359D" w:rsidRDefault="0094359D" w:rsidP="0094359D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A04C0" w:rsidRPr="00A079F7">
        <w:rPr>
          <w:rFonts w:ascii="Arial" w:hAnsi="Arial" w:cs="Arial"/>
          <w:b/>
          <w:bCs/>
          <w:sz w:val="22"/>
          <w:szCs w:val="22"/>
          <w:lang w:val="pt-PT"/>
        </w:rPr>
        <w:t>Currículum Vitae</w:t>
      </w:r>
    </w:p>
    <w:p w14:paraId="6394303C" w14:textId="77777777" w:rsidR="008A04C0" w:rsidRPr="00A079F7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A079F7">
        <w:rPr>
          <w:rFonts w:ascii="Arial" w:hAnsi="Arial" w:cs="Arial"/>
          <w:b/>
          <w:bCs/>
          <w:sz w:val="22"/>
          <w:szCs w:val="22"/>
          <w:lang w:val="pt-PT"/>
        </w:rPr>
        <w:t>(Máximo 3 páginas + 3 páginas de anexos)</w:t>
      </w:r>
    </w:p>
    <w:p w14:paraId="470B5F03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1A48E18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790130B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3DB7B90C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4C42DAE6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3BD485B8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631AA75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10931AC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4"/>
        <w:gridCol w:w="1698"/>
        <w:gridCol w:w="3675"/>
      </w:tblGrid>
      <w:tr w:rsidR="0004494E" w:rsidRPr="008A04C0" w14:paraId="5557F1A3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76776ADB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5E4B4B98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099FDFC3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71F41917" w14:textId="77777777" w:rsidTr="009079FB">
        <w:trPr>
          <w:trHeight w:val="731"/>
        </w:trPr>
        <w:tc>
          <w:tcPr>
            <w:tcW w:w="3402" w:type="dxa"/>
          </w:tcPr>
          <w:p w14:paraId="29DDE417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0841315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25DCE678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26825B44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35FF09F7" w14:textId="77777777" w:rsidTr="009079FB">
        <w:trPr>
          <w:trHeight w:val="731"/>
        </w:trPr>
        <w:tc>
          <w:tcPr>
            <w:tcW w:w="3402" w:type="dxa"/>
          </w:tcPr>
          <w:p w14:paraId="3C737BF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566BEAB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41AD7219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3241BA0E" w14:textId="77777777" w:rsidTr="009079FB">
        <w:trPr>
          <w:trHeight w:val="731"/>
        </w:trPr>
        <w:tc>
          <w:tcPr>
            <w:tcW w:w="3402" w:type="dxa"/>
          </w:tcPr>
          <w:p w14:paraId="142E1D41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824F5E5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4CFA1D4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E8B8AB2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6A549FC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4B83BD89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078DDDF4" w14:textId="77777777" w:rsidTr="009079FB">
        <w:tc>
          <w:tcPr>
            <w:tcW w:w="3229" w:type="dxa"/>
            <w:vAlign w:val="center"/>
          </w:tcPr>
          <w:p w14:paraId="180B1BD8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7D37F698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66FC3035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73D25F5B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68A11ACB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204224FA" w14:textId="77777777" w:rsidTr="009079FB">
        <w:tc>
          <w:tcPr>
            <w:tcW w:w="3229" w:type="dxa"/>
          </w:tcPr>
          <w:p w14:paraId="688884F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86137A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24A1695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5F53471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8DAE2F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9F086E3" w14:textId="77777777" w:rsidTr="009079FB">
        <w:tc>
          <w:tcPr>
            <w:tcW w:w="3229" w:type="dxa"/>
          </w:tcPr>
          <w:p w14:paraId="24915F5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7803623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34DCFC5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1CC8FCA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591803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F74D8D9" w14:textId="77777777" w:rsidTr="009079FB">
        <w:tc>
          <w:tcPr>
            <w:tcW w:w="3229" w:type="dxa"/>
          </w:tcPr>
          <w:p w14:paraId="3B73823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9564F7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5F3374E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54179DC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90BA99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0AFC704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7272912F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038A2C6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07C95E20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532C9D1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Otras competencias. (informática, </w:t>
      </w:r>
      <w:proofErr w:type="spellStart"/>
      <w:r w:rsidRPr="008A04C0">
        <w:rPr>
          <w:rFonts w:ascii="Arial" w:hAnsi="Arial" w:cs="Arial"/>
          <w:bCs/>
          <w:sz w:val="22"/>
          <w:szCs w:val="22"/>
        </w:rPr>
        <w:t>etc</w:t>
      </w:r>
      <w:proofErr w:type="spellEnd"/>
      <w:r w:rsidRPr="008A04C0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:</w:t>
      </w:r>
    </w:p>
    <w:p w14:paraId="719315F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32BE1DF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42913F9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566F0338" w14:textId="77777777" w:rsidTr="009079FB">
        <w:tc>
          <w:tcPr>
            <w:tcW w:w="3261" w:type="dxa"/>
            <w:vAlign w:val="center"/>
          </w:tcPr>
          <w:p w14:paraId="59404A2F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126AC2DF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24C297AA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58412681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69C63AC0" w14:textId="77777777" w:rsidTr="009079FB">
        <w:tc>
          <w:tcPr>
            <w:tcW w:w="3261" w:type="dxa"/>
          </w:tcPr>
          <w:p w14:paraId="7BDB6BC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2BC3D6B1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13100CC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5D35AA09" w14:textId="77777777" w:rsidTr="009079FB">
        <w:tc>
          <w:tcPr>
            <w:tcW w:w="3261" w:type="dxa"/>
          </w:tcPr>
          <w:p w14:paraId="74C8D48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578D434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15A387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EC915ED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335B0C33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592832E9" w14:textId="77777777" w:rsidTr="009079FB">
        <w:tc>
          <w:tcPr>
            <w:tcW w:w="1560" w:type="dxa"/>
            <w:vAlign w:val="center"/>
          </w:tcPr>
          <w:p w14:paraId="46EFD7F8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7A3D1DF5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15B32A2E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1565E907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01A95B82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527A502F" w14:textId="77777777" w:rsidTr="009079FB">
        <w:tc>
          <w:tcPr>
            <w:tcW w:w="1560" w:type="dxa"/>
          </w:tcPr>
          <w:p w14:paraId="763606AF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11AB5E6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7651BF4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923FE8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34E8651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685F3D7C" w14:textId="77777777" w:rsidTr="009079FB">
        <w:tc>
          <w:tcPr>
            <w:tcW w:w="1560" w:type="dxa"/>
          </w:tcPr>
          <w:p w14:paraId="3963037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26882D9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149D96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9259B8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2CB9D52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5A4316CB" w14:textId="77777777" w:rsidTr="009079FB">
        <w:tc>
          <w:tcPr>
            <w:tcW w:w="1560" w:type="dxa"/>
          </w:tcPr>
          <w:p w14:paraId="28C6B11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698385A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75AC605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0F9CF2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3A8D500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23B2CACA" w14:textId="77777777" w:rsidTr="009079FB">
        <w:tc>
          <w:tcPr>
            <w:tcW w:w="1560" w:type="dxa"/>
          </w:tcPr>
          <w:p w14:paraId="5ACE612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3A73101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6B3CBE7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4637DA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7D724F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D1A68CC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933238B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59E73F45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1773279D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37C37AF1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61503F46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5E984475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12872927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14:paraId="66427F2E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94359D">
      <w:headerReference w:type="default" r:id="rId10"/>
      <w:footerReference w:type="default" r:id="rId11"/>
      <w:pgSz w:w="11907" w:h="16839" w:code="9"/>
      <w:pgMar w:top="1440" w:right="1440" w:bottom="1440" w:left="144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CDFFC" w14:textId="77777777" w:rsidR="00664D6B" w:rsidRDefault="00664D6B" w:rsidP="001007E7">
      <w:pPr>
        <w:spacing w:after="0" w:line="240" w:lineRule="auto"/>
      </w:pPr>
      <w:r>
        <w:separator/>
      </w:r>
    </w:p>
  </w:endnote>
  <w:endnote w:type="continuationSeparator" w:id="0">
    <w:p w14:paraId="793B8E76" w14:textId="77777777" w:rsidR="00664D6B" w:rsidRDefault="00664D6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0E469" w14:textId="77777777" w:rsidR="001007E7" w:rsidRDefault="002A1840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BCBD381" wp14:editId="457DBCC0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A3D8AA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45752"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CBD38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" filled="f" stroked="f">
              <v:textbox inset="0,0,0,0">
                <w:txbxContent>
                  <w:p w14:paraId="4BA3D8AA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45752"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3BEF722" wp14:editId="501B7D9C">
              <wp:simplePos x="0" y="0"/>
              <wp:positionH relativeFrom="column">
                <wp:posOffset>4669155</wp:posOffset>
              </wp:positionH>
              <wp:positionV relativeFrom="paragraph">
                <wp:posOffset>-162560</wp:posOffset>
              </wp:positionV>
              <wp:extent cx="1474470" cy="413385"/>
              <wp:effectExtent l="190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D48EDE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47995FF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BEF722" id="Text Box 3" o:spid="_x0000_s1028" type="#_x0000_t202" style="position:absolute;margin-left:367.6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qZBIZuEAAAAKAQAADwAAAAAAAAAAAAAAAAAyBAAAZHJzL2Rvd25yZXYueG1sUEsFBgAAAAAE&#10;AAQA8wAAAEAFAAAAAA==&#10;" filled="f" stroked="f">
              <v:textbox inset="0,0,0,0">
                <w:txbxContent>
                  <w:p w14:paraId="2BD48EDE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147995FF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D25CB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49AEB498" wp14:editId="4E530CC6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5D759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19156A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FB6CFC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4E40E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C1D244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4E156" w14:textId="77777777" w:rsidR="00664D6B" w:rsidRDefault="00664D6B" w:rsidP="001007E7">
      <w:pPr>
        <w:spacing w:after="0" w:line="240" w:lineRule="auto"/>
      </w:pPr>
      <w:r>
        <w:separator/>
      </w:r>
    </w:p>
  </w:footnote>
  <w:footnote w:type="continuationSeparator" w:id="0">
    <w:p w14:paraId="2FAC4E88" w14:textId="77777777" w:rsidR="00664D6B" w:rsidRDefault="00664D6B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AC0BC" w14:textId="0810AD1D" w:rsidR="004D25CB" w:rsidRDefault="0094359D">
    <w:pPr>
      <w:pStyle w:val="Encabezado"/>
    </w:pPr>
    <w:r>
      <w:tab/>
    </w:r>
    <w:r>
      <w:tab/>
    </w:r>
    <w:r w:rsidRPr="0094359D">
      <w:t xml:space="preserve">Página </w:t>
    </w:r>
    <w:r w:rsidRPr="0094359D">
      <w:fldChar w:fldCharType="begin"/>
    </w:r>
    <w:r w:rsidRPr="0094359D">
      <w:instrText>PAGE  \* Arabic  \* MERGEFORMAT</w:instrText>
    </w:r>
    <w:r w:rsidRPr="0094359D">
      <w:fldChar w:fldCharType="separate"/>
    </w:r>
    <w:r w:rsidRPr="0094359D">
      <w:t>1</w:t>
    </w:r>
    <w:r w:rsidRPr="0094359D">
      <w:fldChar w:fldCharType="end"/>
    </w:r>
    <w:r w:rsidRPr="0094359D">
      <w:t xml:space="preserve"> de </w:t>
    </w:r>
    <w:fldSimple w:instr="NUMPAGES  \* Arabic  \* MERGEFORMAT">
      <w:r w:rsidRPr="0094359D">
        <w:t>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87860">
    <w:abstractNumId w:val="0"/>
  </w:num>
  <w:num w:numId="2" w16cid:durableId="1508710858">
    <w:abstractNumId w:val="2"/>
  </w:num>
  <w:num w:numId="3" w16cid:durableId="740173383">
    <w:abstractNumId w:val="1"/>
  </w:num>
  <w:num w:numId="4" w16cid:durableId="1629161532">
    <w:abstractNumId w:val="3"/>
  </w:num>
  <w:num w:numId="5" w16cid:durableId="7073431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94FA6"/>
    <w:rsid w:val="000A35DD"/>
    <w:rsid w:val="000B0DCD"/>
    <w:rsid w:val="000C73D4"/>
    <w:rsid w:val="00100079"/>
    <w:rsid w:val="001007E7"/>
    <w:rsid w:val="001020C0"/>
    <w:rsid w:val="001052B7"/>
    <w:rsid w:val="00130549"/>
    <w:rsid w:val="00134A7E"/>
    <w:rsid w:val="00157600"/>
    <w:rsid w:val="0016722A"/>
    <w:rsid w:val="00170EC5"/>
    <w:rsid w:val="0018048A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A1840"/>
    <w:rsid w:val="002B43A0"/>
    <w:rsid w:val="002B46D1"/>
    <w:rsid w:val="002D451D"/>
    <w:rsid w:val="002E1412"/>
    <w:rsid w:val="002E1AC9"/>
    <w:rsid w:val="002E7B37"/>
    <w:rsid w:val="002F1C1E"/>
    <w:rsid w:val="00314023"/>
    <w:rsid w:val="00341484"/>
    <w:rsid w:val="003869B5"/>
    <w:rsid w:val="0038791F"/>
    <w:rsid w:val="00392351"/>
    <w:rsid w:val="00392F6D"/>
    <w:rsid w:val="00393EED"/>
    <w:rsid w:val="003A176B"/>
    <w:rsid w:val="003C7644"/>
    <w:rsid w:val="003E043B"/>
    <w:rsid w:val="00404131"/>
    <w:rsid w:val="0042490F"/>
    <w:rsid w:val="004303F4"/>
    <w:rsid w:val="004379A6"/>
    <w:rsid w:val="0045550B"/>
    <w:rsid w:val="00456C17"/>
    <w:rsid w:val="00466B9C"/>
    <w:rsid w:val="00467A91"/>
    <w:rsid w:val="0047449D"/>
    <w:rsid w:val="004804C8"/>
    <w:rsid w:val="004B30DA"/>
    <w:rsid w:val="004B5AC5"/>
    <w:rsid w:val="004C697B"/>
    <w:rsid w:val="004D25CB"/>
    <w:rsid w:val="004D45A8"/>
    <w:rsid w:val="00500DA4"/>
    <w:rsid w:val="00524E9A"/>
    <w:rsid w:val="00535962"/>
    <w:rsid w:val="00543FB8"/>
    <w:rsid w:val="00544A18"/>
    <w:rsid w:val="00566CD3"/>
    <w:rsid w:val="00587EC0"/>
    <w:rsid w:val="005C0F8A"/>
    <w:rsid w:val="00611A07"/>
    <w:rsid w:val="0062592A"/>
    <w:rsid w:val="00643FAC"/>
    <w:rsid w:val="006471AF"/>
    <w:rsid w:val="006506D0"/>
    <w:rsid w:val="00651E48"/>
    <w:rsid w:val="0065317F"/>
    <w:rsid w:val="0065420B"/>
    <w:rsid w:val="006549EB"/>
    <w:rsid w:val="00656060"/>
    <w:rsid w:val="00656A16"/>
    <w:rsid w:val="00664D6B"/>
    <w:rsid w:val="00666D56"/>
    <w:rsid w:val="006709BC"/>
    <w:rsid w:val="00681BB1"/>
    <w:rsid w:val="006F567F"/>
    <w:rsid w:val="006F6012"/>
    <w:rsid w:val="00725091"/>
    <w:rsid w:val="00780880"/>
    <w:rsid w:val="007B0E1F"/>
    <w:rsid w:val="007B6F6F"/>
    <w:rsid w:val="007C2731"/>
    <w:rsid w:val="00820C9F"/>
    <w:rsid w:val="008210B7"/>
    <w:rsid w:val="0082707E"/>
    <w:rsid w:val="008315B0"/>
    <w:rsid w:val="0084203D"/>
    <w:rsid w:val="008526CC"/>
    <w:rsid w:val="00870E47"/>
    <w:rsid w:val="008A04C0"/>
    <w:rsid w:val="008A083C"/>
    <w:rsid w:val="008B3AE5"/>
    <w:rsid w:val="008C388B"/>
    <w:rsid w:val="008D73DC"/>
    <w:rsid w:val="008F00BA"/>
    <w:rsid w:val="009079FB"/>
    <w:rsid w:val="0094359D"/>
    <w:rsid w:val="00966EEE"/>
    <w:rsid w:val="009A29C7"/>
    <w:rsid w:val="009A4E12"/>
    <w:rsid w:val="009B4135"/>
    <w:rsid w:val="009E5CB4"/>
    <w:rsid w:val="00A079F7"/>
    <w:rsid w:val="00A12892"/>
    <w:rsid w:val="00A16099"/>
    <w:rsid w:val="00A231BB"/>
    <w:rsid w:val="00A34EA7"/>
    <w:rsid w:val="00A36DB2"/>
    <w:rsid w:val="00A42497"/>
    <w:rsid w:val="00A640BD"/>
    <w:rsid w:val="00A641A7"/>
    <w:rsid w:val="00A72F42"/>
    <w:rsid w:val="00AA18A5"/>
    <w:rsid w:val="00AD7919"/>
    <w:rsid w:val="00AE0BEA"/>
    <w:rsid w:val="00B45752"/>
    <w:rsid w:val="00B62EEF"/>
    <w:rsid w:val="00B6646D"/>
    <w:rsid w:val="00B74DF9"/>
    <w:rsid w:val="00B97B51"/>
    <w:rsid w:val="00BA0007"/>
    <w:rsid w:val="00BA32BE"/>
    <w:rsid w:val="00BA4A4A"/>
    <w:rsid w:val="00BA6583"/>
    <w:rsid w:val="00BB1D79"/>
    <w:rsid w:val="00BC1D0C"/>
    <w:rsid w:val="00BC61BD"/>
    <w:rsid w:val="00BE0B91"/>
    <w:rsid w:val="00BF56C5"/>
    <w:rsid w:val="00C078CB"/>
    <w:rsid w:val="00C22DBE"/>
    <w:rsid w:val="00C42982"/>
    <w:rsid w:val="00C46ED0"/>
    <w:rsid w:val="00C5078F"/>
    <w:rsid w:val="00C52C74"/>
    <w:rsid w:val="00C66D08"/>
    <w:rsid w:val="00C7087F"/>
    <w:rsid w:val="00C7470C"/>
    <w:rsid w:val="00C90E06"/>
    <w:rsid w:val="00CA0E82"/>
    <w:rsid w:val="00CA164C"/>
    <w:rsid w:val="00CA4661"/>
    <w:rsid w:val="00CE67A3"/>
    <w:rsid w:val="00CF56E8"/>
    <w:rsid w:val="00D24FA7"/>
    <w:rsid w:val="00D45A3E"/>
    <w:rsid w:val="00D56A2C"/>
    <w:rsid w:val="00D64696"/>
    <w:rsid w:val="00D75060"/>
    <w:rsid w:val="00D90D49"/>
    <w:rsid w:val="00DA69C7"/>
    <w:rsid w:val="00DB6EFD"/>
    <w:rsid w:val="00DC5D96"/>
    <w:rsid w:val="00DC7DEB"/>
    <w:rsid w:val="00DD02DC"/>
    <w:rsid w:val="00DD4F3E"/>
    <w:rsid w:val="00DF6AAE"/>
    <w:rsid w:val="00E04365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0E1B"/>
    <w:rsid w:val="00EE1E7B"/>
    <w:rsid w:val="00F132D8"/>
    <w:rsid w:val="00F14C9C"/>
    <w:rsid w:val="00F225BF"/>
    <w:rsid w:val="00F27C30"/>
    <w:rsid w:val="00F53753"/>
    <w:rsid w:val="00F7167E"/>
    <w:rsid w:val="00F7443C"/>
    <w:rsid w:val="00F8026C"/>
    <w:rsid w:val="00F86534"/>
    <w:rsid w:val="00F9504D"/>
    <w:rsid w:val="00FA12F8"/>
    <w:rsid w:val="00FA1682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."/>
  <w:listSeparator w:val=";"/>
  <w14:docId w14:val="4BB88C91"/>
  <w15:docId w15:val="{7AA37BA3-730D-4022-8C9D-A2E702A5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Sinespaciado">
    <w:name w:val="No Spacing"/>
    <w:uiPriority w:val="1"/>
    <w:qFormat/>
    <w:rsid w:val="0094359D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943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435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D5613-8D7C-46C4-B9D7-00F1CF55D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15</TotalTime>
  <Pages>2</Pages>
  <Words>142</Words>
  <Characters>870</Characters>
  <Application>Microsoft Office Word</Application>
  <DocSecurity>0</DocSecurity>
  <Lines>108</Lines>
  <Paragraphs>53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Jean Carlos Domínguez</cp:lastModifiedBy>
  <cp:revision>46</cp:revision>
  <cp:lastPrinted>2011-03-04T18:59:00Z</cp:lastPrinted>
  <dcterms:created xsi:type="dcterms:W3CDTF">2018-08-28T14:14:00Z</dcterms:created>
  <dcterms:modified xsi:type="dcterms:W3CDTF">2026-10-06T14:18:00Z</dcterms:modified>
</cp:coreProperties>
</file>