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E71DA" w14:textId="0A02CA5F" w:rsidR="00535962" w:rsidRPr="00F7167E" w:rsidRDefault="007A2DCF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709E1B8" wp14:editId="20FF02CB">
                <wp:simplePos x="0" y="0"/>
                <wp:positionH relativeFrom="column">
                  <wp:posOffset>6743700</wp:posOffset>
                </wp:positionH>
                <wp:positionV relativeFrom="paragraph">
                  <wp:posOffset>-792480</wp:posOffset>
                </wp:positionV>
                <wp:extent cx="2513329" cy="687558"/>
                <wp:effectExtent l="0" t="0" r="20955" b="1778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13329" cy="687558"/>
                          <a:chOff x="12866" y="523"/>
                          <a:chExt cx="2544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938" y="561"/>
                            <a:ext cx="2451" cy="1039"/>
                            <a:chOff x="9151" y="720"/>
                            <a:chExt cx="2041" cy="966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310"/>
                              <a:ext cx="2041" cy="376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sz w:val="20"/>
                                    <w:szCs w:val="20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b/>
                                      </w:rPr>
                                      <w:alias w:val="No. del Expediente de Compras "/>
                                      <w:tag w:val="No. del Expediente de Compras "/>
                                      <w:id w:val="-1020935038"/>
                                    </w:sdtPr>
                                    <w:sdtContent>
                                      <w:p w14:paraId="104F3D92" w14:textId="184F49A7" w:rsidR="00EF0B16" w:rsidRPr="00EF0B16" w:rsidRDefault="00EF0B16" w:rsidP="00EF0B16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EF0B16">
                                          <w:rPr>
                                            <w:b/>
                                          </w:rPr>
                                          <w:t>AGRICULTURA-</w:t>
                                        </w:r>
                                        <w:r w:rsidR="00362C0E">
                                          <w:rPr>
                                            <w:b/>
                                          </w:rPr>
                                          <w:t>DAF</w:t>
                                        </w:r>
                                        <w:r w:rsidR="00174210">
                                          <w:rPr>
                                            <w:b/>
                                          </w:rPr>
                                          <w:t>-C</w:t>
                                        </w:r>
                                        <w:r w:rsidR="0086773C">
                                          <w:rPr>
                                            <w:b/>
                                          </w:rPr>
                                          <w:t>M</w:t>
                                        </w:r>
                                        <w:r w:rsidR="00174210">
                                          <w:rPr>
                                            <w:b/>
                                          </w:rPr>
                                          <w:t>-2026-0</w:t>
                                        </w:r>
                                        <w:r w:rsidR="00C20532">
                                          <w:rPr>
                                            <w:b/>
                                          </w:rPr>
                                          <w:t>1</w:t>
                                        </w:r>
                                        <w:r w:rsidR="008F3026">
                                          <w:rPr>
                                            <w:b/>
                                          </w:rPr>
                                          <w:t>2</w:t>
                                        </w:r>
                                        <w:r w:rsidR="0086773C">
                                          <w:rPr>
                                            <w:b/>
                                          </w:rPr>
                                          <w:t>6</w:t>
                                        </w:r>
                                      </w:p>
                                    </w:sdtContent>
                                  </w:sdt>
                                  <w:p w14:paraId="61405D62" w14:textId="4AF9BE90" w:rsidR="00F75AE3" w:rsidRPr="00F75AE3" w:rsidRDefault="00F75AE3" w:rsidP="00F75AE3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  <w:p w14:paraId="6D8DDF6B" w14:textId="7D4B5B47" w:rsidR="00A81FD3" w:rsidRPr="00535962" w:rsidRDefault="00A81FD3" w:rsidP="00A81FD3">
                                    <w:pPr>
                                      <w:jc w:val="center"/>
                                    </w:pPr>
                                  </w:p>
                                  <w:p w14:paraId="3DE234C5" w14:textId="76C0F42B" w:rsidR="009958BF" w:rsidRPr="009958BF" w:rsidRDefault="009958BF" w:rsidP="009958BF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  <w:p w14:paraId="6704BEC7" w14:textId="2A0F3BC4" w:rsidR="001360CC" w:rsidRPr="001360CC" w:rsidRDefault="00000000" w:rsidP="001360CC">
                                    <w:pPr>
                                      <w:jc w:val="center"/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sdtContent>
                              </w:sdt>
                              <w:p w14:paraId="67C0BE13" w14:textId="78F64E61" w:rsidR="00840E00" w:rsidRPr="00535962" w:rsidRDefault="00840E00" w:rsidP="00840E00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D704E51" w14:textId="77777777"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09E1B8" id="Group 20" o:spid="_x0000_s1026" style="position:absolute;margin-left:531pt;margin-top:-62.4pt;width:197.9pt;height:54.15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8" style="position:absolute;left:12938;top:561;width:2451;height:1039" coordorigin="9151,720" coordsize="2041,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9151;top:1310;width:2041;height:3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b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sz w:val="20"/>
                              <w:szCs w:val="20"/>
                            </w:rPr>
                          </w:sdtEndPr>
                          <w:sdtContent>
                            <w:sdt>
                              <w:sdtPr>
                                <w:rPr>
                                  <w:b/>
                                </w:rPr>
                                <w:alias w:val="No. del Expediente de Compras "/>
                                <w:tag w:val="No. del Expediente de Compras "/>
                                <w:id w:val="-1020935038"/>
                              </w:sdtPr>
                              <w:sdtContent>
                                <w:p w14:paraId="104F3D92" w14:textId="184F49A7" w:rsidR="00EF0B16" w:rsidRPr="00EF0B16" w:rsidRDefault="00EF0B16" w:rsidP="00EF0B1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EF0B16">
                                    <w:rPr>
                                      <w:b/>
                                    </w:rPr>
                                    <w:t>AGRICULTURA-</w:t>
                                  </w:r>
                                  <w:r w:rsidR="00362C0E">
                                    <w:rPr>
                                      <w:b/>
                                    </w:rPr>
                                    <w:t>DAF</w:t>
                                  </w:r>
                                  <w:r w:rsidR="00174210">
                                    <w:rPr>
                                      <w:b/>
                                    </w:rPr>
                                    <w:t>-C</w:t>
                                  </w:r>
                                  <w:r w:rsidR="0086773C">
                                    <w:rPr>
                                      <w:b/>
                                    </w:rPr>
                                    <w:t>M</w:t>
                                  </w:r>
                                  <w:r w:rsidR="00174210">
                                    <w:rPr>
                                      <w:b/>
                                    </w:rPr>
                                    <w:t>-2026-0</w:t>
                                  </w:r>
                                  <w:r w:rsidR="00C20532">
                                    <w:rPr>
                                      <w:b/>
                                    </w:rPr>
                                    <w:t>1</w:t>
                                  </w:r>
                                  <w:r w:rsidR="008F3026">
                                    <w:rPr>
                                      <w:b/>
                                    </w:rPr>
                                    <w:t>2</w:t>
                                  </w:r>
                                  <w:r w:rsidR="0086773C">
                                    <w:rPr>
                                      <w:b/>
                                    </w:rPr>
                                    <w:t>6</w:t>
                                  </w:r>
                                </w:p>
                              </w:sdtContent>
                            </w:sdt>
                            <w:p w14:paraId="61405D62" w14:textId="4AF9BE90" w:rsidR="00F75AE3" w:rsidRPr="00F75AE3" w:rsidRDefault="00F75AE3" w:rsidP="00F75AE3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  <w:p w14:paraId="6D8DDF6B" w14:textId="7D4B5B47" w:rsidR="00A81FD3" w:rsidRPr="00535962" w:rsidRDefault="00A81FD3" w:rsidP="00A81FD3">
                              <w:pPr>
                                <w:jc w:val="center"/>
                              </w:pPr>
                            </w:p>
                            <w:p w14:paraId="3DE234C5" w14:textId="76C0F42B" w:rsidR="009958BF" w:rsidRPr="009958BF" w:rsidRDefault="009958BF" w:rsidP="009958BF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  <w:p w14:paraId="6704BEC7" w14:textId="2A0F3BC4" w:rsidR="001360CC" w:rsidRPr="001360CC" w:rsidRDefault="00000000" w:rsidP="001360CC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</w:p>
                          </w:sdtContent>
                        </w:sdt>
                        <w:p w14:paraId="67C0BE13" w14:textId="78F64E61" w:rsidR="00840E00" w:rsidRPr="00535962" w:rsidRDefault="00840E00" w:rsidP="00840E00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D704E51" w14:textId="77777777"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762B3" w:rsidRPr="009A41E5">
        <w:rPr>
          <w:noProof/>
          <w:lang w:val="es-DO" w:eastAsia="es-DO"/>
        </w:rPr>
        <w:drawing>
          <wp:anchor distT="0" distB="0" distL="114300" distR="114300" simplePos="0" relativeHeight="251664384" behindDoc="0" locked="0" layoutInCell="1" allowOverlap="1" wp14:anchorId="71B82F7E" wp14:editId="4202E0D2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377AF6F" wp14:editId="281A62D9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33F1B7BF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49C025A" wp14:editId="6012FCE7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77AF6F" id="Text Box 2" o:spid="_x0000_s1031" type="#_x0000_t202" style="position:absolute;margin-left:-37.2pt;margin-top:-26.35pt;width:81pt;height:84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14:paraId="33F1B7BF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49C025A" wp14:editId="6012FCE7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B9B95C" wp14:editId="3F08B0ED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42296F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B9B95C"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HDZF+7gAAAACgEAAA8AAAAAAAAAAAAAAAAANAQAAGRycy9kb3ducmV2LnhtbFBLBQYAAAAA&#10;BAAEAPMAAABBBQAAAAA=&#10;" filled="f" stroked="f">
                <v:textbox inset="0,0,0,0">
                  <w:txbxContent>
                    <w:p w14:paraId="1442296F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14:paraId="29629123" w14:textId="77777777" w:rsidR="00535962" w:rsidRPr="00535962" w:rsidRDefault="009A41E5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B7837E8" wp14:editId="5E05A7E1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465E03" w14:textId="17468134" w:rsidR="002E1412" w:rsidRPr="002E1412" w:rsidRDefault="007A2DCF" w:rsidP="007A2DCF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rStyle w:val="Style6"/>
                                <w:sz w:val="24"/>
                                <w:szCs w:val="24"/>
                              </w:rPr>
                              <w:t xml:space="preserve">              MINISTERIO DE AGRICULTURA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7837E8" id="Text Box 16" o:spid="_x0000_s1033" type="#_x0000_t202" style="position:absolute;margin-left:228.55pt;margin-top:7.85pt;width:239.2pt;height:2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" stroked="f">
                <v:textbox>
                  <w:txbxContent>
                    <w:p w14:paraId="29465E03" w14:textId="17468134" w:rsidR="002E1412" w:rsidRPr="002E1412" w:rsidRDefault="007A2DCF" w:rsidP="007A2DCF">
                      <w:pPr>
                        <w:rPr>
                          <w:lang w:val="es-ES_tradnl"/>
                        </w:rPr>
                      </w:pPr>
                      <w:r>
                        <w:rPr>
                          <w:rStyle w:val="Style6"/>
                          <w:sz w:val="24"/>
                          <w:szCs w:val="24"/>
                        </w:rPr>
                        <w:t xml:space="preserve">              MINISTERIO DE AGRICULTURA</w:t>
                      </w:r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A065276" wp14:editId="7F9625AC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B688D9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065276" id="Text Box 12" o:spid="_x0000_s1034" type="#_x0000_t202" style="position:absolute;margin-left:602.55pt;margin-top:.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" filled="f" stroked="f">
                <v:textbox>
                  <w:txbxContent>
                    <w:p w14:paraId="65B688D9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566B67E" w14:textId="77777777" w:rsidR="007D608F" w:rsidRDefault="009A41E5" w:rsidP="00E81276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E302927" wp14:editId="58A785C6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B5D5FD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302927"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" stroked="f">
                <v:textbox>
                  <w:txbxContent>
                    <w:p w14:paraId="4EB5D5FD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DC3D725" wp14:editId="4D217497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CAA64D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22B7A" w:rsidRPr="00822B7A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C3D725" id="Text Box 13" o:spid="_x0000_s1036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" filled="f" stroked="f">
                <v:textbox>
                  <w:txbxContent>
                    <w:p w14:paraId="7ECAA64D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22B7A" w:rsidRPr="00822B7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1073E441" w14:textId="77777777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49085B58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60A50E9E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372EA076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12CE9946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1ADAD412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40B0ACCF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58066E82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09CA655E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349F8F75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684F39D8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426AF21A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1BD6B919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1787ABE8" w14:textId="77777777" w:rsidR="007372FF" w:rsidRPr="009A3A44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val="pt-PT"/>
              </w:rPr>
            </w:pPr>
            <w:r w:rsidRPr="009A3A44">
              <w:rPr>
                <w:rFonts w:ascii="Arial" w:hAnsi="Arial" w:cs="Arial"/>
                <w:b/>
                <w:bCs/>
                <w:sz w:val="20"/>
                <w:szCs w:val="22"/>
                <w:lang w:val="pt-PT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4ADAA31F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02ADA46D" w14:textId="77777777" w:rsidTr="00822B7A">
        <w:trPr>
          <w:trHeight w:val="229"/>
          <w:jc w:val="center"/>
        </w:trPr>
        <w:tc>
          <w:tcPr>
            <w:tcW w:w="0" w:type="auto"/>
          </w:tcPr>
          <w:p w14:paraId="54E2652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0C4F6ED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E5C40F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4351E2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4D33AA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67EDDA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C09611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EDDEBD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CC6BEC2" w14:textId="77777777" w:rsidTr="00822B7A">
        <w:trPr>
          <w:trHeight w:val="211"/>
          <w:jc w:val="center"/>
        </w:trPr>
        <w:tc>
          <w:tcPr>
            <w:tcW w:w="0" w:type="auto"/>
          </w:tcPr>
          <w:p w14:paraId="5A898CB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9E90FC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D0ED2A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CB3511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639C63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175883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4F873C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A7EC7E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BD403BB" w14:textId="77777777" w:rsidTr="00822B7A">
        <w:trPr>
          <w:trHeight w:val="229"/>
          <w:jc w:val="center"/>
        </w:trPr>
        <w:tc>
          <w:tcPr>
            <w:tcW w:w="0" w:type="auto"/>
          </w:tcPr>
          <w:p w14:paraId="5F90DEE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3C4609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FBA79C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FDF1AA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D0ED54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D18153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FF31A2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C3F19F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F52AF1D" w14:textId="77777777" w:rsidTr="00822B7A">
        <w:trPr>
          <w:trHeight w:val="229"/>
          <w:jc w:val="center"/>
        </w:trPr>
        <w:tc>
          <w:tcPr>
            <w:tcW w:w="0" w:type="auto"/>
          </w:tcPr>
          <w:p w14:paraId="4F9FDF1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33E847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06CC6E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816BD6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B6C97B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0063BF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A36B0A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F237BD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7A421B0" w14:textId="77777777" w:rsidTr="00822B7A">
        <w:trPr>
          <w:trHeight w:val="229"/>
          <w:jc w:val="center"/>
        </w:trPr>
        <w:tc>
          <w:tcPr>
            <w:tcW w:w="0" w:type="auto"/>
          </w:tcPr>
          <w:p w14:paraId="1214B45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3F5842E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80B801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C3CF87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A14195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01BDB1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7B1EB8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FA6A8B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4DC97A9" w14:textId="77777777" w:rsidTr="00822B7A">
        <w:trPr>
          <w:trHeight w:val="229"/>
          <w:jc w:val="center"/>
        </w:trPr>
        <w:tc>
          <w:tcPr>
            <w:tcW w:w="0" w:type="auto"/>
          </w:tcPr>
          <w:p w14:paraId="6EAD64A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0CFA72E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F167F2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D18CB5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B3DB03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89EA94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9D15E4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01A1D2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521B849" w14:textId="77777777" w:rsidTr="00822B7A">
        <w:trPr>
          <w:trHeight w:val="229"/>
          <w:jc w:val="center"/>
        </w:trPr>
        <w:tc>
          <w:tcPr>
            <w:tcW w:w="0" w:type="auto"/>
          </w:tcPr>
          <w:p w14:paraId="7DB3275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CF8A1C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963F8A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B4828C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A51B7B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C016AE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D6FED9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9F9F46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1DEA9CA" w14:textId="77777777" w:rsidTr="00822B7A">
        <w:trPr>
          <w:trHeight w:val="211"/>
          <w:jc w:val="center"/>
        </w:trPr>
        <w:tc>
          <w:tcPr>
            <w:tcW w:w="0" w:type="auto"/>
          </w:tcPr>
          <w:p w14:paraId="19A78A1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B691EF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AD6EE8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289C5B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A724C4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DE4267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4A5713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9F407D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54DEA81" w14:textId="77777777" w:rsidTr="00822B7A">
        <w:trPr>
          <w:trHeight w:val="229"/>
          <w:jc w:val="center"/>
        </w:trPr>
        <w:tc>
          <w:tcPr>
            <w:tcW w:w="0" w:type="auto"/>
          </w:tcPr>
          <w:p w14:paraId="1624719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F25909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F2873D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DF1563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E85B55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A8B261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7405B6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2B004B1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1D9711C" w14:textId="77777777" w:rsidTr="00822B7A">
        <w:trPr>
          <w:trHeight w:val="229"/>
          <w:jc w:val="center"/>
        </w:trPr>
        <w:tc>
          <w:tcPr>
            <w:tcW w:w="0" w:type="auto"/>
          </w:tcPr>
          <w:p w14:paraId="592A2A5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1A6E60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AD4857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6122DE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276FB4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993049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8243CB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13964B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4DD514AA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0286A144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01E56993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590FE4E6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51CD3ABE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49537280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215C6C6C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E81276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AA2A27" w14:textId="77777777" w:rsidR="00B504FB" w:rsidRDefault="00B504FB" w:rsidP="001007E7">
      <w:pPr>
        <w:spacing w:after="0" w:line="240" w:lineRule="auto"/>
      </w:pPr>
      <w:r>
        <w:separator/>
      </w:r>
    </w:p>
  </w:endnote>
  <w:endnote w:type="continuationSeparator" w:id="0">
    <w:p w14:paraId="41A79C01" w14:textId="77777777" w:rsidR="00B504FB" w:rsidRDefault="00B504F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A7DE4" w14:textId="77777777" w:rsidR="001007E7" w:rsidRDefault="00830A6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9DBEF56" wp14:editId="0579B51A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7D0B5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DBEF5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" filled="f" stroked="f">
              <v:textbox inset="0,0,0,0">
                <w:txbxContent>
                  <w:p w14:paraId="537D0B5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925477E" wp14:editId="16346439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488127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08F8305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2925477E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" filled="f" stroked="f">
              <v:textbox style="mso-fit-shape-to-text:t" inset="0,0,0,0">
                <w:txbxContent>
                  <w:p w14:paraId="48488127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08F8305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756C65CC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72F5A211" wp14:editId="54574B54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5A8A385F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03A178B2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41FA4" w14:textId="77777777" w:rsidR="00B504FB" w:rsidRDefault="00B504FB" w:rsidP="001007E7">
      <w:pPr>
        <w:spacing w:after="0" w:line="240" w:lineRule="auto"/>
      </w:pPr>
      <w:r>
        <w:separator/>
      </w:r>
    </w:p>
  </w:footnote>
  <w:footnote w:type="continuationSeparator" w:id="0">
    <w:p w14:paraId="4D7207B3" w14:textId="77777777" w:rsidR="00B504FB" w:rsidRDefault="00B504FB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10316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0EA"/>
    <w:rsid w:val="0001679F"/>
    <w:rsid w:val="000304E7"/>
    <w:rsid w:val="00034DD9"/>
    <w:rsid w:val="00047E1B"/>
    <w:rsid w:val="00087E54"/>
    <w:rsid w:val="00090E8D"/>
    <w:rsid w:val="00097F09"/>
    <w:rsid w:val="000A5DAC"/>
    <w:rsid w:val="000B3B70"/>
    <w:rsid w:val="000F0ED4"/>
    <w:rsid w:val="000F396E"/>
    <w:rsid w:val="001007E7"/>
    <w:rsid w:val="001020C0"/>
    <w:rsid w:val="00123B8D"/>
    <w:rsid w:val="001268EF"/>
    <w:rsid w:val="001341C6"/>
    <w:rsid w:val="001360CC"/>
    <w:rsid w:val="001550BB"/>
    <w:rsid w:val="00157600"/>
    <w:rsid w:val="00165A4D"/>
    <w:rsid w:val="00170EC5"/>
    <w:rsid w:val="00174210"/>
    <w:rsid w:val="00186B1E"/>
    <w:rsid w:val="00191842"/>
    <w:rsid w:val="00194FF2"/>
    <w:rsid w:val="001B36D3"/>
    <w:rsid w:val="001B48BD"/>
    <w:rsid w:val="001E2590"/>
    <w:rsid w:val="001F28CC"/>
    <w:rsid w:val="001F73A7"/>
    <w:rsid w:val="00211A29"/>
    <w:rsid w:val="00231F82"/>
    <w:rsid w:val="002345F2"/>
    <w:rsid w:val="002356C0"/>
    <w:rsid w:val="00253DBA"/>
    <w:rsid w:val="0026335F"/>
    <w:rsid w:val="002655DF"/>
    <w:rsid w:val="00284B63"/>
    <w:rsid w:val="002860A4"/>
    <w:rsid w:val="002947D1"/>
    <w:rsid w:val="002971F5"/>
    <w:rsid w:val="002E1412"/>
    <w:rsid w:val="002E2A81"/>
    <w:rsid w:val="00314023"/>
    <w:rsid w:val="0031441A"/>
    <w:rsid w:val="003433A0"/>
    <w:rsid w:val="00351FE6"/>
    <w:rsid w:val="00362C0E"/>
    <w:rsid w:val="00364EB8"/>
    <w:rsid w:val="0038449F"/>
    <w:rsid w:val="003866C5"/>
    <w:rsid w:val="003B38E0"/>
    <w:rsid w:val="003B3E90"/>
    <w:rsid w:val="003F0543"/>
    <w:rsid w:val="00421EC1"/>
    <w:rsid w:val="0042490F"/>
    <w:rsid w:val="00436517"/>
    <w:rsid w:val="00464BAE"/>
    <w:rsid w:val="00466B9C"/>
    <w:rsid w:val="004762B3"/>
    <w:rsid w:val="004767CC"/>
    <w:rsid w:val="004C4743"/>
    <w:rsid w:val="00507707"/>
    <w:rsid w:val="00520FDE"/>
    <w:rsid w:val="0053293F"/>
    <w:rsid w:val="00535962"/>
    <w:rsid w:val="00551CCA"/>
    <w:rsid w:val="005B442B"/>
    <w:rsid w:val="005D6D12"/>
    <w:rsid w:val="005D6FF0"/>
    <w:rsid w:val="00602C05"/>
    <w:rsid w:val="006072CE"/>
    <w:rsid w:val="00611A07"/>
    <w:rsid w:val="006237D0"/>
    <w:rsid w:val="0062592A"/>
    <w:rsid w:val="00627C9C"/>
    <w:rsid w:val="00642342"/>
    <w:rsid w:val="00642DB9"/>
    <w:rsid w:val="006506D0"/>
    <w:rsid w:val="00651E48"/>
    <w:rsid w:val="00660E5F"/>
    <w:rsid w:val="006653F3"/>
    <w:rsid w:val="006709BC"/>
    <w:rsid w:val="006758C0"/>
    <w:rsid w:val="00691DFB"/>
    <w:rsid w:val="00693BF8"/>
    <w:rsid w:val="006A43C4"/>
    <w:rsid w:val="006C3C74"/>
    <w:rsid w:val="006C68D5"/>
    <w:rsid w:val="006F1094"/>
    <w:rsid w:val="007264B2"/>
    <w:rsid w:val="007372FF"/>
    <w:rsid w:val="00751356"/>
    <w:rsid w:val="007563D3"/>
    <w:rsid w:val="00780880"/>
    <w:rsid w:val="007A2DCF"/>
    <w:rsid w:val="007B50F1"/>
    <w:rsid w:val="007B6F6F"/>
    <w:rsid w:val="007D608F"/>
    <w:rsid w:val="007D7B41"/>
    <w:rsid w:val="007E48B9"/>
    <w:rsid w:val="007E6EB6"/>
    <w:rsid w:val="00810515"/>
    <w:rsid w:val="00817081"/>
    <w:rsid w:val="00822B7A"/>
    <w:rsid w:val="00830A6F"/>
    <w:rsid w:val="0083342F"/>
    <w:rsid w:val="00840E00"/>
    <w:rsid w:val="00845F7A"/>
    <w:rsid w:val="00847257"/>
    <w:rsid w:val="00851651"/>
    <w:rsid w:val="0085735C"/>
    <w:rsid w:val="008610EA"/>
    <w:rsid w:val="0086398D"/>
    <w:rsid w:val="0086773C"/>
    <w:rsid w:val="00896739"/>
    <w:rsid w:val="008A68D0"/>
    <w:rsid w:val="008B3AE5"/>
    <w:rsid w:val="008C1E5C"/>
    <w:rsid w:val="008C4F34"/>
    <w:rsid w:val="008E7193"/>
    <w:rsid w:val="008F3026"/>
    <w:rsid w:val="009230F5"/>
    <w:rsid w:val="0095377B"/>
    <w:rsid w:val="00962CC1"/>
    <w:rsid w:val="009711AF"/>
    <w:rsid w:val="00974F32"/>
    <w:rsid w:val="009958BF"/>
    <w:rsid w:val="009A2AEC"/>
    <w:rsid w:val="009A3A44"/>
    <w:rsid w:val="009A41E5"/>
    <w:rsid w:val="009B5828"/>
    <w:rsid w:val="009C1068"/>
    <w:rsid w:val="00A16099"/>
    <w:rsid w:val="00A640BD"/>
    <w:rsid w:val="00A6449B"/>
    <w:rsid w:val="00A73BAD"/>
    <w:rsid w:val="00A8032A"/>
    <w:rsid w:val="00A81FD3"/>
    <w:rsid w:val="00AA4364"/>
    <w:rsid w:val="00AB0F33"/>
    <w:rsid w:val="00AB4966"/>
    <w:rsid w:val="00AC0F95"/>
    <w:rsid w:val="00AD7919"/>
    <w:rsid w:val="00AE0C17"/>
    <w:rsid w:val="00AF0D2F"/>
    <w:rsid w:val="00B17B86"/>
    <w:rsid w:val="00B420BA"/>
    <w:rsid w:val="00B43FB0"/>
    <w:rsid w:val="00B504FB"/>
    <w:rsid w:val="00B62EEF"/>
    <w:rsid w:val="00B74550"/>
    <w:rsid w:val="00B97B51"/>
    <w:rsid w:val="00BC1D0C"/>
    <w:rsid w:val="00BC61BD"/>
    <w:rsid w:val="00BC7D10"/>
    <w:rsid w:val="00BE4FB0"/>
    <w:rsid w:val="00BF66CF"/>
    <w:rsid w:val="00C02595"/>
    <w:rsid w:val="00C20532"/>
    <w:rsid w:val="00C37881"/>
    <w:rsid w:val="00C3792D"/>
    <w:rsid w:val="00C465F9"/>
    <w:rsid w:val="00C470D0"/>
    <w:rsid w:val="00C557D6"/>
    <w:rsid w:val="00C60365"/>
    <w:rsid w:val="00C61AF9"/>
    <w:rsid w:val="00C66D08"/>
    <w:rsid w:val="00C95ADE"/>
    <w:rsid w:val="00CA4661"/>
    <w:rsid w:val="00CB64CA"/>
    <w:rsid w:val="00CE24EA"/>
    <w:rsid w:val="00CE67A3"/>
    <w:rsid w:val="00D24FA7"/>
    <w:rsid w:val="00D41598"/>
    <w:rsid w:val="00D53F5E"/>
    <w:rsid w:val="00D61F01"/>
    <w:rsid w:val="00D64696"/>
    <w:rsid w:val="00D73AA8"/>
    <w:rsid w:val="00D90D49"/>
    <w:rsid w:val="00DC5D96"/>
    <w:rsid w:val="00DD4F3E"/>
    <w:rsid w:val="00DE1672"/>
    <w:rsid w:val="00E02E0E"/>
    <w:rsid w:val="00E13E55"/>
    <w:rsid w:val="00E17A67"/>
    <w:rsid w:val="00E81276"/>
    <w:rsid w:val="00EA7406"/>
    <w:rsid w:val="00ED39DD"/>
    <w:rsid w:val="00EE5A28"/>
    <w:rsid w:val="00EF0B16"/>
    <w:rsid w:val="00F001A0"/>
    <w:rsid w:val="00F116C5"/>
    <w:rsid w:val="00F225BF"/>
    <w:rsid w:val="00F25B99"/>
    <w:rsid w:val="00F268B4"/>
    <w:rsid w:val="00F32D93"/>
    <w:rsid w:val="00F4086F"/>
    <w:rsid w:val="00F505C7"/>
    <w:rsid w:val="00F50CCE"/>
    <w:rsid w:val="00F525DE"/>
    <w:rsid w:val="00F53753"/>
    <w:rsid w:val="00F7167E"/>
    <w:rsid w:val="00F7443C"/>
    <w:rsid w:val="00F75AE3"/>
    <w:rsid w:val="00F7704B"/>
    <w:rsid w:val="00F9000F"/>
    <w:rsid w:val="00FC280C"/>
    <w:rsid w:val="00FC2870"/>
    <w:rsid w:val="00FF200B"/>
    <w:rsid w:val="00FF5EB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4CB424A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8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69479-CB35-4C13-999A-183832A72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6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Alicia Johnson</cp:lastModifiedBy>
  <cp:revision>36</cp:revision>
  <cp:lastPrinted>2011-03-04T19:05:00Z</cp:lastPrinted>
  <dcterms:created xsi:type="dcterms:W3CDTF">2022-07-26T19:22:00Z</dcterms:created>
  <dcterms:modified xsi:type="dcterms:W3CDTF">2026-09-11T14:20:00Z</dcterms:modified>
</cp:coreProperties>
</file>