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06482" w14:textId="4B4E3144" w:rsidR="00535962" w:rsidRPr="00F7167E" w:rsidRDefault="0083446E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CAC0FC" wp14:editId="12CE55CC">
                <wp:simplePos x="0" y="0"/>
                <wp:positionH relativeFrom="column">
                  <wp:posOffset>6057900</wp:posOffset>
                </wp:positionH>
                <wp:positionV relativeFrom="paragraph">
                  <wp:posOffset>-581025</wp:posOffset>
                </wp:positionV>
                <wp:extent cx="3057567" cy="701040"/>
                <wp:effectExtent l="0" t="0" r="2857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7567" cy="701040"/>
                          <a:chOff x="12866" y="523"/>
                          <a:chExt cx="2741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34" y="561"/>
                            <a:ext cx="2673" cy="1028"/>
                            <a:chOff x="9144" y="720"/>
                            <a:chExt cx="2225" cy="956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4" y="1133"/>
                              <a:ext cx="222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71C7B6" w14:textId="5FE46B30" w:rsidR="00CB4020" w:rsidRPr="00CB4020" w:rsidRDefault="00000000" w:rsidP="00CB4020">
                                <w:sdt>
                                  <w:sdtPr>
                                    <w:alias w:val="No. del Expediente de Compras "/>
                                    <w:tag w:val="No. del Expediente de Compras "/>
                                    <w:id w:val="381839005"/>
                                  </w:sdtPr>
                                  <w:sdtContent>
                                    <w:r w:rsidR="00CB4020" w:rsidRPr="00CB4020">
                                      <w:t>AGRICULTURA-DAF-C</w:t>
                                    </w:r>
                                    <w:r w:rsidR="004C53F7">
                                      <w:t>M</w:t>
                                    </w:r>
                                    <w:r w:rsidR="00CB4020" w:rsidRPr="00CB4020">
                                      <w:t>--2026-0</w:t>
                                    </w:r>
                                    <w:r w:rsidR="00BD035E">
                                      <w:t>1</w:t>
                                    </w:r>
                                    <w:r w:rsidR="006F2E1B">
                                      <w:t>2</w:t>
                                    </w:r>
                                    <w:r w:rsidR="004C53F7">
                                      <w:t>6</w:t>
                                    </w:r>
                                  </w:sdtContent>
                                </w:sdt>
                              </w:p>
                              <w:p w14:paraId="7CED1E7E" w14:textId="3B1CFAC7" w:rsidR="00D721B5" w:rsidRPr="00535962" w:rsidRDefault="00D721B5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9E7CB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C0FC" id="Group 21" o:spid="_x0000_s1026" style="position:absolute;margin-left:477pt;margin-top:-45.75pt;width:240.75pt;height:55.2pt;z-index:251697152" coordorigin="12866,523" coordsize="2741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34;top:561;width:2673;height:1028" coordorigin="9144,720" coordsize="2225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4;top:1133;width:222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C71C7B6" w14:textId="5FE46B30" w:rsidR="00CB4020" w:rsidRPr="00CB4020" w:rsidRDefault="00000000" w:rsidP="00CB4020">
                          <w:sdt>
                            <w:sdtPr>
                              <w:alias w:val="No. del Expediente de Compras "/>
                              <w:tag w:val="No. del Expediente de Compras "/>
                              <w:id w:val="381839005"/>
                            </w:sdtPr>
                            <w:sdtContent>
                              <w:r w:rsidR="00CB4020" w:rsidRPr="00CB4020">
                                <w:t>AGRICULTURA-DAF-C</w:t>
                              </w:r>
                              <w:r w:rsidR="004C53F7">
                                <w:t>M</w:t>
                              </w:r>
                              <w:r w:rsidR="00CB4020" w:rsidRPr="00CB4020">
                                <w:t>--2026-0</w:t>
                              </w:r>
                              <w:r w:rsidR="00BD035E">
                                <w:t>1</w:t>
                              </w:r>
                              <w:r w:rsidR="006F2E1B">
                                <w:t>2</w:t>
                              </w:r>
                              <w:r w:rsidR="004C53F7">
                                <w:t>6</w:t>
                              </w:r>
                            </w:sdtContent>
                          </w:sdt>
                        </w:p>
                        <w:p w14:paraId="7CED1E7E" w14:textId="3B1CFAC7" w:rsidR="00D721B5" w:rsidRPr="00535962" w:rsidRDefault="00D721B5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F9E7CB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B622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9D62E" wp14:editId="1E102A7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FFEAE" w14:textId="6A285BC8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83446E">
                                  <w:rPr>
                                    <w:rStyle w:val="Style6"/>
                                  </w:rPr>
                                  <w:t xml:space="preserve">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9D62E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59FFEAE" w14:textId="6A285BC8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83446E">
                            <w:rPr>
                              <w:rStyle w:val="Style6"/>
                            </w:rPr>
                            <w:t xml:space="preserve">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6A5A02" wp14:editId="0953BA2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622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5A64E1" wp14:editId="1E6323F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7A1A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64E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6837A1A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8B622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CE3B5" wp14:editId="1D6AE99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793462E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E6F90F1" wp14:editId="591855C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CE3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793462E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E6F90F1" wp14:editId="591855C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3CC504" w14:textId="2E469B8B" w:rsidR="00535962" w:rsidRPr="00535962" w:rsidRDefault="008B622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1853AB" wp14:editId="7CCBB7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DD0B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853A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27DD0B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4EBACF" wp14:editId="55C582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0D7A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EBAC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23D70D7A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5EF29D" w14:textId="72320EA1" w:rsidR="00535962" w:rsidRDefault="008B622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61826D" wp14:editId="3431B67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D14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826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BCD14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38E217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0E131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EA5AC8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D9F93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93A71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2E548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6D3F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81B42B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8DAE7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0E875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9B9B85D" w14:textId="77777777" w:rsidTr="00A24343">
        <w:trPr>
          <w:trHeight w:val="457"/>
          <w:jc w:val="center"/>
        </w:trPr>
        <w:tc>
          <w:tcPr>
            <w:tcW w:w="849" w:type="dxa"/>
          </w:tcPr>
          <w:p w14:paraId="4A275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30D5D46" w14:textId="77777777" w:rsidR="0037246F" w:rsidRDefault="0037246F" w:rsidP="00BB657B">
            <w:pPr>
              <w:spacing w:after="0" w:line="240" w:lineRule="auto"/>
            </w:pPr>
          </w:p>
          <w:p w14:paraId="12C03C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CD38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074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9B00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6287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05772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EF00EB" w14:textId="77777777" w:rsidTr="00A24343">
        <w:trPr>
          <w:trHeight w:val="477"/>
          <w:jc w:val="center"/>
        </w:trPr>
        <w:tc>
          <w:tcPr>
            <w:tcW w:w="849" w:type="dxa"/>
          </w:tcPr>
          <w:p w14:paraId="24E298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3FDB8B5" w14:textId="77777777" w:rsidR="0037246F" w:rsidRDefault="0037246F" w:rsidP="00BB657B">
            <w:pPr>
              <w:spacing w:after="0" w:line="240" w:lineRule="auto"/>
            </w:pPr>
          </w:p>
          <w:p w14:paraId="57A3B2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14DA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1A27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37AF0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6E7D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FDFB9F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C8528B" w14:textId="77777777" w:rsidTr="00A24343">
        <w:trPr>
          <w:trHeight w:val="477"/>
          <w:jc w:val="center"/>
        </w:trPr>
        <w:tc>
          <w:tcPr>
            <w:tcW w:w="849" w:type="dxa"/>
          </w:tcPr>
          <w:p w14:paraId="500301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E56B1B5" w14:textId="77777777" w:rsidR="0037246F" w:rsidRDefault="0037246F" w:rsidP="00BB657B">
            <w:pPr>
              <w:spacing w:after="0" w:line="240" w:lineRule="auto"/>
            </w:pPr>
          </w:p>
          <w:p w14:paraId="7EEC3D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FE56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4FB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DB23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5FA75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8524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F3E76EA" w14:textId="77777777" w:rsidTr="00A24343">
        <w:trPr>
          <w:trHeight w:val="477"/>
          <w:jc w:val="center"/>
        </w:trPr>
        <w:tc>
          <w:tcPr>
            <w:tcW w:w="849" w:type="dxa"/>
          </w:tcPr>
          <w:p w14:paraId="4A1373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4FD4AC" w14:textId="77777777" w:rsidR="0037246F" w:rsidRDefault="0037246F" w:rsidP="00BB657B">
            <w:pPr>
              <w:spacing w:after="0" w:line="240" w:lineRule="auto"/>
            </w:pPr>
          </w:p>
          <w:p w14:paraId="7C9EB4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90F9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B1AC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3DD6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537F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74578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7AC8D45" w14:textId="77777777" w:rsidTr="00A24343">
        <w:trPr>
          <w:trHeight w:val="477"/>
          <w:jc w:val="center"/>
        </w:trPr>
        <w:tc>
          <w:tcPr>
            <w:tcW w:w="849" w:type="dxa"/>
          </w:tcPr>
          <w:p w14:paraId="1A64F1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D8D188A" w14:textId="77777777" w:rsidR="0037246F" w:rsidRDefault="0037246F" w:rsidP="00BB657B">
            <w:pPr>
              <w:spacing w:after="0" w:line="240" w:lineRule="auto"/>
            </w:pPr>
          </w:p>
          <w:p w14:paraId="18F33B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2F2D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AF2B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CC2A6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7209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BD00D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D8D4DD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1B446B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C08B7B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57D936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0EFB5A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7198A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9ED174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A4071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AB076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EC051AB" w14:textId="0AFCF8F0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B622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D54060" wp14:editId="23F1B6C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AD1C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406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FDAD1C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D21144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E12C0" w14:textId="77777777" w:rsidR="004A5C12" w:rsidRDefault="004A5C12" w:rsidP="001007E7">
      <w:pPr>
        <w:spacing w:after="0" w:line="240" w:lineRule="auto"/>
      </w:pPr>
      <w:r>
        <w:separator/>
      </w:r>
    </w:p>
  </w:endnote>
  <w:endnote w:type="continuationSeparator" w:id="0">
    <w:p w14:paraId="2D376F62" w14:textId="77777777" w:rsidR="004A5C12" w:rsidRDefault="004A5C1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B9BD6" w14:textId="5AA2DBEA" w:rsidR="001007E7" w:rsidRDefault="008B622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FCF59E" wp14:editId="4D19321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F802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304D96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C14E77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FCF5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59F802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304D96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C14E77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4D6528F" w14:textId="271905F8" w:rsidR="001007E7" w:rsidRDefault="008B622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67B1BF" wp14:editId="1296326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DAA9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7B1B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EDAA9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D2A0E7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71AD644" wp14:editId="2B9A951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17AC9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EFD0B" w14:textId="77777777" w:rsidR="004A5C12" w:rsidRDefault="004A5C12" w:rsidP="001007E7">
      <w:pPr>
        <w:spacing w:after="0" w:line="240" w:lineRule="auto"/>
      </w:pPr>
      <w:r>
        <w:separator/>
      </w:r>
    </w:p>
  </w:footnote>
  <w:footnote w:type="continuationSeparator" w:id="0">
    <w:p w14:paraId="6C1D5BB1" w14:textId="77777777" w:rsidR="004A5C12" w:rsidRDefault="004A5C12" w:rsidP="001007E7">
      <w:pPr>
        <w:spacing w:after="0" w:line="240" w:lineRule="auto"/>
      </w:pPr>
      <w:r>
        <w:continuationSeparator/>
      </w:r>
    </w:p>
  </w:footnote>
  <w:footnote w:id="1">
    <w:p w14:paraId="645587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2976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007F3"/>
    <w:rsid w:val="000069B7"/>
    <w:rsid w:val="00013B0D"/>
    <w:rsid w:val="000179B6"/>
    <w:rsid w:val="0002671F"/>
    <w:rsid w:val="000338FD"/>
    <w:rsid w:val="000341F4"/>
    <w:rsid w:val="0003428E"/>
    <w:rsid w:val="00034DD9"/>
    <w:rsid w:val="000444EF"/>
    <w:rsid w:val="00045086"/>
    <w:rsid w:val="00050941"/>
    <w:rsid w:val="00055EFF"/>
    <w:rsid w:val="00061AD2"/>
    <w:rsid w:val="00061BB0"/>
    <w:rsid w:val="00064911"/>
    <w:rsid w:val="00065D72"/>
    <w:rsid w:val="000732B2"/>
    <w:rsid w:val="0007672E"/>
    <w:rsid w:val="00084F41"/>
    <w:rsid w:val="00086CDE"/>
    <w:rsid w:val="00096F2B"/>
    <w:rsid w:val="000A1F88"/>
    <w:rsid w:val="000A30ED"/>
    <w:rsid w:val="000B1B2B"/>
    <w:rsid w:val="000B3DC5"/>
    <w:rsid w:val="000B518F"/>
    <w:rsid w:val="000B6FC2"/>
    <w:rsid w:val="000C0327"/>
    <w:rsid w:val="000C1866"/>
    <w:rsid w:val="000C6F21"/>
    <w:rsid w:val="000C7DED"/>
    <w:rsid w:val="000D2143"/>
    <w:rsid w:val="000D3BFF"/>
    <w:rsid w:val="000D765F"/>
    <w:rsid w:val="000E5766"/>
    <w:rsid w:val="000E712C"/>
    <w:rsid w:val="000F0EAD"/>
    <w:rsid w:val="000F3568"/>
    <w:rsid w:val="001007E7"/>
    <w:rsid w:val="0010156C"/>
    <w:rsid w:val="001020C0"/>
    <w:rsid w:val="00102D60"/>
    <w:rsid w:val="001049A8"/>
    <w:rsid w:val="00104E2A"/>
    <w:rsid w:val="00106451"/>
    <w:rsid w:val="00113AE6"/>
    <w:rsid w:val="00114FAE"/>
    <w:rsid w:val="0011505C"/>
    <w:rsid w:val="00116AB9"/>
    <w:rsid w:val="00117F0D"/>
    <w:rsid w:val="001204B6"/>
    <w:rsid w:val="00122DD2"/>
    <w:rsid w:val="00123B8D"/>
    <w:rsid w:val="001241CC"/>
    <w:rsid w:val="00125B7E"/>
    <w:rsid w:val="0013752E"/>
    <w:rsid w:val="0014486D"/>
    <w:rsid w:val="0015246F"/>
    <w:rsid w:val="00154213"/>
    <w:rsid w:val="0015517E"/>
    <w:rsid w:val="00155D2F"/>
    <w:rsid w:val="00156F88"/>
    <w:rsid w:val="00157600"/>
    <w:rsid w:val="00157794"/>
    <w:rsid w:val="0016177F"/>
    <w:rsid w:val="00161C6D"/>
    <w:rsid w:val="00165D09"/>
    <w:rsid w:val="00166085"/>
    <w:rsid w:val="00170EC5"/>
    <w:rsid w:val="001737ED"/>
    <w:rsid w:val="00174696"/>
    <w:rsid w:val="001748F9"/>
    <w:rsid w:val="0017639F"/>
    <w:rsid w:val="00177BD2"/>
    <w:rsid w:val="0018321B"/>
    <w:rsid w:val="00187C72"/>
    <w:rsid w:val="00192F85"/>
    <w:rsid w:val="00194FF2"/>
    <w:rsid w:val="00197139"/>
    <w:rsid w:val="001973B1"/>
    <w:rsid w:val="001A211A"/>
    <w:rsid w:val="001A42CE"/>
    <w:rsid w:val="001A4E2C"/>
    <w:rsid w:val="001A5C77"/>
    <w:rsid w:val="001A7BC2"/>
    <w:rsid w:val="001B105B"/>
    <w:rsid w:val="001B1332"/>
    <w:rsid w:val="001B17B3"/>
    <w:rsid w:val="001B7EFA"/>
    <w:rsid w:val="001C5337"/>
    <w:rsid w:val="001C7E84"/>
    <w:rsid w:val="001D0337"/>
    <w:rsid w:val="001D54B3"/>
    <w:rsid w:val="001D61DF"/>
    <w:rsid w:val="001E685F"/>
    <w:rsid w:val="001F0F99"/>
    <w:rsid w:val="001F3ED9"/>
    <w:rsid w:val="001F4280"/>
    <w:rsid w:val="001F6DB9"/>
    <w:rsid w:val="001F6E3F"/>
    <w:rsid w:val="001F73A7"/>
    <w:rsid w:val="00200073"/>
    <w:rsid w:val="00200C4B"/>
    <w:rsid w:val="00202E57"/>
    <w:rsid w:val="00206191"/>
    <w:rsid w:val="002069DA"/>
    <w:rsid w:val="00206CBC"/>
    <w:rsid w:val="00206E84"/>
    <w:rsid w:val="00210446"/>
    <w:rsid w:val="00215A9B"/>
    <w:rsid w:val="00216898"/>
    <w:rsid w:val="00230D14"/>
    <w:rsid w:val="00231F82"/>
    <w:rsid w:val="002321BF"/>
    <w:rsid w:val="002368E5"/>
    <w:rsid w:val="002415AE"/>
    <w:rsid w:val="00253DBA"/>
    <w:rsid w:val="002543DC"/>
    <w:rsid w:val="00254829"/>
    <w:rsid w:val="00255155"/>
    <w:rsid w:val="00257243"/>
    <w:rsid w:val="00262F9A"/>
    <w:rsid w:val="0026335F"/>
    <w:rsid w:val="00266832"/>
    <w:rsid w:val="00267B72"/>
    <w:rsid w:val="002731FB"/>
    <w:rsid w:val="00273A91"/>
    <w:rsid w:val="0027740C"/>
    <w:rsid w:val="0028081A"/>
    <w:rsid w:val="002860A4"/>
    <w:rsid w:val="00290BB4"/>
    <w:rsid w:val="002942FE"/>
    <w:rsid w:val="0029453B"/>
    <w:rsid w:val="002951A0"/>
    <w:rsid w:val="002962B3"/>
    <w:rsid w:val="002971F5"/>
    <w:rsid w:val="002A4E84"/>
    <w:rsid w:val="002A6638"/>
    <w:rsid w:val="002A76BB"/>
    <w:rsid w:val="002B501A"/>
    <w:rsid w:val="002B72DA"/>
    <w:rsid w:val="002B753A"/>
    <w:rsid w:val="002C4A7E"/>
    <w:rsid w:val="002D00A8"/>
    <w:rsid w:val="002D1B39"/>
    <w:rsid w:val="002D1F96"/>
    <w:rsid w:val="002D5C61"/>
    <w:rsid w:val="002D6740"/>
    <w:rsid w:val="002E1412"/>
    <w:rsid w:val="002E21EE"/>
    <w:rsid w:val="002E2E3D"/>
    <w:rsid w:val="002E6D21"/>
    <w:rsid w:val="00300F93"/>
    <w:rsid w:val="00301C33"/>
    <w:rsid w:val="003113B8"/>
    <w:rsid w:val="00314023"/>
    <w:rsid w:val="0031441A"/>
    <w:rsid w:val="00314E69"/>
    <w:rsid w:val="00317303"/>
    <w:rsid w:val="00321A14"/>
    <w:rsid w:val="0032208B"/>
    <w:rsid w:val="00323AC9"/>
    <w:rsid w:val="00323FDE"/>
    <w:rsid w:val="003249EB"/>
    <w:rsid w:val="003253A9"/>
    <w:rsid w:val="003259BF"/>
    <w:rsid w:val="0033202A"/>
    <w:rsid w:val="00334347"/>
    <w:rsid w:val="0033481C"/>
    <w:rsid w:val="00334945"/>
    <w:rsid w:val="00334E0B"/>
    <w:rsid w:val="00335AB8"/>
    <w:rsid w:val="00337EA8"/>
    <w:rsid w:val="003410C7"/>
    <w:rsid w:val="00346EB4"/>
    <w:rsid w:val="00351DE8"/>
    <w:rsid w:val="0035555E"/>
    <w:rsid w:val="003567BD"/>
    <w:rsid w:val="00360942"/>
    <w:rsid w:val="00363AE5"/>
    <w:rsid w:val="00364EB8"/>
    <w:rsid w:val="0037246F"/>
    <w:rsid w:val="003862CA"/>
    <w:rsid w:val="00387B20"/>
    <w:rsid w:val="00387F97"/>
    <w:rsid w:val="00391303"/>
    <w:rsid w:val="00392E41"/>
    <w:rsid w:val="0039462F"/>
    <w:rsid w:val="00397337"/>
    <w:rsid w:val="003A1631"/>
    <w:rsid w:val="003A3370"/>
    <w:rsid w:val="003A4539"/>
    <w:rsid w:val="003A55BB"/>
    <w:rsid w:val="003B12AC"/>
    <w:rsid w:val="003B2220"/>
    <w:rsid w:val="003B29C3"/>
    <w:rsid w:val="003B38E0"/>
    <w:rsid w:val="003B4209"/>
    <w:rsid w:val="003B4D2F"/>
    <w:rsid w:val="003D5F4A"/>
    <w:rsid w:val="003D678D"/>
    <w:rsid w:val="003D7C84"/>
    <w:rsid w:val="003E583B"/>
    <w:rsid w:val="003E643F"/>
    <w:rsid w:val="003F2AD8"/>
    <w:rsid w:val="003F3911"/>
    <w:rsid w:val="003F3ABC"/>
    <w:rsid w:val="003F5332"/>
    <w:rsid w:val="004003A0"/>
    <w:rsid w:val="00402BA3"/>
    <w:rsid w:val="00403329"/>
    <w:rsid w:val="00403697"/>
    <w:rsid w:val="00404DDD"/>
    <w:rsid w:val="00410C7B"/>
    <w:rsid w:val="00411448"/>
    <w:rsid w:val="004132A4"/>
    <w:rsid w:val="00413C1D"/>
    <w:rsid w:val="00421D98"/>
    <w:rsid w:val="00423628"/>
    <w:rsid w:val="0042490F"/>
    <w:rsid w:val="00425568"/>
    <w:rsid w:val="00436517"/>
    <w:rsid w:val="00436F76"/>
    <w:rsid w:val="00437D69"/>
    <w:rsid w:val="00440069"/>
    <w:rsid w:val="004409E2"/>
    <w:rsid w:val="00441FE8"/>
    <w:rsid w:val="0044561B"/>
    <w:rsid w:val="00453D1C"/>
    <w:rsid w:val="00454964"/>
    <w:rsid w:val="004563A4"/>
    <w:rsid w:val="00460A9E"/>
    <w:rsid w:val="004614E1"/>
    <w:rsid w:val="00461D8F"/>
    <w:rsid w:val="00466B9C"/>
    <w:rsid w:val="00467EB8"/>
    <w:rsid w:val="00471EDA"/>
    <w:rsid w:val="004767CC"/>
    <w:rsid w:val="0047698B"/>
    <w:rsid w:val="00481573"/>
    <w:rsid w:val="004866B0"/>
    <w:rsid w:val="00493296"/>
    <w:rsid w:val="00493995"/>
    <w:rsid w:val="00494188"/>
    <w:rsid w:val="0049643D"/>
    <w:rsid w:val="00496964"/>
    <w:rsid w:val="004A176C"/>
    <w:rsid w:val="004A5C12"/>
    <w:rsid w:val="004A5F14"/>
    <w:rsid w:val="004A7D49"/>
    <w:rsid w:val="004A7D82"/>
    <w:rsid w:val="004B1123"/>
    <w:rsid w:val="004B3875"/>
    <w:rsid w:val="004B6B6B"/>
    <w:rsid w:val="004C4743"/>
    <w:rsid w:val="004C5095"/>
    <w:rsid w:val="004C53F7"/>
    <w:rsid w:val="004C5D18"/>
    <w:rsid w:val="004D05C0"/>
    <w:rsid w:val="004D0734"/>
    <w:rsid w:val="004D28D1"/>
    <w:rsid w:val="004D3CA6"/>
    <w:rsid w:val="004E2F82"/>
    <w:rsid w:val="004E4F9F"/>
    <w:rsid w:val="00500707"/>
    <w:rsid w:val="005013D6"/>
    <w:rsid w:val="00502BCD"/>
    <w:rsid w:val="00504FBD"/>
    <w:rsid w:val="0051151A"/>
    <w:rsid w:val="00514C62"/>
    <w:rsid w:val="00522B3C"/>
    <w:rsid w:val="0052363C"/>
    <w:rsid w:val="005239F1"/>
    <w:rsid w:val="005250C3"/>
    <w:rsid w:val="00527106"/>
    <w:rsid w:val="00534106"/>
    <w:rsid w:val="00535962"/>
    <w:rsid w:val="005363B0"/>
    <w:rsid w:val="00542C09"/>
    <w:rsid w:val="00547FF8"/>
    <w:rsid w:val="0055191F"/>
    <w:rsid w:val="00565903"/>
    <w:rsid w:val="00567319"/>
    <w:rsid w:val="00567955"/>
    <w:rsid w:val="0057192C"/>
    <w:rsid w:val="00574BC1"/>
    <w:rsid w:val="0058031A"/>
    <w:rsid w:val="00580A3A"/>
    <w:rsid w:val="005816F0"/>
    <w:rsid w:val="005817E8"/>
    <w:rsid w:val="00584B80"/>
    <w:rsid w:val="005A3D57"/>
    <w:rsid w:val="005A4A30"/>
    <w:rsid w:val="005A62DF"/>
    <w:rsid w:val="005B0CEC"/>
    <w:rsid w:val="005B1F3C"/>
    <w:rsid w:val="005B442B"/>
    <w:rsid w:val="005B7BC1"/>
    <w:rsid w:val="005C392F"/>
    <w:rsid w:val="005C64D4"/>
    <w:rsid w:val="005D0D63"/>
    <w:rsid w:val="005D4E71"/>
    <w:rsid w:val="005D6E0F"/>
    <w:rsid w:val="005E115C"/>
    <w:rsid w:val="005E1B39"/>
    <w:rsid w:val="005E3767"/>
    <w:rsid w:val="005E5D45"/>
    <w:rsid w:val="005F216E"/>
    <w:rsid w:val="005F7F0E"/>
    <w:rsid w:val="00601A5E"/>
    <w:rsid w:val="00602E44"/>
    <w:rsid w:val="00603A12"/>
    <w:rsid w:val="00610127"/>
    <w:rsid w:val="00611A07"/>
    <w:rsid w:val="00611AD6"/>
    <w:rsid w:val="00616318"/>
    <w:rsid w:val="006169E6"/>
    <w:rsid w:val="00620347"/>
    <w:rsid w:val="006206B0"/>
    <w:rsid w:val="0062175E"/>
    <w:rsid w:val="006222F0"/>
    <w:rsid w:val="00622F9D"/>
    <w:rsid w:val="0062592A"/>
    <w:rsid w:val="00627EE4"/>
    <w:rsid w:val="006329EA"/>
    <w:rsid w:val="00633EC0"/>
    <w:rsid w:val="0064000C"/>
    <w:rsid w:val="006407EC"/>
    <w:rsid w:val="006410F6"/>
    <w:rsid w:val="0064433C"/>
    <w:rsid w:val="00644FF0"/>
    <w:rsid w:val="006506D0"/>
    <w:rsid w:val="00650B44"/>
    <w:rsid w:val="00651E48"/>
    <w:rsid w:val="006615A1"/>
    <w:rsid w:val="0066210F"/>
    <w:rsid w:val="006668C0"/>
    <w:rsid w:val="00666CBE"/>
    <w:rsid w:val="006709BC"/>
    <w:rsid w:val="00677B84"/>
    <w:rsid w:val="006805DF"/>
    <w:rsid w:val="00680EA3"/>
    <w:rsid w:val="00690DA9"/>
    <w:rsid w:val="006953E6"/>
    <w:rsid w:val="006A018F"/>
    <w:rsid w:val="006A0960"/>
    <w:rsid w:val="006A33EB"/>
    <w:rsid w:val="006A387F"/>
    <w:rsid w:val="006A3F22"/>
    <w:rsid w:val="006B1DCC"/>
    <w:rsid w:val="006C5826"/>
    <w:rsid w:val="006C68D5"/>
    <w:rsid w:val="006D54CE"/>
    <w:rsid w:val="006D54DA"/>
    <w:rsid w:val="006D69C1"/>
    <w:rsid w:val="006D724B"/>
    <w:rsid w:val="006E1C80"/>
    <w:rsid w:val="006F2E1B"/>
    <w:rsid w:val="00700D96"/>
    <w:rsid w:val="00706B12"/>
    <w:rsid w:val="00710E38"/>
    <w:rsid w:val="00710FFB"/>
    <w:rsid w:val="007161FB"/>
    <w:rsid w:val="0072068A"/>
    <w:rsid w:val="00720E2F"/>
    <w:rsid w:val="00720F75"/>
    <w:rsid w:val="00726562"/>
    <w:rsid w:val="00735D8C"/>
    <w:rsid w:val="007365F2"/>
    <w:rsid w:val="0073730C"/>
    <w:rsid w:val="007405F4"/>
    <w:rsid w:val="007418DA"/>
    <w:rsid w:val="00742E01"/>
    <w:rsid w:val="00745BEC"/>
    <w:rsid w:val="00747A95"/>
    <w:rsid w:val="00747B24"/>
    <w:rsid w:val="00766518"/>
    <w:rsid w:val="00766A03"/>
    <w:rsid w:val="00767A98"/>
    <w:rsid w:val="00774D9E"/>
    <w:rsid w:val="00777FE1"/>
    <w:rsid w:val="00780880"/>
    <w:rsid w:val="007860A1"/>
    <w:rsid w:val="00790FB4"/>
    <w:rsid w:val="007954D1"/>
    <w:rsid w:val="00795A64"/>
    <w:rsid w:val="007961A4"/>
    <w:rsid w:val="007A68DA"/>
    <w:rsid w:val="007B1E2E"/>
    <w:rsid w:val="007B4164"/>
    <w:rsid w:val="007B6F6F"/>
    <w:rsid w:val="007B79EE"/>
    <w:rsid w:val="007C2998"/>
    <w:rsid w:val="007C4411"/>
    <w:rsid w:val="007C557D"/>
    <w:rsid w:val="007C634C"/>
    <w:rsid w:val="007C71AA"/>
    <w:rsid w:val="007D0B3B"/>
    <w:rsid w:val="007D7509"/>
    <w:rsid w:val="007D797E"/>
    <w:rsid w:val="007F2238"/>
    <w:rsid w:val="007F3A31"/>
    <w:rsid w:val="007F510C"/>
    <w:rsid w:val="0080089D"/>
    <w:rsid w:val="00804E4D"/>
    <w:rsid w:val="00806600"/>
    <w:rsid w:val="00810515"/>
    <w:rsid w:val="00813CDD"/>
    <w:rsid w:val="00814DA1"/>
    <w:rsid w:val="008169AC"/>
    <w:rsid w:val="008200BE"/>
    <w:rsid w:val="00824F1E"/>
    <w:rsid w:val="008276D9"/>
    <w:rsid w:val="0083243C"/>
    <w:rsid w:val="008333CC"/>
    <w:rsid w:val="0083342F"/>
    <w:rsid w:val="0083398F"/>
    <w:rsid w:val="0083446E"/>
    <w:rsid w:val="00836AA8"/>
    <w:rsid w:val="00840EE0"/>
    <w:rsid w:val="008414CA"/>
    <w:rsid w:val="00846B01"/>
    <w:rsid w:val="00851651"/>
    <w:rsid w:val="00853224"/>
    <w:rsid w:val="00854B4F"/>
    <w:rsid w:val="00857750"/>
    <w:rsid w:val="00860E24"/>
    <w:rsid w:val="00861441"/>
    <w:rsid w:val="00861DD7"/>
    <w:rsid w:val="0086375D"/>
    <w:rsid w:val="00864DA4"/>
    <w:rsid w:val="00867092"/>
    <w:rsid w:val="00870C3D"/>
    <w:rsid w:val="00877643"/>
    <w:rsid w:val="00883754"/>
    <w:rsid w:val="00884E32"/>
    <w:rsid w:val="00885103"/>
    <w:rsid w:val="008924E2"/>
    <w:rsid w:val="0089635C"/>
    <w:rsid w:val="008A0BEB"/>
    <w:rsid w:val="008A44F3"/>
    <w:rsid w:val="008A4642"/>
    <w:rsid w:val="008B0211"/>
    <w:rsid w:val="008B03C9"/>
    <w:rsid w:val="008B3AE5"/>
    <w:rsid w:val="008B5A74"/>
    <w:rsid w:val="008B6229"/>
    <w:rsid w:val="008C117F"/>
    <w:rsid w:val="008C1B16"/>
    <w:rsid w:val="008C283A"/>
    <w:rsid w:val="008C3F5F"/>
    <w:rsid w:val="008C4F34"/>
    <w:rsid w:val="008D7E4A"/>
    <w:rsid w:val="008E4E88"/>
    <w:rsid w:val="008F78EC"/>
    <w:rsid w:val="009002B4"/>
    <w:rsid w:val="0090037B"/>
    <w:rsid w:val="0092340E"/>
    <w:rsid w:val="009306E5"/>
    <w:rsid w:val="0093245C"/>
    <w:rsid w:val="00933403"/>
    <w:rsid w:val="009348E9"/>
    <w:rsid w:val="00956354"/>
    <w:rsid w:val="00957FDA"/>
    <w:rsid w:val="00960869"/>
    <w:rsid w:val="00961F43"/>
    <w:rsid w:val="009625CC"/>
    <w:rsid w:val="00965780"/>
    <w:rsid w:val="00966AB0"/>
    <w:rsid w:val="00967A67"/>
    <w:rsid w:val="009716D3"/>
    <w:rsid w:val="0097451C"/>
    <w:rsid w:val="00974A11"/>
    <w:rsid w:val="00975E5A"/>
    <w:rsid w:val="00976BF2"/>
    <w:rsid w:val="009773D3"/>
    <w:rsid w:val="009808A9"/>
    <w:rsid w:val="00983092"/>
    <w:rsid w:val="00985652"/>
    <w:rsid w:val="00991E14"/>
    <w:rsid w:val="00997236"/>
    <w:rsid w:val="009A2AEC"/>
    <w:rsid w:val="009A386B"/>
    <w:rsid w:val="009A5D84"/>
    <w:rsid w:val="009A68E2"/>
    <w:rsid w:val="009A69C7"/>
    <w:rsid w:val="009B0931"/>
    <w:rsid w:val="009C2CD5"/>
    <w:rsid w:val="009C5667"/>
    <w:rsid w:val="009D6178"/>
    <w:rsid w:val="009D71C8"/>
    <w:rsid w:val="009E0472"/>
    <w:rsid w:val="009E1675"/>
    <w:rsid w:val="009E722E"/>
    <w:rsid w:val="009F2426"/>
    <w:rsid w:val="009F2D9E"/>
    <w:rsid w:val="009F6296"/>
    <w:rsid w:val="009F7FE9"/>
    <w:rsid w:val="00A01C50"/>
    <w:rsid w:val="00A01D73"/>
    <w:rsid w:val="00A022A1"/>
    <w:rsid w:val="00A03C81"/>
    <w:rsid w:val="00A1369F"/>
    <w:rsid w:val="00A15037"/>
    <w:rsid w:val="00A16099"/>
    <w:rsid w:val="00A16856"/>
    <w:rsid w:val="00A1714D"/>
    <w:rsid w:val="00A21359"/>
    <w:rsid w:val="00A22213"/>
    <w:rsid w:val="00A24343"/>
    <w:rsid w:val="00A31DF2"/>
    <w:rsid w:val="00A46EEE"/>
    <w:rsid w:val="00A52B3C"/>
    <w:rsid w:val="00A536A9"/>
    <w:rsid w:val="00A55FA9"/>
    <w:rsid w:val="00A573CA"/>
    <w:rsid w:val="00A57B9E"/>
    <w:rsid w:val="00A60765"/>
    <w:rsid w:val="00A60AF9"/>
    <w:rsid w:val="00A640BD"/>
    <w:rsid w:val="00A67872"/>
    <w:rsid w:val="00A75DBA"/>
    <w:rsid w:val="00A807D3"/>
    <w:rsid w:val="00A82658"/>
    <w:rsid w:val="00A82EF7"/>
    <w:rsid w:val="00A9011F"/>
    <w:rsid w:val="00A90DC6"/>
    <w:rsid w:val="00A92843"/>
    <w:rsid w:val="00A939B2"/>
    <w:rsid w:val="00A95C94"/>
    <w:rsid w:val="00AA5634"/>
    <w:rsid w:val="00AB38EC"/>
    <w:rsid w:val="00AB4966"/>
    <w:rsid w:val="00AB7C95"/>
    <w:rsid w:val="00AC0B07"/>
    <w:rsid w:val="00AC126A"/>
    <w:rsid w:val="00AC6A6F"/>
    <w:rsid w:val="00AC7631"/>
    <w:rsid w:val="00AD7919"/>
    <w:rsid w:val="00AE008D"/>
    <w:rsid w:val="00AE1A14"/>
    <w:rsid w:val="00AE3036"/>
    <w:rsid w:val="00AE67B3"/>
    <w:rsid w:val="00AF0D2F"/>
    <w:rsid w:val="00AF246B"/>
    <w:rsid w:val="00AF38A7"/>
    <w:rsid w:val="00AF3D9E"/>
    <w:rsid w:val="00AF48FD"/>
    <w:rsid w:val="00B01D40"/>
    <w:rsid w:val="00B03F93"/>
    <w:rsid w:val="00B21E8A"/>
    <w:rsid w:val="00B221E7"/>
    <w:rsid w:val="00B22B12"/>
    <w:rsid w:val="00B24EE8"/>
    <w:rsid w:val="00B25B15"/>
    <w:rsid w:val="00B3101F"/>
    <w:rsid w:val="00B35759"/>
    <w:rsid w:val="00B4104D"/>
    <w:rsid w:val="00B41D1E"/>
    <w:rsid w:val="00B420BA"/>
    <w:rsid w:val="00B46559"/>
    <w:rsid w:val="00B46C21"/>
    <w:rsid w:val="00B478F0"/>
    <w:rsid w:val="00B554E0"/>
    <w:rsid w:val="00B56E9A"/>
    <w:rsid w:val="00B57019"/>
    <w:rsid w:val="00B57591"/>
    <w:rsid w:val="00B6023D"/>
    <w:rsid w:val="00B60AA6"/>
    <w:rsid w:val="00B61B5A"/>
    <w:rsid w:val="00B61D08"/>
    <w:rsid w:val="00B62EEF"/>
    <w:rsid w:val="00B632B0"/>
    <w:rsid w:val="00B70A9D"/>
    <w:rsid w:val="00B711A4"/>
    <w:rsid w:val="00B72B2C"/>
    <w:rsid w:val="00B75B9B"/>
    <w:rsid w:val="00B8184E"/>
    <w:rsid w:val="00B82170"/>
    <w:rsid w:val="00B9237C"/>
    <w:rsid w:val="00B94DA7"/>
    <w:rsid w:val="00B97B51"/>
    <w:rsid w:val="00BA157A"/>
    <w:rsid w:val="00BA2007"/>
    <w:rsid w:val="00BA3BAA"/>
    <w:rsid w:val="00BA402F"/>
    <w:rsid w:val="00BC0ED0"/>
    <w:rsid w:val="00BC1D0C"/>
    <w:rsid w:val="00BC4B25"/>
    <w:rsid w:val="00BC61BD"/>
    <w:rsid w:val="00BC696A"/>
    <w:rsid w:val="00BD002C"/>
    <w:rsid w:val="00BD035E"/>
    <w:rsid w:val="00BD15C8"/>
    <w:rsid w:val="00BD3721"/>
    <w:rsid w:val="00BD52D9"/>
    <w:rsid w:val="00BD654A"/>
    <w:rsid w:val="00BD74D4"/>
    <w:rsid w:val="00BD7790"/>
    <w:rsid w:val="00BE028A"/>
    <w:rsid w:val="00BE4FB0"/>
    <w:rsid w:val="00BF1AD5"/>
    <w:rsid w:val="00BF2A48"/>
    <w:rsid w:val="00BF70CA"/>
    <w:rsid w:val="00C01A75"/>
    <w:rsid w:val="00C03B51"/>
    <w:rsid w:val="00C10189"/>
    <w:rsid w:val="00C13E5F"/>
    <w:rsid w:val="00C155ED"/>
    <w:rsid w:val="00C173D7"/>
    <w:rsid w:val="00C23025"/>
    <w:rsid w:val="00C23291"/>
    <w:rsid w:val="00C24604"/>
    <w:rsid w:val="00C25352"/>
    <w:rsid w:val="00C267C4"/>
    <w:rsid w:val="00C309E2"/>
    <w:rsid w:val="00C3178F"/>
    <w:rsid w:val="00C356D7"/>
    <w:rsid w:val="00C423CA"/>
    <w:rsid w:val="00C435B1"/>
    <w:rsid w:val="00C44161"/>
    <w:rsid w:val="00C45046"/>
    <w:rsid w:val="00C5080D"/>
    <w:rsid w:val="00C51CBE"/>
    <w:rsid w:val="00C5319A"/>
    <w:rsid w:val="00C564A7"/>
    <w:rsid w:val="00C5757C"/>
    <w:rsid w:val="00C62E44"/>
    <w:rsid w:val="00C63A24"/>
    <w:rsid w:val="00C66D08"/>
    <w:rsid w:val="00C73749"/>
    <w:rsid w:val="00C8110E"/>
    <w:rsid w:val="00C8595F"/>
    <w:rsid w:val="00C85C3B"/>
    <w:rsid w:val="00C872A8"/>
    <w:rsid w:val="00C93DBC"/>
    <w:rsid w:val="00C9514C"/>
    <w:rsid w:val="00CA0055"/>
    <w:rsid w:val="00CA0130"/>
    <w:rsid w:val="00CA3616"/>
    <w:rsid w:val="00CA4661"/>
    <w:rsid w:val="00CA4EF2"/>
    <w:rsid w:val="00CA6893"/>
    <w:rsid w:val="00CB3730"/>
    <w:rsid w:val="00CB4020"/>
    <w:rsid w:val="00CB4318"/>
    <w:rsid w:val="00CB6A7C"/>
    <w:rsid w:val="00CC189A"/>
    <w:rsid w:val="00CC7315"/>
    <w:rsid w:val="00CD33F6"/>
    <w:rsid w:val="00CD4963"/>
    <w:rsid w:val="00CE0EB9"/>
    <w:rsid w:val="00CE230C"/>
    <w:rsid w:val="00CE3591"/>
    <w:rsid w:val="00CE43E5"/>
    <w:rsid w:val="00CE4691"/>
    <w:rsid w:val="00CE5AF2"/>
    <w:rsid w:val="00CE67A3"/>
    <w:rsid w:val="00CF0169"/>
    <w:rsid w:val="00CF322A"/>
    <w:rsid w:val="00CF46F3"/>
    <w:rsid w:val="00CF59E8"/>
    <w:rsid w:val="00CF6376"/>
    <w:rsid w:val="00D00300"/>
    <w:rsid w:val="00D015D7"/>
    <w:rsid w:val="00D03935"/>
    <w:rsid w:val="00D067C0"/>
    <w:rsid w:val="00D079CD"/>
    <w:rsid w:val="00D1239D"/>
    <w:rsid w:val="00D1507B"/>
    <w:rsid w:val="00D161B3"/>
    <w:rsid w:val="00D21021"/>
    <w:rsid w:val="00D21144"/>
    <w:rsid w:val="00D234E6"/>
    <w:rsid w:val="00D24FA7"/>
    <w:rsid w:val="00D3454C"/>
    <w:rsid w:val="00D35BED"/>
    <w:rsid w:val="00D446C6"/>
    <w:rsid w:val="00D46057"/>
    <w:rsid w:val="00D4607B"/>
    <w:rsid w:val="00D5574C"/>
    <w:rsid w:val="00D62662"/>
    <w:rsid w:val="00D632F9"/>
    <w:rsid w:val="00D63B4A"/>
    <w:rsid w:val="00D63FE6"/>
    <w:rsid w:val="00D64696"/>
    <w:rsid w:val="00D66D4B"/>
    <w:rsid w:val="00D721B5"/>
    <w:rsid w:val="00D73929"/>
    <w:rsid w:val="00D7748E"/>
    <w:rsid w:val="00D84A09"/>
    <w:rsid w:val="00D90D49"/>
    <w:rsid w:val="00D92282"/>
    <w:rsid w:val="00DA5C7F"/>
    <w:rsid w:val="00DB2089"/>
    <w:rsid w:val="00DB64BE"/>
    <w:rsid w:val="00DB7E80"/>
    <w:rsid w:val="00DC137D"/>
    <w:rsid w:val="00DC1751"/>
    <w:rsid w:val="00DC2BDB"/>
    <w:rsid w:val="00DC53F2"/>
    <w:rsid w:val="00DC5D96"/>
    <w:rsid w:val="00DC6E8F"/>
    <w:rsid w:val="00DD33C5"/>
    <w:rsid w:val="00DD3B42"/>
    <w:rsid w:val="00DD4F3E"/>
    <w:rsid w:val="00DD7BDE"/>
    <w:rsid w:val="00DE44ED"/>
    <w:rsid w:val="00DE4EDD"/>
    <w:rsid w:val="00DF178C"/>
    <w:rsid w:val="00DF5548"/>
    <w:rsid w:val="00DF71C7"/>
    <w:rsid w:val="00E03521"/>
    <w:rsid w:val="00E050F1"/>
    <w:rsid w:val="00E05D97"/>
    <w:rsid w:val="00E06950"/>
    <w:rsid w:val="00E105C3"/>
    <w:rsid w:val="00E13AED"/>
    <w:rsid w:val="00E13E55"/>
    <w:rsid w:val="00E221FD"/>
    <w:rsid w:val="00E22325"/>
    <w:rsid w:val="00E2555B"/>
    <w:rsid w:val="00E2591B"/>
    <w:rsid w:val="00E27BA8"/>
    <w:rsid w:val="00E3360B"/>
    <w:rsid w:val="00E509EC"/>
    <w:rsid w:val="00E54321"/>
    <w:rsid w:val="00E54BA2"/>
    <w:rsid w:val="00E60CDB"/>
    <w:rsid w:val="00E6391A"/>
    <w:rsid w:val="00E6610C"/>
    <w:rsid w:val="00E66815"/>
    <w:rsid w:val="00E754CC"/>
    <w:rsid w:val="00E805D9"/>
    <w:rsid w:val="00E829DE"/>
    <w:rsid w:val="00E86154"/>
    <w:rsid w:val="00E874CE"/>
    <w:rsid w:val="00E87782"/>
    <w:rsid w:val="00E87B17"/>
    <w:rsid w:val="00E93C6F"/>
    <w:rsid w:val="00E94029"/>
    <w:rsid w:val="00E95849"/>
    <w:rsid w:val="00E96D05"/>
    <w:rsid w:val="00EA0618"/>
    <w:rsid w:val="00EA1187"/>
    <w:rsid w:val="00EA52F6"/>
    <w:rsid w:val="00EA6C02"/>
    <w:rsid w:val="00EA7406"/>
    <w:rsid w:val="00EB128A"/>
    <w:rsid w:val="00EB309B"/>
    <w:rsid w:val="00EC2A5A"/>
    <w:rsid w:val="00EC7569"/>
    <w:rsid w:val="00ED518E"/>
    <w:rsid w:val="00ED6574"/>
    <w:rsid w:val="00ED77D6"/>
    <w:rsid w:val="00EE01EB"/>
    <w:rsid w:val="00EE44AA"/>
    <w:rsid w:val="00EE47AE"/>
    <w:rsid w:val="00EE6964"/>
    <w:rsid w:val="00EF49A6"/>
    <w:rsid w:val="00EF6F9A"/>
    <w:rsid w:val="00F04A91"/>
    <w:rsid w:val="00F05F0D"/>
    <w:rsid w:val="00F116C5"/>
    <w:rsid w:val="00F12295"/>
    <w:rsid w:val="00F15B63"/>
    <w:rsid w:val="00F225BF"/>
    <w:rsid w:val="00F236C0"/>
    <w:rsid w:val="00F250A1"/>
    <w:rsid w:val="00F2539D"/>
    <w:rsid w:val="00F25B99"/>
    <w:rsid w:val="00F26A10"/>
    <w:rsid w:val="00F31EC1"/>
    <w:rsid w:val="00F3472B"/>
    <w:rsid w:val="00F4086F"/>
    <w:rsid w:val="00F41398"/>
    <w:rsid w:val="00F45959"/>
    <w:rsid w:val="00F51476"/>
    <w:rsid w:val="00F53046"/>
    <w:rsid w:val="00F53753"/>
    <w:rsid w:val="00F54D2C"/>
    <w:rsid w:val="00F63056"/>
    <w:rsid w:val="00F64048"/>
    <w:rsid w:val="00F65B4C"/>
    <w:rsid w:val="00F6669D"/>
    <w:rsid w:val="00F70484"/>
    <w:rsid w:val="00F7167E"/>
    <w:rsid w:val="00F73B74"/>
    <w:rsid w:val="00F7443C"/>
    <w:rsid w:val="00F76C5D"/>
    <w:rsid w:val="00F77D31"/>
    <w:rsid w:val="00F906C4"/>
    <w:rsid w:val="00F96500"/>
    <w:rsid w:val="00F9723F"/>
    <w:rsid w:val="00FA3B35"/>
    <w:rsid w:val="00FB3B73"/>
    <w:rsid w:val="00FB5923"/>
    <w:rsid w:val="00FC0F15"/>
    <w:rsid w:val="00FC280C"/>
    <w:rsid w:val="00FC2870"/>
    <w:rsid w:val="00FC55D2"/>
    <w:rsid w:val="00FE0FC3"/>
    <w:rsid w:val="00FF021B"/>
    <w:rsid w:val="00FF200B"/>
    <w:rsid w:val="00FF27C7"/>
    <w:rsid w:val="00FF3146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81EBC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73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Alicia Johnson</cp:lastModifiedBy>
  <cp:revision>233</cp:revision>
  <cp:lastPrinted>2011-03-04T18:27:00Z</cp:lastPrinted>
  <dcterms:created xsi:type="dcterms:W3CDTF">2021-06-14T13:16:00Z</dcterms:created>
  <dcterms:modified xsi:type="dcterms:W3CDTF">2026-09-11T14:18:00Z</dcterms:modified>
</cp:coreProperties>
</file>