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893A488" w:rsidR="00535962" w:rsidRPr="00F7167E" w:rsidRDefault="00BC224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22273721">
                <wp:simplePos x="0" y="0"/>
                <wp:positionH relativeFrom="column">
                  <wp:posOffset>3733800</wp:posOffset>
                </wp:positionH>
                <wp:positionV relativeFrom="paragraph">
                  <wp:posOffset>-590550</wp:posOffset>
                </wp:positionV>
                <wp:extent cx="2595654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5654" cy="701040"/>
                          <a:chOff x="12461" y="523"/>
                          <a:chExt cx="2949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461" y="523"/>
                            <a:ext cx="294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592" y="561"/>
                            <a:ext cx="2763" cy="997"/>
                            <a:chOff x="8860" y="720"/>
                            <a:chExt cx="2300" cy="927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60" y="1077"/>
                              <a:ext cx="2299" cy="57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E29B" w14:textId="35EBA0E1" w:rsidR="001466B0" w:rsidRPr="00535962" w:rsidRDefault="005D67B2" w:rsidP="001466B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8F5B67">
                                      <w:rPr>
                                        <w:rStyle w:val="Style2"/>
                                      </w:rPr>
                                      <w:t>MIMARENA-</w:t>
                                    </w:r>
                                    <w:r w:rsidR="00111F40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8F5B67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B03879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111F40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8F5B67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111F40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8F5B67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111F40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30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294pt;margin-top:-46.5pt;width:204.4pt;height:55.2pt;z-index:251659776" coordorigin="12461,523" coordsize="294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">
                <v:rect id="Rectangle 22" o:spid="_x0000_s1027" style="position:absolute;left:12461;top:523;width:294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592;top:561;width:2763;height:997" coordorigin="8860,720" coordsize="2300,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860;top:1077;width:2299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773E29B" w14:textId="35EBA0E1" w:rsidR="001466B0" w:rsidRPr="00535962" w:rsidRDefault="005D67B2" w:rsidP="001466B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8F5B67">
                                <w:rPr>
                                  <w:rStyle w:val="Style2"/>
                                </w:rPr>
                                <w:t>MIMARENA-</w:t>
                              </w:r>
                              <w:r w:rsidR="00111F40">
                                <w:rPr>
                                  <w:rStyle w:val="Style2"/>
                                </w:rPr>
                                <w:t>DAF</w:t>
                              </w:r>
                              <w:r w:rsidR="008F5B67">
                                <w:rPr>
                                  <w:rStyle w:val="Style2"/>
                                </w:rPr>
                                <w:t>-</w:t>
                              </w:r>
                              <w:r w:rsidR="00B03879">
                                <w:rPr>
                                  <w:rStyle w:val="Style2"/>
                                </w:rPr>
                                <w:t>C</w:t>
                              </w:r>
                              <w:r w:rsidR="00111F40">
                                <w:rPr>
                                  <w:rStyle w:val="Style2"/>
                                </w:rPr>
                                <w:t>M</w:t>
                              </w:r>
                              <w:r w:rsidR="008F5B67">
                                <w:rPr>
                                  <w:rStyle w:val="Style2"/>
                                </w:rPr>
                                <w:t>-202</w:t>
                              </w:r>
                              <w:r w:rsidR="00111F40">
                                <w:rPr>
                                  <w:rStyle w:val="Style2"/>
                                </w:rPr>
                                <w:t>6</w:t>
                              </w:r>
                              <w:r w:rsidR="008F5B67">
                                <w:rPr>
                                  <w:rStyle w:val="Style2"/>
                                </w:rPr>
                                <w:t>-0</w:t>
                              </w:r>
                              <w:r w:rsidR="00111F40">
                                <w:rPr>
                                  <w:rStyle w:val="Style2"/>
                                </w:rPr>
                                <w:t>1</w:t>
                              </w:r>
                              <w:r>
                                <w:rPr>
                                  <w:rStyle w:val="Style2"/>
                                </w:rPr>
                                <w:t>30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3A2A384A">
            <wp:simplePos x="0" y="0"/>
            <wp:positionH relativeFrom="margin">
              <wp:align>center</wp:align>
            </wp:positionH>
            <wp:positionV relativeFrom="margin">
              <wp:posOffset>-528320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5D67B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5D67B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322DB8E6" w:rsidR="00BC61BD" w:rsidRPr="00BC61BD" w:rsidRDefault="008E30C1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E30C1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F1B24AD" wp14:editId="6F5AC182">
                                      <wp:extent cx="845370" cy="443865"/>
                                      <wp:effectExtent l="0" t="0" r="0" b="0"/>
                                      <wp:docPr id="17" name="Imagen 17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Imagen 8"/>
                                              <pic:cNvPicPr/>
                                            </pic:nvPicPr>
                                            <pic:blipFill>
                                              <a:blip r:embed="rId1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57091" cy="45001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322DB8E6" w:rsidR="00BC61BD" w:rsidRPr="00BC61BD" w:rsidRDefault="008E30C1">
                          <w:pPr>
                            <w:rPr>
                              <w:lang w:val="en-US"/>
                            </w:rPr>
                          </w:pPr>
                          <w:r w:rsidRPr="008E30C1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F1B24AD" wp14:editId="6F5AC182">
                                <wp:extent cx="845370" cy="443865"/>
                                <wp:effectExtent l="0" t="0" r="0" b="0"/>
                                <wp:docPr id="17" name="Imagen 1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n 8"/>
                                        <pic:cNvPicPr/>
                                      </pic:nvPicPr>
                                      <pic:blipFill>
                                        <a:blip r:embed="rId1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091" cy="45001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3AD7C1D7" w:rsidR="00535962" w:rsidRDefault="00FA01DC" w:rsidP="00570EC5">
      <w:pPr>
        <w:tabs>
          <w:tab w:val="left" w:pos="1035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5E95BB4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75E64A38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9D64E1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medio ambiente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BC3DA5F" w14:textId="75E64A38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9D64E1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medio ambiente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570EC5">
        <w:tab/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42EE739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023215D4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</w:t>
                            </w:r>
                            <w:r w:rsidR="009D64E1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comité de compras y contrataciones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023215D4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</w:t>
                      </w:r>
                      <w:r w:rsidR="009D64E1">
                        <w:rPr>
                          <w:rStyle w:val="Style8"/>
                          <w:smallCaps/>
                          <w:lang w:val="es-DO"/>
                        </w:rPr>
                        <w:t xml:space="preserve">         comité de compras y contrataciones </w:t>
                      </w:r>
                    </w:p>
                  </w:txbxContent>
                </v:textbox>
              </v:shape>
            </w:pict>
          </mc:Fallback>
        </mc:AlternateContent>
      </w:r>
    </w:p>
    <w:p w14:paraId="748146F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3F5F449" w14:textId="4DE0CAF4" w:rsidR="007B0E1F" w:rsidRDefault="00E82502" w:rsidP="00346A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7F884" w14:textId="77777777" w:rsidR="00A47CC7" w:rsidRDefault="00A47CC7" w:rsidP="001007E7">
      <w:pPr>
        <w:spacing w:after="0" w:line="240" w:lineRule="auto"/>
      </w:pPr>
      <w:r>
        <w:separator/>
      </w:r>
    </w:p>
  </w:endnote>
  <w:endnote w:type="continuationSeparator" w:id="0">
    <w:p w14:paraId="42542EF1" w14:textId="77777777" w:rsidR="00A47CC7" w:rsidRDefault="00A47CC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24CA0" w14:textId="77777777" w:rsidR="00A47CC7" w:rsidRDefault="00A47CC7" w:rsidP="001007E7">
      <w:pPr>
        <w:spacing w:after="0" w:line="240" w:lineRule="auto"/>
      </w:pPr>
      <w:r>
        <w:separator/>
      </w:r>
    </w:p>
  </w:footnote>
  <w:footnote w:type="continuationSeparator" w:id="0">
    <w:p w14:paraId="0AC91AF5" w14:textId="77777777" w:rsidR="00A47CC7" w:rsidRDefault="00A47CC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94CBA"/>
    <w:rsid w:val="000B0DCD"/>
    <w:rsid w:val="000C1625"/>
    <w:rsid w:val="000D0DC4"/>
    <w:rsid w:val="000E02D9"/>
    <w:rsid w:val="000E6E0C"/>
    <w:rsid w:val="001007E7"/>
    <w:rsid w:val="001020C0"/>
    <w:rsid w:val="00111F40"/>
    <w:rsid w:val="001466B0"/>
    <w:rsid w:val="00157600"/>
    <w:rsid w:val="00170EC5"/>
    <w:rsid w:val="00181E8D"/>
    <w:rsid w:val="00194FF2"/>
    <w:rsid w:val="001A019B"/>
    <w:rsid w:val="001A3F92"/>
    <w:rsid w:val="001E5E22"/>
    <w:rsid w:val="001F73A7"/>
    <w:rsid w:val="002009A7"/>
    <w:rsid w:val="00205814"/>
    <w:rsid w:val="00253DBA"/>
    <w:rsid w:val="0026335F"/>
    <w:rsid w:val="00295BD4"/>
    <w:rsid w:val="002D3387"/>
    <w:rsid w:val="002D451D"/>
    <w:rsid w:val="002E1412"/>
    <w:rsid w:val="002E3679"/>
    <w:rsid w:val="00314023"/>
    <w:rsid w:val="00341484"/>
    <w:rsid w:val="00346A4D"/>
    <w:rsid w:val="00392351"/>
    <w:rsid w:val="003A013E"/>
    <w:rsid w:val="003A6141"/>
    <w:rsid w:val="003D0398"/>
    <w:rsid w:val="00404131"/>
    <w:rsid w:val="0042490F"/>
    <w:rsid w:val="004379A6"/>
    <w:rsid w:val="0044234A"/>
    <w:rsid w:val="00456C17"/>
    <w:rsid w:val="00466B9C"/>
    <w:rsid w:val="004811DE"/>
    <w:rsid w:val="004B30DA"/>
    <w:rsid w:val="004C30FF"/>
    <w:rsid w:val="004D45A8"/>
    <w:rsid w:val="004E4C3A"/>
    <w:rsid w:val="00535962"/>
    <w:rsid w:val="00563324"/>
    <w:rsid w:val="00570EC5"/>
    <w:rsid w:val="005D67B2"/>
    <w:rsid w:val="00611A07"/>
    <w:rsid w:val="0062592A"/>
    <w:rsid w:val="006506D0"/>
    <w:rsid w:val="00651E48"/>
    <w:rsid w:val="00666D56"/>
    <w:rsid w:val="006709BC"/>
    <w:rsid w:val="006E693F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8E30C1"/>
    <w:rsid w:val="008F5B67"/>
    <w:rsid w:val="00966EEE"/>
    <w:rsid w:val="00977C54"/>
    <w:rsid w:val="009D64E1"/>
    <w:rsid w:val="009E7036"/>
    <w:rsid w:val="009F03F8"/>
    <w:rsid w:val="00A06BB2"/>
    <w:rsid w:val="00A157E1"/>
    <w:rsid w:val="00A16099"/>
    <w:rsid w:val="00A47CC7"/>
    <w:rsid w:val="00A640BD"/>
    <w:rsid w:val="00A641A7"/>
    <w:rsid w:val="00A72F42"/>
    <w:rsid w:val="00AD1D93"/>
    <w:rsid w:val="00AD7919"/>
    <w:rsid w:val="00AF2E6B"/>
    <w:rsid w:val="00B03879"/>
    <w:rsid w:val="00B62EEF"/>
    <w:rsid w:val="00B97B51"/>
    <w:rsid w:val="00BA0007"/>
    <w:rsid w:val="00BB1D79"/>
    <w:rsid w:val="00BC1D0C"/>
    <w:rsid w:val="00BC2248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D057C"/>
    <w:rsid w:val="00CD4408"/>
    <w:rsid w:val="00CE3010"/>
    <w:rsid w:val="00CE67A3"/>
    <w:rsid w:val="00D1201E"/>
    <w:rsid w:val="00D24FA7"/>
    <w:rsid w:val="00D45A3E"/>
    <w:rsid w:val="00D64696"/>
    <w:rsid w:val="00D7710E"/>
    <w:rsid w:val="00D90D49"/>
    <w:rsid w:val="00D9600B"/>
    <w:rsid w:val="00DB72C7"/>
    <w:rsid w:val="00DC5D96"/>
    <w:rsid w:val="00DD34D7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4A06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63AFE9E3-3F19-499F-B49D-E6B2211D18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4695BF-08BA-4221-9C91-5EBF1D5CC3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DD1E2-A78E-4958-A054-16A7C9F16E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40D104-56B0-4992-A8DD-62FCBA1917DC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Elianny Ubri Jiménez</cp:lastModifiedBy>
  <cp:revision>29</cp:revision>
  <cp:lastPrinted>2011-03-04T18:48:00Z</cp:lastPrinted>
  <dcterms:created xsi:type="dcterms:W3CDTF">2018-09-25T12:49:00Z</dcterms:created>
  <dcterms:modified xsi:type="dcterms:W3CDTF">2026-10-06T14:48:00Z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