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61B2A" w14:textId="03C37D2A" w:rsidR="00535962" w:rsidRPr="00F7167E" w:rsidRDefault="00AE242C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B3D6874" wp14:editId="30AD1223">
                <wp:simplePos x="0" y="0"/>
                <wp:positionH relativeFrom="column">
                  <wp:posOffset>7010399</wp:posOffset>
                </wp:positionH>
                <wp:positionV relativeFrom="paragraph">
                  <wp:posOffset>-581025</wp:posOffset>
                </wp:positionV>
                <wp:extent cx="2181225" cy="857250"/>
                <wp:effectExtent l="19050" t="0" r="28575" b="19050"/>
                <wp:wrapNone/>
                <wp:docPr id="87295587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1225" cy="857250"/>
                          <a:chOff x="12440" y="523"/>
                          <a:chExt cx="2970" cy="1350"/>
                        </a:xfrm>
                      </wpg:grpSpPr>
                      <wps:wsp>
                        <wps:cNvPr id="147881779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21034870" name="Group 23"/>
                        <wpg:cNvGrpSpPr>
                          <a:grpSpLocks/>
                        </wpg:cNvGrpSpPr>
                        <wpg:grpSpPr bwMode="auto">
                          <a:xfrm>
                            <a:off x="12440" y="561"/>
                            <a:ext cx="2911" cy="1312"/>
                            <a:chOff x="8736" y="720"/>
                            <a:chExt cx="2424" cy="1220"/>
                          </a:xfrm>
                        </wpg:grpSpPr>
                        <wps:wsp>
                          <wps:cNvPr id="64301716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36" y="1077"/>
                              <a:ext cx="2424" cy="86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43B749C" w14:textId="5C4BE8D4" w:rsidR="00957FDA" w:rsidRPr="00535962" w:rsidRDefault="00AE242C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AGRICULTURA-DAF-C</w:t>
                                    </w:r>
                                    <w:r w:rsidR="003062DA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9C676F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F522A1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182D9C">
                                      <w:rPr>
                                        <w:rStyle w:val="Style2"/>
                                      </w:rPr>
                                      <w:t>35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1460900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96497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D6874" id="Group 21" o:spid="_x0000_s1026" style="position:absolute;margin-left:552pt;margin-top:-45.75pt;width:171.75pt;height:67.5pt;z-index:251697152" coordorigin="12440,523" coordsize="2970,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" filled="f"/>
                <v:group id="Group 23" o:spid="_x0000_s1028" style="position:absolute;left:12440;top:561;width:2911;height:1312" coordorigin="8736,720" coordsize="2424,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736;top:1077;width:2424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43B749C" w14:textId="5C4BE8D4" w:rsidR="00957FDA" w:rsidRPr="00535962" w:rsidRDefault="00AE242C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AGRICULTURA-DAF-C</w:t>
                              </w:r>
                              <w:r w:rsidR="003062DA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9C676F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</w:t>
                              </w:r>
                              <w:r w:rsidR="00F522A1">
                                <w:rPr>
                                  <w:rStyle w:val="Style2"/>
                                </w:rPr>
                                <w:t>1</w:t>
                              </w:r>
                              <w:r w:rsidR="00182D9C">
                                <w:rPr>
                                  <w:rStyle w:val="Style2"/>
                                </w:rPr>
                                <w:t>35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5C96497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272C0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C984BF" wp14:editId="40CECF4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9493619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4E8CC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984B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D14E8CC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AF65C11" wp14:editId="7DA5795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72C0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DCEF4D" wp14:editId="5C7F197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0663838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5A4E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EF4D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C25A4E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272C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D5298D" wp14:editId="39AA92C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3592781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5DB28AD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B936D8C" wp14:editId="41DE7B4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298D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5DB28AD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B936D8C" wp14:editId="41DE7B4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67D160A" w14:textId="77006B39" w:rsidR="00535962" w:rsidRPr="00535962" w:rsidRDefault="00F272C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A7D21F" wp14:editId="0149604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58956165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3C3C6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7D21F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B33C3C6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4EF8B" wp14:editId="1833443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513752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BB4A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EF8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4ABB4A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C35A2B" w14:textId="1CEB50B9" w:rsidR="00535962" w:rsidRDefault="00F272C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D659C6" wp14:editId="11203DB0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40069060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A45F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659C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BA45F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C6709F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9DA8AD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7F673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4CAC0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13EB0C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D1034A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1C0E8A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0A902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ED430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D4BA3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AEBFD34" w14:textId="77777777" w:rsidTr="00A24343">
        <w:trPr>
          <w:trHeight w:val="457"/>
          <w:jc w:val="center"/>
        </w:trPr>
        <w:tc>
          <w:tcPr>
            <w:tcW w:w="849" w:type="dxa"/>
          </w:tcPr>
          <w:p w14:paraId="600D12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8772B" w14:textId="77777777" w:rsidR="0037246F" w:rsidRDefault="0037246F" w:rsidP="00BB657B">
            <w:pPr>
              <w:spacing w:after="0" w:line="240" w:lineRule="auto"/>
            </w:pPr>
          </w:p>
          <w:p w14:paraId="58809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7063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A4FB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425F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53B4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650201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1AA902" w14:textId="77777777" w:rsidTr="00A24343">
        <w:trPr>
          <w:trHeight w:val="477"/>
          <w:jc w:val="center"/>
        </w:trPr>
        <w:tc>
          <w:tcPr>
            <w:tcW w:w="849" w:type="dxa"/>
          </w:tcPr>
          <w:p w14:paraId="0A5D8E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2FCF50" w14:textId="77777777" w:rsidR="0037246F" w:rsidRDefault="0037246F" w:rsidP="00BB657B">
            <w:pPr>
              <w:spacing w:after="0" w:line="240" w:lineRule="auto"/>
            </w:pPr>
          </w:p>
          <w:p w14:paraId="3F3106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73A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E3AB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261C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1451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7643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25EAC0" w14:textId="77777777" w:rsidTr="00A24343">
        <w:trPr>
          <w:trHeight w:val="477"/>
          <w:jc w:val="center"/>
        </w:trPr>
        <w:tc>
          <w:tcPr>
            <w:tcW w:w="849" w:type="dxa"/>
          </w:tcPr>
          <w:p w14:paraId="36D28D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946799" w14:textId="77777777" w:rsidR="0037246F" w:rsidRDefault="0037246F" w:rsidP="00BB657B">
            <w:pPr>
              <w:spacing w:after="0" w:line="240" w:lineRule="auto"/>
            </w:pPr>
          </w:p>
          <w:p w14:paraId="46572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7B53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37F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E93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73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48DF6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2ADCBA" w14:textId="77777777" w:rsidTr="00A24343">
        <w:trPr>
          <w:trHeight w:val="477"/>
          <w:jc w:val="center"/>
        </w:trPr>
        <w:tc>
          <w:tcPr>
            <w:tcW w:w="849" w:type="dxa"/>
          </w:tcPr>
          <w:p w14:paraId="7AABBC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962417D" w14:textId="77777777" w:rsidR="0037246F" w:rsidRDefault="0037246F" w:rsidP="00BB657B">
            <w:pPr>
              <w:spacing w:after="0" w:line="240" w:lineRule="auto"/>
            </w:pPr>
          </w:p>
          <w:p w14:paraId="397728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5FA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0F4F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5B1C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065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FB06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EFC1B2" w14:textId="77777777" w:rsidTr="00A24343">
        <w:trPr>
          <w:trHeight w:val="477"/>
          <w:jc w:val="center"/>
        </w:trPr>
        <w:tc>
          <w:tcPr>
            <w:tcW w:w="849" w:type="dxa"/>
          </w:tcPr>
          <w:p w14:paraId="316296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E34788E" w14:textId="77777777" w:rsidR="0037246F" w:rsidRDefault="0037246F" w:rsidP="00BB657B">
            <w:pPr>
              <w:spacing w:after="0" w:line="240" w:lineRule="auto"/>
            </w:pPr>
          </w:p>
          <w:p w14:paraId="2E01A1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26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032D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60830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4620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63BA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F9C0CB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8E67E5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D899DA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3730BE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9FE93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C3F4E5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596DB5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768A25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429D83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458E803" w14:textId="3B3A115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72C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3ED633" wp14:editId="2EBD9C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7451993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2AD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ED633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3BC2AD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212706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DEF21" w14:textId="77777777" w:rsidR="00FC6799" w:rsidRDefault="00FC6799" w:rsidP="001007E7">
      <w:pPr>
        <w:spacing w:after="0" w:line="240" w:lineRule="auto"/>
      </w:pPr>
      <w:r>
        <w:separator/>
      </w:r>
    </w:p>
  </w:endnote>
  <w:endnote w:type="continuationSeparator" w:id="0">
    <w:p w14:paraId="1FFB76E3" w14:textId="77777777" w:rsidR="00FC6799" w:rsidRDefault="00FC679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DDA6" w14:textId="73FC3933" w:rsidR="001007E7" w:rsidRDefault="00F272C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979003" wp14:editId="60067D27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8416484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B864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3CBB3A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8B6ECC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9790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F2B864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3CBB3A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8B6ECC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07707A4" w14:textId="43C1F7F1" w:rsidR="001007E7" w:rsidRDefault="00F272C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7CB308" wp14:editId="6CA9A8EA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401547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E45C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7CB30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CE45C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6CEC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FED21FB" wp14:editId="573D7F7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AB7073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E4B88" w14:textId="77777777" w:rsidR="00FC6799" w:rsidRDefault="00FC6799" w:rsidP="001007E7">
      <w:pPr>
        <w:spacing w:after="0" w:line="240" w:lineRule="auto"/>
      </w:pPr>
      <w:r>
        <w:separator/>
      </w:r>
    </w:p>
  </w:footnote>
  <w:footnote w:type="continuationSeparator" w:id="0">
    <w:p w14:paraId="1775597A" w14:textId="77777777" w:rsidR="00FC6799" w:rsidRDefault="00FC6799" w:rsidP="001007E7">
      <w:pPr>
        <w:spacing w:after="0" w:line="240" w:lineRule="auto"/>
      </w:pPr>
      <w:r>
        <w:continuationSeparator/>
      </w:r>
    </w:p>
  </w:footnote>
  <w:footnote w:id="1">
    <w:p w14:paraId="6D50A810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A4C5CD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615B8"/>
    <w:rsid w:val="001007E7"/>
    <w:rsid w:val="001020C0"/>
    <w:rsid w:val="001217F7"/>
    <w:rsid w:val="00123B8D"/>
    <w:rsid w:val="001542F6"/>
    <w:rsid w:val="00157600"/>
    <w:rsid w:val="00164115"/>
    <w:rsid w:val="001659DE"/>
    <w:rsid w:val="00170EC5"/>
    <w:rsid w:val="00177B59"/>
    <w:rsid w:val="00182D9C"/>
    <w:rsid w:val="0018662F"/>
    <w:rsid w:val="00194FF2"/>
    <w:rsid w:val="001F73A7"/>
    <w:rsid w:val="00200073"/>
    <w:rsid w:val="00212706"/>
    <w:rsid w:val="00253DBA"/>
    <w:rsid w:val="0026335F"/>
    <w:rsid w:val="002860A4"/>
    <w:rsid w:val="002971F5"/>
    <w:rsid w:val="002C4A7E"/>
    <w:rsid w:val="002E1412"/>
    <w:rsid w:val="002F3858"/>
    <w:rsid w:val="003062DA"/>
    <w:rsid w:val="00314023"/>
    <w:rsid w:val="0031441A"/>
    <w:rsid w:val="00351DE8"/>
    <w:rsid w:val="0037246F"/>
    <w:rsid w:val="00380412"/>
    <w:rsid w:val="003A4539"/>
    <w:rsid w:val="003B29C3"/>
    <w:rsid w:val="003B38E0"/>
    <w:rsid w:val="00403697"/>
    <w:rsid w:val="0042490F"/>
    <w:rsid w:val="00466B9C"/>
    <w:rsid w:val="004767CC"/>
    <w:rsid w:val="00486318"/>
    <w:rsid w:val="00495DC4"/>
    <w:rsid w:val="0049643D"/>
    <w:rsid w:val="004C4743"/>
    <w:rsid w:val="004E479E"/>
    <w:rsid w:val="004E4F9F"/>
    <w:rsid w:val="00535962"/>
    <w:rsid w:val="00536295"/>
    <w:rsid w:val="005537DF"/>
    <w:rsid w:val="00571813"/>
    <w:rsid w:val="005B442B"/>
    <w:rsid w:val="005D0D63"/>
    <w:rsid w:val="00611A07"/>
    <w:rsid w:val="0062592A"/>
    <w:rsid w:val="006506D0"/>
    <w:rsid w:val="00651E48"/>
    <w:rsid w:val="006709BC"/>
    <w:rsid w:val="00673284"/>
    <w:rsid w:val="006A7704"/>
    <w:rsid w:val="006E5FD1"/>
    <w:rsid w:val="006F112B"/>
    <w:rsid w:val="00702376"/>
    <w:rsid w:val="00780880"/>
    <w:rsid w:val="007B4164"/>
    <w:rsid w:val="007B6F6F"/>
    <w:rsid w:val="007E3CE3"/>
    <w:rsid w:val="00810515"/>
    <w:rsid w:val="0083342F"/>
    <w:rsid w:val="00854B4F"/>
    <w:rsid w:val="008861CF"/>
    <w:rsid w:val="008B3AE5"/>
    <w:rsid w:val="009002B4"/>
    <w:rsid w:val="0090369E"/>
    <w:rsid w:val="009230E5"/>
    <w:rsid w:val="00957FDA"/>
    <w:rsid w:val="009773D3"/>
    <w:rsid w:val="00994209"/>
    <w:rsid w:val="009A2AEC"/>
    <w:rsid w:val="009B0931"/>
    <w:rsid w:val="009C676F"/>
    <w:rsid w:val="009E0472"/>
    <w:rsid w:val="00A16099"/>
    <w:rsid w:val="00A23B0B"/>
    <w:rsid w:val="00A24343"/>
    <w:rsid w:val="00A640BD"/>
    <w:rsid w:val="00AB4966"/>
    <w:rsid w:val="00AC7631"/>
    <w:rsid w:val="00AD7919"/>
    <w:rsid w:val="00AE242C"/>
    <w:rsid w:val="00AF0D2F"/>
    <w:rsid w:val="00AF110C"/>
    <w:rsid w:val="00B3101F"/>
    <w:rsid w:val="00B420BA"/>
    <w:rsid w:val="00B61D08"/>
    <w:rsid w:val="00B62EEF"/>
    <w:rsid w:val="00B82170"/>
    <w:rsid w:val="00B8228D"/>
    <w:rsid w:val="00B9237C"/>
    <w:rsid w:val="00B97B51"/>
    <w:rsid w:val="00BC1D0C"/>
    <w:rsid w:val="00BC61BD"/>
    <w:rsid w:val="00BE4FB0"/>
    <w:rsid w:val="00BF1AD5"/>
    <w:rsid w:val="00C44A74"/>
    <w:rsid w:val="00C66D08"/>
    <w:rsid w:val="00C67287"/>
    <w:rsid w:val="00CA4661"/>
    <w:rsid w:val="00CA46F3"/>
    <w:rsid w:val="00CB2992"/>
    <w:rsid w:val="00CD7B29"/>
    <w:rsid w:val="00CE0A82"/>
    <w:rsid w:val="00CE67A3"/>
    <w:rsid w:val="00D01939"/>
    <w:rsid w:val="00D13DCF"/>
    <w:rsid w:val="00D24FA7"/>
    <w:rsid w:val="00D55A80"/>
    <w:rsid w:val="00D64696"/>
    <w:rsid w:val="00D90D49"/>
    <w:rsid w:val="00DA6F89"/>
    <w:rsid w:val="00DC5D96"/>
    <w:rsid w:val="00DD4F3E"/>
    <w:rsid w:val="00E13E55"/>
    <w:rsid w:val="00E14ADD"/>
    <w:rsid w:val="00E3360B"/>
    <w:rsid w:val="00E36AEC"/>
    <w:rsid w:val="00E40A42"/>
    <w:rsid w:val="00E8073B"/>
    <w:rsid w:val="00E96D05"/>
    <w:rsid w:val="00EA7406"/>
    <w:rsid w:val="00EB128A"/>
    <w:rsid w:val="00EF403B"/>
    <w:rsid w:val="00F116C5"/>
    <w:rsid w:val="00F225BF"/>
    <w:rsid w:val="00F25B99"/>
    <w:rsid w:val="00F272C0"/>
    <w:rsid w:val="00F4086F"/>
    <w:rsid w:val="00F522A1"/>
    <w:rsid w:val="00F53753"/>
    <w:rsid w:val="00F7167E"/>
    <w:rsid w:val="00F7443C"/>
    <w:rsid w:val="00FC280C"/>
    <w:rsid w:val="00FC2870"/>
    <w:rsid w:val="00FC6799"/>
    <w:rsid w:val="00FE0B78"/>
    <w:rsid w:val="00FF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6CF2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Mario Pena</cp:lastModifiedBy>
  <cp:revision>19</cp:revision>
  <cp:lastPrinted>2011-03-04T18:27:00Z</cp:lastPrinted>
  <dcterms:created xsi:type="dcterms:W3CDTF">2024-03-18T15:10:00Z</dcterms:created>
  <dcterms:modified xsi:type="dcterms:W3CDTF">2026-10-02T12:32:00Z</dcterms:modified>
</cp:coreProperties>
</file>