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29CBA342">
                <wp:simplePos x="0" y="0"/>
                <wp:positionH relativeFrom="column">
                  <wp:posOffset>3514725</wp:posOffset>
                </wp:positionH>
                <wp:positionV relativeFrom="paragraph">
                  <wp:posOffset>-542925</wp:posOffset>
                </wp:positionV>
                <wp:extent cx="28155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55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80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42B4998D" w:rsidR="001466B0" w:rsidRPr="001A2FA5" w:rsidRDefault="001A2FA5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AGRICULTURA-DAF-C</w:t>
                                </w:r>
                                <w:r w:rsidR="002D0CB9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M</w:t>
                                </w: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-202</w:t>
                                </w:r>
                                <w:r w:rsidR="00E24BF0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-0</w:t>
                                </w:r>
                                <w:r w:rsidR="00A64CAA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1</w:t>
                                </w:r>
                                <w:r w:rsidR="00017C40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35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21.7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7" coordorigin="9151,720" coordsize="2009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80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42B4998D" w:rsidR="001466B0" w:rsidRPr="001A2FA5" w:rsidRDefault="001A2FA5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AGRICULTURA-DAF-C</w:t>
                          </w:r>
                          <w:r w:rsidR="002D0CB9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M</w:t>
                          </w: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-202</w:t>
                          </w:r>
                          <w:r w:rsidR="00E24BF0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6</w:t>
                          </w: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-0</w:t>
                          </w:r>
                          <w:r w:rsidR="00A64CAA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1</w:t>
                          </w:r>
                          <w:r w:rsidR="00017C40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35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000000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DEC1" w14:textId="77777777" w:rsidR="00147E1E" w:rsidRDefault="00147E1E" w:rsidP="001007E7">
      <w:pPr>
        <w:spacing w:after="0" w:line="240" w:lineRule="auto"/>
      </w:pPr>
      <w:r>
        <w:separator/>
      </w:r>
    </w:p>
  </w:endnote>
  <w:endnote w:type="continuationSeparator" w:id="0">
    <w:p w14:paraId="27C34ABD" w14:textId="77777777" w:rsidR="00147E1E" w:rsidRDefault="00147E1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F6F70" w14:textId="77777777" w:rsidR="00147E1E" w:rsidRDefault="00147E1E" w:rsidP="001007E7">
      <w:pPr>
        <w:spacing w:after="0" w:line="240" w:lineRule="auto"/>
      </w:pPr>
      <w:r>
        <w:separator/>
      </w:r>
    </w:p>
  </w:footnote>
  <w:footnote w:type="continuationSeparator" w:id="0">
    <w:p w14:paraId="589FF6D7" w14:textId="77777777" w:rsidR="00147E1E" w:rsidRDefault="00147E1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7C40"/>
    <w:rsid w:val="00034DD9"/>
    <w:rsid w:val="00045479"/>
    <w:rsid w:val="0005792C"/>
    <w:rsid w:val="00057B38"/>
    <w:rsid w:val="00072A7D"/>
    <w:rsid w:val="000B0DCD"/>
    <w:rsid w:val="000E02D9"/>
    <w:rsid w:val="000E3051"/>
    <w:rsid w:val="000F245E"/>
    <w:rsid w:val="001007E7"/>
    <w:rsid w:val="001020C0"/>
    <w:rsid w:val="001201A8"/>
    <w:rsid w:val="0012249B"/>
    <w:rsid w:val="00126DBA"/>
    <w:rsid w:val="001466B0"/>
    <w:rsid w:val="00147E1E"/>
    <w:rsid w:val="00157600"/>
    <w:rsid w:val="00170EC5"/>
    <w:rsid w:val="00181E8D"/>
    <w:rsid w:val="00194FF2"/>
    <w:rsid w:val="001A2FA5"/>
    <w:rsid w:val="001A3F92"/>
    <w:rsid w:val="001F73A7"/>
    <w:rsid w:val="002009A7"/>
    <w:rsid w:val="00242C20"/>
    <w:rsid w:val="00253DBA"/>
    <w:rsid w:val="0026335F"/>
    <w:rsid w:val="00295BD4"/>
    <w:rsid w:val="002D0CB9"/>
    <w:rsid w:val="002D451D"/>
    <w:rsid w:val="002E1412"/>
    <w:rsid w:val="00314023"/>
    <w:rsid w:val="00341484"/>
    <w:rsid w:val="00347706"/>
    <w:rsid w:val="003478A1"/>
    <w:rsid w:val="00362951"/>
    <w:rsid w:val="00392351"/>
    <w:rsid w:val="003A6141"/>
    <w:rsid w:val="003B3E8A"/>
    <w:rsid w:val="003D6B2D"/>
    <w:rsid w:val="00402277"/>
    <w:rsid w:val="00404131"/>
    <w:rsid w:val="0042490F"/>
    <w:rsid w:val="004353ED"/>
    <w:rsid w:val="00437016"/>
    <w:rsid w:val="004379A6"/>
    <w:rsid w:val="00440B8D"/>
    <w:rsid w:val="0044234A"/>
    <w:rsid w:val="00444399"/>
    <w:rsid w:val="00456C17"/>
    <w:rsid w:val="00466B9C"/>
    <w:rsid w:val="00482137"/>
    <w:rsid w:val="004B30DA"/>
    <w:rsid w:val="004B689C"/>
    <w:rsid w:val="004C66B4"/>
    <w:rsid w:val="004D3308"/>
    <w:rsid w:val="004D45A8"/>
    <w:rsid w:val="004D5E46"/>
    <w:rsid w:val="004E6530"/>
    <w:rsid w:val="005108D6"/>
    <w:rsid w:val="005175DD"/>
    <w:rsid w:val="005179C7"/>
    <w:rsid w:val="00535962"/>
    <w:rsid w:val="00536295"/>
    <w:rsid w:val="00563035"/>
    <w:rsid w:val="005779DC"/>
    <w:rsid w:val="00611A07"/>
    <w:rsid w:val="00616075"/>
    <w:rsid w:val="0062592A"/>
    <w:rsid w:val="006506D0"/>
    <w:rsid w:val="00651E48"/>
    <w:rsid w:val="00666D56"/>
    <w:rsid w:val="006709BC"/>
    <w:rsid w:val="00673284"/>
    <w:rsid w:val="006D4291"/>
    <w:rsid w:val="006F567F"/>
    <w:rsid w:val="00711009"/>
    <w:rsid w:val="00725091"/>
    <w:rsid w:val="007423F1"/>
    <w:rsid w:val="00744A12"/>
    <w:rsid w:val="007769FE"/>
    <w:rsid w:val="00780880"/>
    <w:rsid w:val="007A309E"/>
    <w:rsid w:val="007B0E1F"/>
    <w:rsid w:val="007B6F6F"/>
    <w:rsid w:val="00820C9F"/>
    <w:rsid w:val="0082707E"/>
    <w:rsid w:val="008315B0"/>
    <w:rsid w:val="008514BA"/>
    <w:rsid w:val="00886935"/>
    <w:rsid w:val="008B3AE5"/>
    <w:rsid w:val="008C388B"/>
    <w:rsid w:val="009230E5"/>
    <w:rsid w:val="009556B8"/>
    <w:rsid w:val="00966EEE"/>
    <w:rsid w:val="00977C54"/>
    <w:rsid w:val="009B60FE"/>
    <w:rsid w:val="009C2DD2"/>
    <w:rsid w:val="00A16099"/>
    <w:rsid w:val="00A31BF7"/>
    <w:rsid w:val="00A640BD"/>
    <w:rsid w:val="00A641A7"/>
    <w:rsid w:val="00A64CAA"/>
    <w:rsid w:val="00A70BD2"/>
    <w:rsid w:val="00A72F42"/>
    <w:rsid w:val="00A966AD"/>
    <w:rsid w:val="00AD7919"/>
    <w:rsid w:val="00AF2E6B"/>
    <w:rsid w:val="00B62EEF"/>
    <w:rsid w:val="00B754E3"/>
    <w:rsid w:val="00B97B51"/>
    <w:rsid w:val="00BA0007"/>
    <w:rsid w:val="00BB1D79"/>
    <w:rsid w:val="00BC1D0C"/>
    <w:rsid w:val="00BC61BD"/>
    <w:rsid w:val="00BD1586"/>
    <w:rsid w:val="00BE7025"/>
    <w:rsid w:val="00C078CB"/>
    <w:rsid w:val="00C22DBE"/>
    <w:rsid w:val="00C5078F"/>
    <w:rsid w:val="00C66D08"/>
    <w:rsid w:val="00C7470C"/>
    <w:rsid w:val="00C85006"/>
    <w:rsid w:val="00CA0E82"/>
    <w:rsid w:val="00CA164C"/>
    <w:rsid w:val="00CA4661"/>
    <w:rsid w:val="00CA67DF"/>
    <w:rsid w:val="00CE15F1"/>
    <w:rsid w:val="00CE67A3"/>
    <w:rsid w:val="00D1201E"/>
    <w:rsid w:val="00D24FA7"/>
    <w:rsid w:val="00D45A3E"/>
    <w:rsid w:val="00D64696"/>
    <w:rsid w:val="00D6604A"/>
    <w:rsid w:val="00D7710E"/>
    <w:rsid w:val="00D84535"/>
    <w:rsid w:val="00D90D49"/>
    <w:rsid w:val="00D9600B"/>
    <w:rsid w:val="00DB589A"/>
    <w:rsid w:val="00DB71B1"/>
    <w:rsid w:val="00DC5D96"/>
    <w:rsid w:val="00DD4F3E"/>
    <w:rsid w:val="00E13E55"/>
    <w:rsid w:val="00E24BF0"/>
    <w:rsid w:val="00E8073B"/>
    <w:rsid w:val="00E82502"/>
    <w:rsid w:val="00EA6B34"/>
    <w:rsid w:val="00EA7406"/>
    <w:rsid w:val="00EB3B0D"/>
    <w:rsid w:val="00EE1E7B"/>
    <w:rsid w:val="00F04767"/>
    <w:rsid w:val="00F225BF"/>
    <w:rsid w:val="00F24C20"/>
    <w:rsid w:val="00F4683E"/>
    <w:rsid w:val="00F46E3A"/>
    <w:rsid w:val="00F53753"/>
    <w:rsid w:val="00F7167E"/>
    <w:rsid w:val="00F7443C"/>
    <w:rsid w:val="00F84D68"/>
    <w:rsid w:val="00F9504D"/>
    <w:rsid w:val="00FA01DC"/>
    <w:rsid w:val="00FA0481"/>
    <w:rsid w:val="00FA2AFA"/>
    <w:rsid w:val="00FC2870"/>
    <w:rsid w:val="00FD0721"/>
    <w:rsid w:val="00FD692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Mario Pena</cp:lastModifiedBy>
  <cp:revision>31</cp:revision>
  <cp:lastPrinted>2011-03-04T18:48:00Z</cp:lastPrinted>
  <dcterms:created xsi:type="dcterms:W3CDTF">2019-06-06T18:31:00Z</dcterms:created>
  <dcterms:modified xsi:type="dcterms:W3CDTF">2026-10-02T12:32:00Z</dcterms:modified>
</cp:coreProperties>
</file>